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79A1" w14:textId="63302936" w:rsidR="003B0562" w:rsidRDefault="003B0562" w:rsidP="001A3BB0">
      <w:pPr>
        <w:ind w:hanging="28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1"/>
        <w:gridCol w:w="1755"/>
        <w:gridCol w:w="3694"/>
      </w:tblGrid>
      <w:tr w:rsidR="00923093" w:rsidRPr="004E5C1D" w14:paraId="4E656962" w14:textId="77777777" w:rsidTr="00CF5AF9">
        <w:trPr>
          <w:trHeight w:val="340"/>
        </w:trPr>
        <w:tc>
          <w:tcPr>
            <w:tcW w:w="4331" w:type="dxa"/>
            <w:vMerge w:val="restart"/>
          </w:tcPr>
          <w:p w14:paraId="637BD819" w14:textId="49A9F3C1" w:rsidR="00923093" w:rsidRPr="008B1DF4" w:rsidRDefault="00923093" w:rsidP="00EE3C60">
            <w:pPr>
              <w:rPr>
                <w:b/>
                <w:color w:val="7F7F7F" w:themeColor="text1" w:themeTint="80"/>
                <w:sz w:val="28"/>
                <w:szCs w:val="28"/>
              </w:rPr>
            </w:pPr>
            <w:r>
              <w:rPr>
                <w:b/>
                <w:color w:val="7F7F7F" w:themeColor="text1" w:themeTint="80"/>
                <w:sz w:val="28"/>
                <w:szCs w:val="28"/>
              </w:rPr>
              <w:t>Antrag Einreihung in eine Lohnklasse (§ 128</w:t>
            </w:r>
            <w:r w:rsidRPr="00923093">
              <w:rPr>
                <w:b/>
                <w:color w:val="7F7F7F" w:themeColor="text1" w:themeTint="80"/>
                <w:sz w:val="28"/>
                <w:szCs w:val="28"/>
                <w:vertAlign w:val="superscript"/>
              </w:rPr>
              <w:t>bis</w:t>
            </w:r>
            <w:r>
              <w:rPr>
                <w:b/>
                <w:color w:val="7F7F7F" w:themeColor="text1" w:themeTint="80"/>
                <w:sz w:val="28"/>
                <w:szCs w:val="28"/>
              </w:rPr>
              <w:t xml:space="preserve"> GAV)</w:t>
            </w:r>
          </w:p>
        </w:tc>
        <w:tc>
          <w:tcPr>
            <w:tcW w:w="1755" w:type="dxa"/>
            <w:vAlign w:val="center"/>
          </w:tcPr>
          <w:p w14:paraId="211E2348" w14:textId="77777777" w:rsidR="00923093" w:rsidRPr="00AE2165" w:rsidRDefault="00923093" w:rsidP="00EE3C60">
            <w:pPr>
              <w:rPr>
                <w:color w:val="7F7F7F" w:themeColor="text1" w:themeTint="80"/>
              </w:rPr>
            </w:pPr>
            <w:r w:rsidRPr="008B1DF4">
              <w:rPr>
                <w:color w:val="7F7F7F" w:themeColor="text1" w:themeTint="80"/>
              </w:rPr>
              <w:t>Departement</w:t>
            </w:r>
          </w:p>
        </w:tc>
        <w:tc>
          <w:tcPr>
            <w:tcW w:w="3694" w:type="dxa"/>
            <w:vAlign w:val="center"/>
          </w:tcPr>
          <w:p w14:paraId="1C3C3FB9" w14:textId="77777777" w:rsidR="00923093" w:rsidRPr="007B051E" w:rsidRDefault="000A5D60" w:rsidP="005B6376">
            <w:pPr>
              <w:rPr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-1802066295"/>
                <w:placeholder>
                  <w:docPart w:val="D7F99272285346DEBAEFA868F2F63F3C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923093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923093" w:rsidRPr="004E5C1D" w14:paraId="7AFA5522" w14:textId="77777777" w:rsidTr="00CF5AF9">
        <w:trPr>
          <w:trHeight w:val="340"/>
        </w:trPr>
        <w:tc>
          <w:tcPr>
            <w:tcW w:w="4331" w:type="dxa"/>
            <w:vMerge/>
            <w:vAlign w:val="center"/>
          </w:tcPr>
          <w:p w14:paraId="2388B1E4" w14:textId="55C464BC" w:rsidR="00923093" w:rsidRPr="008B1DF4" w:rsidRDefault="00923093" w:rsidP="00291C51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4E1D30C6" w14:textId="77777777" w:rsidR="00923093" w:rsidRPr="008B1DF4" w:rsidRDefault="00923093" w:rsidP="00EE3C6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8B1DF4">
              <w:rPr>
                <w:color w:val="7F7F7F" w:themeColor="text1" w:themeTint="80"/>
              </w:rPr>
              <w:t>Amt</w:t>
            </w:r>
          </w:p>
        </w:tc>
        <w:tc>
          <w:tcPr>
            <w:tcW w:w="3694" w:type="dxa"/>
            <w:vAlign w:val="center"/>
          </w:tcPr>
          <w:p w14:paraId="50E4F791" w14:textId="77777777" w:rsidR="00923093" w:rsidRPr="007B051E" w:rsidRDefault="000A5D60" w:rsidP="007B051E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-2046056236"/>
                <w:placeholder>
                  <w:docPart w:val="EDD30FE7105D47019ACDD1E4F61A08FF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923093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615424" w:rsidRPr="004E5C1D" w14:paraId="2E95B7E7" w14:textId="77777777" w:rsidTr="00CF5AF9">
        <w:trPr>
          <w:trHeight w:val="340"/>
        </w:trPr>
        <w:tc>
          <w:tcPr>
            <w:tcW w:w="4331" w:type="dxa"/>
          </w:tcPr>
          <w:p w14:paraId="70A0E2EC" w14:textId="333955E3" w:rsidR="00615424" w:rsidRPr="008B1DF4" w:rsidRDefault="00615424" w:rsidP="00EE3C60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672E7563" w14:textId="77777777" w:rsidR="00615424" w:rsidRPr="008B1DF4" w:rsidRDefault="00615424" w:rsidP="00EE3C6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8B1DF4">
              <w:rPr>
                <w:color w:val="7F7F7F" w:themeColor="text1" w:themeTint="80"/>
              </w:rPr>
              <w:t>Abteilung</w:t>
            </w:r>
          </w:p>
        </w:tc>
        <w:tc>
          <w:tcPr>
            <w:tcW w:w="3694" w:type="dxa"/>
            <w:vAlign w:val="center"/>
          </w:tcPr>
          <w:p w14:paraId="7C5A4854" w14:textId="77777777" w:rsidR="00615424" w:rsidRPr="007B051E" w:rsidRDefault="000A5D60" w:rsidP="005B6376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931164333"/>
                <w:placeholder>
                  <w:docPart w:val="1FE9EEC79FBA4C8D900FC5B0E9DA1C6A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6E7B37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8B77A6" w:rsidRPr="008B77A6" w14:paraId="150FC02C" w14:textId="77777777" w:rsidTr="002E4058">
        <w:tc>
          <w:tcPr>
            <w:tcW w:w="9780" w:type="dxa"/>
            <w:gridSpan w:val="3"/>
          </w:tcPr>
          <w:p w14:paraId="3482B2BD" w14:textId="77777777" w:rsidR="008B77A6" w:rsidRPr="008B77A6" w:rsidRDefault="008B77A6" w:rsidP="005B6376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1A3BB0" w:rsidRPr="008B77A6" w14:paraId="29E954C4" w14:textId="77777777" w:rsidTr="002E5C28">
        <w:tc>
          <w:tcPr>
            <w:tcW w:w="9780" w:type="dxa"/>
            <w:gridSpan w:val="3"/>
          </w:tcPr>
          <w:p w14:paraId="32DED6F5" w14:textId="3DF6B7FB" w:rsidR="001A3BB0" w:rsidRPr="008B77A6" w:rsidRDefault="001A3BB0" w:rsidP="001A3BB0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9640F3" w:rsidRPr="008B77A6" w14:paraId="0531B1C9" w14:textId="77777777" w:rsidTr="002E5C28">
        <w:tc>
          <w:tcPr>
            <w:tcW w:w="9780" w:type="dxa"/>
            <w:gridSpan w:val="3"/>
          </w:tcPr>
          <w:p w14:paraId="67E988CB" w14:textId="7C5ADD02" w:rsidR="009640F3" w:rsidRDefault="009640F3" w:rsidP="002E5C28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F92438" w:rsidRPr="008B77A6" w14:paraId="005B976A" w14:textId="77777777" w:rsidTr="002E4058">
        <w:tc>
          <w:tcPr>
            <w:tcW w:w="9780" w:type="dxa"/>
            <w:gridSpan w:val="3"/>
          </w:tcPr>
          <w:p w14:paraId="1F6B317C" w14:textId="35CE06A6" w:rsidR="004E23F8" w:rsidRDefault="004E23F8" w:rsidP="005B6376">
            <w:pPr>
              <w:rPr>
                <w:bCs/>
                <w:color w:val="808080" w:themeColor="background1" w:themeShade="80"/>
                <w:szCs w:val="20"/>
              </w:rPr>
            </w:pPr>
          </w:p>
          <w:tbl>
            <w:tblPr>
              <w:tblStyle w:val="Tabellenraster"/>
              <w:tblpPr w:leftFromText="141" w:rightFromText="141" w:vertAnchor="text" w:horzAnchor="margin" w:tblpY="-3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777"/>
              <w:gridCol w:w="4777"/>
            </w:tblGrid>
            <w:tr w:rsidR="004E23F8" w14:paraId="4CFA46F3" w14:textId="77777777" w:rsidTr="00AD2FF4">
              <w:trPr>
                <w:trHeight w:val="847"/>
              </w:trPr>
              <w:tc>
                <w:tcPr>
                  <w:tcW w:w="4777" w:type="dxa"/>
                </w:tcPr>
                <w:p w14:paraId="28B5BD54" w14:textId="77777777" w:rsidR="004E23F8" w:rsidRDefault="000A5D60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bCs/>
                        <w:color w:val="808080" w:themeColor="background1" w:themeShade="80"/>
                        <w:szCs w:val="20"/>
                      </w:rPr>
                      <w:id w:val="-1181046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23F8">
                        <w:rPr>
                          <w:rFonts w:ascii="MS Gothic" w:eastAsia="MS Gothic" w:hAnsi="MS Gothic" w:hint="eastAsia"/>
                          <w:bCs/>
                          <w:color w:val="808080" w:themeColor="background1" w:themeShade="80"/>
                          <w:szCs w:val="20"/>
                        </w:rPr>
                        <w:t>☐</w:t>
                      </w:r>
                    </w:sdtContent>
                  </w:sdt>
                  <w:r w:rsidR="004E23F8">
                    <w:rPr>
                      <w:bCs/>
                      <w:color w:val="808080" w:themeColor="background1" w:themeShade="80"/>
                      <w:szCs w:val="20"/>
                    </w:rPr>
                    <w:t xml:space="preserve"> </w:t>
                  </w:r>
                  <w:r w:rsidR="004E23F8" w:rsidRPr="004E23F8">
                    <w:rPr>
                      <w:b/>
                      <w:color w:val="808080" w:themeColor="background1" w:themeShade="80"/>
                      <w:szCs w:val="20"/>
                    </w:rPr>
                    <w:t>Neueinreihung</w:t>
                  </w:r>
                  <w:r w:rsidR="004E23F8">
                    <w:rPr>
                      <w:bCs/>
                      <w:color w:val="808080" w:themeColor="background1" w:themeShade="80"/>
                      <w:szCs w:val="20"/>
                    </w:rPr>
                    <w:t xml:space="preserve"> </w:t>
                  </w:r>
                </w:p>
                <w:p w14:paraId="5F2CFD7B" w14:textId="77777777" w:rsidR="004E23F8" w:rsidRDefault="004E23F8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(Schaffung einer neuen Funktion)</w:t>
                  </w:r>
                </w:p>
              </w:tc>
              <w:tc>
                <w:tcPr>
                  <w:tcW w:w="4777" w:type="dxa"/>
                </w:tcPr>
                <w:p w14:paraId="5C0539D7" w14:textId="77777777" w:rsidR="004E23F8" w:rsidRDefault="000A5D60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bCs/>
                        <w:color w:val="808080" w:themeColor="background1" w:themeShade="80"/>
                        <w:szCs w:val="20"/>
                      </w:rPr>
                      <w:id w:val="14111183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E23F8">
                        <w:rPr>
                          <w:rFonts w:ascii="MS Gothic" w:eastAsia="MS Gothic" w:hAnsi="MS Gothic" w:hint="eastAsia"/>
                          <w:bCs/>
                          <w:color w:val="808080" w:themeColor="background1" w:themeShade="80"/>
                          <w:szCs w:val="20"/>
                        </w:rPr>
                        <w:t>☐</w:t>
                      </w:r>
                    </w:sdtContent>
                  </w:sdt>
                  <w:r w:rsidR="004E23F8">
                    <w:rPr>
                      <w:bCs/>
                      <w:color w:val="808080" w:themeColor="background1" w:themeShade="80"/>
                      <w:szCs w:val="20"/>
                    </w:rPr>
                    <w:t xml:space="preserve"> </w:t>
                  </w:r>
                  <w:r w:rsidR="004E23F8" w:rsidRPr="004E23F8">
                    <w:rPr>
                      <w:b/>
                      <w:color w:val="808080" w:themeColor="background1" w:themeShade="80"/>
                      <w:szCs w:val="20"/>
                    </w:rPr>
                    <w:t>Einreihungsüberprüfung</w:t>
                  </w:r>
                </w:p>
                <w:p w14:paraId="4F88C4FF" w14:textId="150D8840" w:rsidR="004E23F8" w:rsidRDefault="004E23F8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(Überprüfung einer bestehenden Funktion mit massgebliche</w:t>
                  </w:r>
                  <w:r w:rsidR="00AD2FF4">
                    <w:rPr>
                      <w:bCs/>
                      <w:color w:val="808080" w:themeColor="background1" w:themeShade="80"/>
                      <w:szCs w:val="20"/>
                    </w:rPr>
                    <w:t>r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 Aufgabenveränderung)</w:t>
                  </w:r>
                </w:p>
              </w:tc>
            </w:tr>
            <w:tr w:rsidR="004E23F8" w14:paraId="6F2A7FE2" w14:textId="77777777" w:rsidTr="00AD2FF4">
              <w:trPr>
                <w:trHeight w:val="2335"/>
              </w:trPr>
              <w:tc>
                <w:tcPr>
                  <w:tcW w:w="4777" w:type="dxa"/>
                </w:tcPr>
                <w:p w14:paraId="100AC8EE" w14:textId="416FDDD8" w:rsidR="00727E48" w:rsidRDefault="004E23F8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Zwingende Beilagen:</w:t>
                  </w:r>
                </w:p>
                <w:p w14:paraId="71CA6D2C" w14:textId="77777777" w:rsidR="00AD2FF4" w:rsidRPr="00AD2FF4" w:rsidRDefault="00AD2FF4" w:rsidP="004E23F8">
                  <w:pPr>
                    <w:rPr>
                      <w:bCs/>
                      <w:color w:val="808080" w:themeColor="background1" w:themeShade="80"/>
                      <w:sz w:val="8"/>
                      <w:szCs w:val="8"/>
                    </w:rPr>
                  </w:pPr>
                </w:p>
                <w:p w14:paraId="3AFC090E" w14:textId="77777777" w:rsidR="004E23F8" w:rsidRDefault="004E23F8" w:rsidP="00232C2D">
                  <w:pPr>
                    <w:pStyle w:val="Listenabsatz"/>
                    <w:numPr>
                      <w:ilvl w:val="0"/>
                      <w:numId w:val="12"/>
                    </w:numPr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E53E0E">
                    <w:rPr>
                      <w:bCs/>
                      <w:color w:val="808080" w:themeColor="background1" w:themeShade="80"/>
                      <w:szCs w:val="20"/>
                    </w:rPr>
                    <w:t>Stellenbeschreibung</w:t>
                  </w:r>
                </w:p>
                <w:p w14:paraId="71F438AC" w14:textId="77777777" w:rsidR="004E23F8" w:rsidRDefault="004E23F8" w:rsidP="00232C2D">
                  <w:pPr>
                    <w:pStyle w:val="Listenabsatz"/>
                    <w:numPr>
                      <w:ilvl w:val="0"/>
                      <w:numId w:val="12"/>
                    </w:num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Organigramm</w:t>
                  </w:r>
                </w:p>
              </w:tc>
              <w:tc>
                <w:tcPr>
                  <w:tcW w:w="4777" w:type="dxa"/>
                </w:tcPr>
                <w:p w14:paraId="6E56A960" w14:textId="57EDB3C1" w:rsidR="00727E48" w:rsidRDefault="004E23F8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Zwingende Beilagen:</w:t>
                  </w:r>
                </w:p>
                <w:p w14:paraId="72A68AA3" w14:textId="77777777" w:rsidR="00AD2FF4" w:rsidRPr="00AD2FF4" w:rsidRDefault="00AD2FF4" w:rsidP="004E23F8">
                  <w:pPr>
                    <w:rPr>
                      <w:bCs/>
                      <w:color w:val="808080" w:themeColor="background1" w:themeShade="80"/>
                      <w:sz w:val="8"/>
                      <w:szCs w:val="8"/>
                    </w:rPr>
                  </w:pPr>
                </w:p>
                <w:p w14:paraId="30F59D42" w14:textId="77777777" w:rsidR="004E23F8" w:rsidRDefault="004E23F8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bisher</w:t>
                  </w:r>
                </w:p>
                <w:p w14:paraId="599EBBE0" w14:textId="77777777" w:rsidR="004E23F8" w:rsidRDefault="004E23F8" w:rsidP="00232C2D">
                  <w:pPr>
                    <w:pStyle w:val="Listenabsatz"/>
                    <w:numPr>
                      <w:ilvl w:val="0"/>
                      <w:numId w:val="10"/>
                    </w:num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Stellenbeschreibung alt</w:t>
                  </w:r>
                </w:p>
                <w:p w14:paraId="399A647B" w14:textId="77777777" w:rsidR="004E23F8" w:rsidRDefault="004E23F8" w:rsidP="00232C2D">
                  <w:pPr>
                    <w:pStyle w:val="Listenabsatz"/>
                    <w:numPr>
                      <w:ilvl w:val="0"/>
                      <w:numId w:val="10"/>
                    </w:num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Organigramm alt</w:t>
                  </w:r>
                </w:p>
                <w:p w14:paraId="730D8FEF" w14:textId="77777777" w:rsidR="004E23F8" w:rsidRPr="004E23F8" w:rsidRDefault="004E23F8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neu</w:t>
                  </w:r>
                </w:p>
                <w:p w14:paraId="6A57A813" w14:textId="77777777" w:rsidR="004E23F8" w:rsidRDefault="004E23F8" w:rsidP="00232C2D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Stellenbeschreibung neu</w:t>
                  </w:r>
                </w:p>
                <w:p w14:paraId="3FD7E29B" w14:textId="77777777" w:rsidR="004E23F8" w:rsidRDefault="004E23F8" w:rsidP="00232C2D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4E23F8">
                    <w:rPr>
                      <w:bCs/>
                      <w:color w:val="808080" w:themeColor="background1" w:themeShade="80"/>
                      <w:szCs w:val="20"/>
                    </w:rPr>
                    <w:t xml:space="preserve">Organigramm 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>n</w:t>
                  </w:r>
                  <w:r w:rsidRPr="004E23F8">
                    <w:rPr>
                      <w:bCs/>
                      <w:color w:val="808080" w:themeColor="background1" w:themeShade="80"/>
                      <w:szCs w:val="20"/>
                    </w:rPr>
                    <w:t>eu</w:t>
                  </w:r>
                </w:p>
                <w:p w14:paraId="581D17E5" w14:textId="77777777" w:rsidR="004E23F8" w:rsidRPr="00D97E45" w:rsidRDefault="004E23F8" w:rsidP="00232C2D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o</w:t>
                  </w:r>
                  <w:r w:rsidRPr="00D97E45">
                    <w:rPr>
                      <w:bCs/>
                      <w:color w:val="808080" w:themeColor="background1" w:themeShade="80"/>
                      <w:szCs w:val="20"/>
                    </w:rPr>
                    <w:t>ptional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>:</w:t>
                  </w:r>
                  <w:r w:rsidRPr="00D97E45">
                    <w:rPr>
                      <w:bCs/>
                      <w:color w:val="808080" w:themeColor="background1" w:themeShade="80"/>
                      <w:szCs w:val="20"/>
                    </w:rPr>
                    <w:t xml:space="preserve"> Stellenbeschreibung 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neu </w:t>
                  </w:r>
                  <w:r w:rsidRPr="00D97E45">
                    <w:rPr>
                      <w:bCs/>
                      <w:color w:val="808080" w:themeColor="background1" w:themeShade="80"/>
                      <w:szCs w:val="20"/>
                    </w:rPr>
                    <w:t>im Änderungsmodus</w:t>
                  </w:r>
                </w:p>
              </w:tc>
            </w:tr>
            <w:tr w:rsidR="004E23F8" w14:paraId="72D67C14" w14:textId="77777777" w:rsidTr="00CF5AF9">
              <w:trPr>
                <w:trHeight w:val="340"/>
              </w:trPr>
              <w:tc>
                <w:tcPr>
                  <w:tcW w:w="4777" w:type="dxa"/>
                  <w:vAlign w:val="center"/>
                </w:tcPr>
                <w:p w14:paraId="5895C61F" w14:textId="32CC673D" w:rsidR="004E23F8" w:rsidRPr="001E0A99" w:rsidRDefault="004E23F8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Ausfüllen </w:t>
                  </w:r>
                  <w:r w:rsidR="006E6642">
                    <w:rPr>
                      <w:bCs/>
                      <w:color w:val="808080" w:themeColor="background1" w:themeShade="80"/>
                      <w:szCs w:val="20"/>
                    </w:rPr>
                    <w:t>Teil 1 des Antrages</w:t>
                  </w:r>
                </w:p>
              </w:tc>
              <w:tc>
                <w:tcPr>
                  <w:tcW w:w="4777" w:type="dxa"/>
                  <w:vAlign w:val="center"/>
                </w:tcPr>
                <w:p w14:paraId="6373F6F8" w14:textId="35BC64F9" w:rsidR="004E23F8" w:rsidRDefault="006E6642" w:rsidP="004E23F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A</w:t>
                  </w:r>
                  <w:r w:rsidR="004E23F8">
                    <w:rPr>
                      <w:bCs/>
                      <w:color w:val="808080" w:themeColor="background1" w:themeShade="80"/>
                      <w:szCs w:val="20"/>
                    </w:rPr>
                    <w:t xml:space="preserve">usfüllen 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>Teil 1 und</w:t>
                  </w:r>
                  <w:r w:rsidR="004E23F8">
                    <w:rPr>
                      <w:bCs/>
                      <w:color w:val="808080" w:themeColor="background1" w:themeShade="80"/>
                      <w:szCs w:val="20"/>
                    </w:rPr>
                    <w:t xml:space="preserve"> 2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 des Antrages</w:t>
                  </w:r>
                  <w:r w:rsidR="004E23F8">
                    <w:rPr>
                      <w:bCs/>
                      <w:color w:val="808080" w:themeColor="background1" w:themeShade="80"/>
                      <w:szCs w:val="20"/>
                    </w:rPr>
                    <w:t xml:space="preserve"> </w:t>
                  </w:r>
                </w:p>
              </w:tc>
            </w:tr>
          </w:tbl>
          <w:p w14:paraId="3A1986F7" w14:textId="49559A3D" w:rsidR="004E23F8" w:rsidRPr="004E23F8" w:rsidRDefault="004E23F8" w:rsidP="005B6376">
            <w:pPr>
              <w:rPr>
                <w:bCs/>
                <w:color w:val="808080" w:themeColor="background1" w:themeShade="80"/>
                <w:sz w:val="24"/>
              </w:rPr>
            </w:pPr>
          </w:p>
        </w:tc>
      </w:tr>
      <w:tr w:rsidR="009640F3" w:rsidRPr="008B77A6" w14:paraId="2BD490A6" w14:textId="77777777" w:rsidTr="002E4058">
        <w:tc>
          <w:tcPr>
            <w:tcW w:w="9780" w:type="dxa"/>
            <w:gridSpan w:val="3"/>
          </w:tcPr>
          <w:p w14:paraId="46650098" w14:textId="19B0A06F" w:rsidR="009640F3" w:rsidRDefault="00CC4112" w:rsidP="005B6376">
            <w:pPr>
              <w:rPr>
                <w:bCs/>
                <w:color w:val="808080" w:themeColor="background1" w:themeShade="80"/>
                <w:szCs w:val="20"/>
              </w:rPr>
            </w:pPr>
            <w:r>
              <w:rPr>
                <w:b/>
                <w:color w:val="808080" w:themeColor="background1" w:themeShade="80"/>
                <w:sz w:val="24"/>
              </w:rPr>
              <w:t>1.</w:t>
            </w:r>
            <w:r w:rsidR="009640F3" w:rsidRPr="004E23F8">
              <w:rPr>
                <w:b/>
                <w:color w:val="808080" w:themeColor="background1" w:themeShade="80"/>
                <w:sz w:val="24"/>
              </w:rPr>
              <w:t xml:space="preserve"> </w:t>
            </w:r>
            <w:r w:rsidR="009640F3">
              <w:rPr>
                <w:b/>
                <w:color w:val="808080" w:themeColor="background1" w:themeShade="80"/>
                <w:sz w:val="24"/>
              </w:rPr>
              <w:t xml:space="preserve">Bei </w:t>
            </w:r>
            <w:r w:rsidR="009640F3" w:rsidRPr="004E23F8">
              <w:rPr>
                <w:b/>
                <w:color w:val="808080" w:themeColor="background1" w:themeShade="80"/>
                <w:sz w:val="24"/>
              </w:rPr>
              <w:t>Neueinreihung und Einreihungsüberprüfung</w:t>
            </w:r>
            <w:r w:rsidR="009640F3">
              <w:rPr>
                <w:b/>
                <w:color w:val="808080" w:themeColor="background1" w:themeShade="80"/>
                <w:sz w:val="24"/>
              </w:rPr>
              <w:t xml:space="preserve"> ausfüllen</w:t>
            </w:r>
          </w:p>
        </w:tc>
      </w:tr>
      <w:tr w:rsidR="004E23F8" w:rsidRPr="008B77A6" w14:paraId="2397EE52" w14:textId="77777777" w:rsidTr="002E4058">
        <w:tc>
          <w:tcPr>
            <w:tcW w:w="9780" w:type="dxa"/>
            <w:gridSpan w:val="3"/>
          </w:tcPr>
          <w:p w14:paraId="24C48E68" w14:textId="77777777" w:rsidR="004E23F8" w:rsidRDefault="004E23F8" w:rsidP="004E23F8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F92438" w:rsidRPr="008B77A6" w14:paraId="7D26B1F8" w14:textId="77777777" w:rsidTr="002E4058">
        <w:tc>
          <w:tcPr>
            <w:tcW w:w="9780" w:type="dxa"/>
            <w:gridSpan w:val="3"/>
          </w:tcPr>
          <w:p w14:paraId="4A7ECA60" w14:textId="2C46AAC7" w:rsidR="00F92438" w:rsidRDefault="00D97E45" w:rsidP="005B6376">
            <w:pPr>
              <w:rPr>
                <w:bCs/>
                <w:color w:val="808080" w:themeColor="background1" w:themeShade="80"/>
                <w:szCs w:val="20"/>
              </w:rPr>
            </w:pPr>
            <w:r>
              <w:rPr>
                <w:bCs/>
                <w:color w:val="808080" w:themeColor="background1" w:themeShade="80"/>
                <w:szCs w:val="20"/>
              </w:rPr>
              <w:t>Funktions</w:t>
            </w:r>
            <w:r w:rsidR="00F92438">
              <w:rPr>
                <w:bCs/>
                <w:color w:val="808080" w:themeColor="background1" w:themeShade="80"/>
                <w:szCs w:val="20"/>
              </w:rPr>
              <w:t>bezeichnung</w:t>
            </w:r>
            <w:r w:rsidR="009640F3">
              <w:rPr>
                <w:bCs/>
                <w:color w:val="808080" w:themeColor="background1" w:themeShade="80"/>
                <w:szCs w:val="20"/>
              </w:rPr>
              <w:t xml:space="preserve"> neu</w:t>
            </w:r>
            <w:r w:rsidR="00E53E0E">
              <w:rPr>
                <w:bCs/>
                <w:color w:val="808080" w:themeColor="background1" w:themeShade="80"/>
                <w:szCs w:val="20"/>
              </w:rPr>
              <w:t xml:space="preserve">: </w:t>
            </w:r>
            <w:sdt>
              <w:sdtPr>
                <w:rPr>
                  <w:rStyle w:val="Formatvorlage15"/>
                </w:rPr>
                <w:id w:val="705755715"/>
                <w:placeholder>
                  <w:docPart w:val="BE12524C05A84B818D772E5FFE2DFB11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</w:rPr>
              </w:sdtEndPr>
              <w:sdtContent>
                <w:r w:rsidR="00E53E0E" w:rsidRPr="00D97E45">
                  <w:rPr>
                    <w:rStyle w:val="Platzhaltertext"/>
                    <w:color w:val="auto"/>
                  </w:rPr>
                  <w:t>…………</w:t>
                </w:r>
                <w:proofErr w:type="gramStart"/>
                <w:r w:rsidR="00E53E0E" w:rsidRPr="00D97E45">
                  <w:rPr>
                    <w:rStyle w:val="Platzhaltertext"/>
                    <w:color w:val="auto"/>
                  </w:rPr>
                  <w:t>…....</w:t>
                </w:r>
                <w:proofErr w:type="gramEnd"/>
                <w:r w:rsidR="00E53E0E" w:rsidRPr="00D97E45">
                  <w:rPr>
                    <w:rStyle w:val="Platzhaltertext"/>
                    <w:color w:val="auto"/>
                  </w:rPr>
                  <w:t>………………………</w:t>
                </w:r>
                <w:proofErr w:type="gramStart"/>
                <w:r w:rsidR="00E53E0E" w:rsidRPr="00D97E45">
                  <w:rPr>
                    <w:rStyle w:val="Platzhaltertext"/>
                    <w:color w:val="auto"/>
                  </w:rPr>
                  <w:t>…….</w:t>
                </w:r>
                <w:proofErr w:type="gramEnd"/>
              </w:sdtContent>
            </w:sdt>
          </w:p>
        </w:tc>
      </w:tr>
      <w:tr w:rsidR="008B77A6" w:rsidRPr="008B77A6" w14:paraId="2386D414" w14:textId="77777777" w:rsidTr="002E4058">
        <w:tc>
          <w:tcPr>
            <w:tcW w:w="9780" w:type="dxa"/>
            <w:gridSpan w:val="3"/>
          </w:tcPr>
          <w:p w14:paraId="47F88157" w14:textId="77777777" w:rsidR="008B77A6" w:rsidRPr="008B77A6" w:rsidRDefault="008B77A6" w:rsidP="005B6376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F92438" w:rsidRPr="008B77A6" w14:paraId="60ADC58D" w14:textId="77777777" w:rsidTr="00537D04">
        <w:trPr>
          <w:trHeight w:val="4391"/>
        </w:trPr>
        <w:tc>
          <w:tcPr>
            <w:tcW w:w="9780" w:type="dxa"/>
            <w:gridSpan w:val="3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827"/>
              <w:gridCol w:w="1727"/>
            </w:tblGrid>
            <w:tr w:rsidR="00E53E0E" w14:paraId="0BDA6415" w14:textId="77777777" w:rsidTr="00CF5AF9">
              <w:trPr>
                <w:trHeight w:val="340"/>
              </w:trPr>
              <w:tc>
                <w:tcPr>
                  <w:tcW w:w="7827" w:type="dxa"/>
                  <w:vAlign w:val="center"/>
                </w:tcPr>
                <w:p w14:paraId="2D0AD5AF" w14:textId="219C6287" w:rsidR="00E53E0E" w:rsidRDefault="00E53E0E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Vorschlag der </w:t>
                  </w:r>
                  <w:r w:rsidR="00507735">
                    <w:rPr>
                      <w:bCs/>
                      <w:color w:val="808080" w:themeColor="background1" w:themeShade="80"/>
                      <w:szCs w:val="20"/>
                    </w:rPr>
                    <w:t>Lohnklasse (LK)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 gemäss Antragsstelle</w:t>
                  </w:r>
                </w:p>
              </w:tc>
              <w:tc>
                <w:tcPr>
                  <w:tcW w:w="1727" w:type="dxa"/>
                  <w:vAlign w:val="center"/>
                </w:tcPr>
                <w:p w14:paraId="13B46D86" w14:textId="2167D504" w:rsidR="00E53E0E" w:rsidRDefault="00E53E0E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E53E0E">
                    <w:rPr>
                      <w:bCs/>
                      <w:color w:val="808080" w:themeColor="background1" w:themeShade="80"/>
                      <w:szCs w:val="20"/>
                    </w:rPr>
                    <w:t>LK</w:t>
                  </w:r>
                  <w:r>
                    <w:rPr>
                      <w:b/>
                      <w:color w:val="808080" w:themeColor="background1" w:themeShade="80"/>
                      <w:szCs w:val="20"/>
                    </w:rPr>
                    <w:t xml:space="preserve"> </w:t>
                  </w:r>
                  <w:sdt>
                    <w:sdtPr>
                      <w:rPr>
                        <w:rStyle w:val="Formatvorlage15"/>
                      </w:rPr>
                      <w:id w:val="-1828668295"/>
                      <w:placeholder>
                        <w:docPart w:val="85253F935D0E457EA816D1FD657DF1DA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D04546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E53E0E" w14:paraId="723DDCB4" w14:textId="77777777" w:rsidTr="00CE114C">
              <w:trPr>
                <w:trHeight w:val="3996"/>
              </w:trPr>
              <w:tc>
                <w:tcPr>
                  <w:tcW w:w="9554" w:type="dxa"/>
                  <w:gridSpan w:val="2"/>
                </w:tcPr>
                <w:p w14:paraId="573DB6E5" w14:textId="77777777" w:rsidR="00E53E0E" w:rsidRDefault="00507735" w:rsidP="00507735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507735">
                    <w:rPr>
                      <w:bCs/>
                      <w:color w:val="808080" w:themeColor="background1" w:themeShade="80"/>
                      <w:szCs w:val="20"/>
                    </w:rPr>
                    <w:t>Begründung für Antrag: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 </w:t>
                  </w:r>
                  <w:sdt>
                    <w:sdtPr>
                      <w:rPr>
                        <w:rStyle w:val="Formatvorlage15"/>
                      </w:rPr>
                      <w:id w:val="442972536"/>
                      <w:placeholder>
                        <w:docPart w:val="8143E73B1C3645FD897B8E05C493A13B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D04546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  <w:p w14:paraId="55394002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50FA17C3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1786C87E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56FD9F5F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26A5D8C4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29D27AFD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40BBB3A7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0BBD2B7D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135C2459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6A643785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64AD47E8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7F3E1C73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15074079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26EB68F8" w14:textId="77777777" w:rsidR="00CE114C" w:rsidRPr="00CE114C" w:rsidRDefault="00CE114C" w:rsidP="00CE114C">
                  <w:pPr>
                    <w:rPr>
                      <w:szCs w:val="20"/>
                    </w:rPr>
                  </w:pPr>
                </w:p>
                <w:p w14:paraId="5B6781A0" w14:textId="77777777" w:rsidR="00CE114C" w:rsidRDefault="00CE114C" w:rsidP="00CE114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</w:p>
                <w:p w14:paraId="270126E5" w14:textId="0AC1DF3F" w:rsidR="00CE114C" w:rsidRPr="00CE114C" w:rsidRDefault="00CE114C" w:rsidP="00CE114C">
                  <w:pPr>
                    <w:rPr>
                      <w:szCs w:val="20"/>
                    </w:rPr>
                  </w:pPr>
                </w:p>
              </w:tc>
            </w:tr>
          </w:tbl>
          <w:p w14:paraId="4901AF45" w14:textId="4C452723" w:rsidR="00F92438" w:rsidRPr="008B77A6" w:rsidRDefault="00F92438" w:rsidP="005B6376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9640F3" w:rsidRPr="008B77A6" w14:paraId="1DF119A0" w14:textId="77777777" w:rsidTr="002E4058">
        <w:tc>
          <w:tcPr>
            <w:tcW w:w="9780" w:type="dxa"/>
            <w:gridSpan w:val="3"/>
          </w:tcPr>
          <w:p w14:paraId="020892B7" w14:textId="77777777" w:rsidR="009640F3" w:rsidRDefault="009640F3" w:rsidP="005B6376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1409F5" w:rsidRPr="001E0A99" w14:paraId="350AA9AC" w14:textId="77777777" w:rsidTr="002E4058">
        <w:tc>
          <w:tcPr>
            <w:tcW w:w="9780" w:type="dxa"/>
            <w:gridSpan w:val="3"/>
          </w:tcPr>
          <w:p w14:paraId="42759CBC" w14:textId="5F52FD6B" w:rsidR="001409F5" w:rsidRPr="004E23F8" w:rsidRDefault="00CC4112" w:rsidP="005B6376">
            <w:pPr>
              <w:rPr>
                <w:b/>
                <w:color w:val="808080" w:themeColor="background1" w:themeShade="80"/>
                <w:sz w:val="24"/>
              </w:rPr>
            </w:pPr>
            <w:r>
              <w:rPr>
                <w:b/>
                <w:color w:val="808080" w:themeColor="background1" w:themeShade="80"/>
                <w:sz w:val="24"/>
              </w:rPr>
              <w:t xml:space="preserve">2. </w:t>
            </w:r>
            <w:r w:rsidR="004E23F8">
              <w:rPr>
                <w:b/>
                <w:color w:val="808080" w:themeColor="background1" w:themeShade="80"/>
                <w:sz w:val="24"/>
              </w:rPr>
              <w:t xml:space="preserve">Nur bei </w:t>
            </w:r>
            <w:r w:rsidR="001E0A99" w:rsidRPr="004E23F8">
              <w:rPr>
                <w:b/>
                <w:color w:val="808080" w:themeColor="background1" w:themeShade="80"/>
                <w:sz w:val="24"/>
              </w:rPr>
              <w:t>Einreihungsüberprüfung</w:t>
            </w:r>
            <w:r w:rsidR="004E23F8">
              <w:rPr>
                <w:b/>
                <w:color w:val="808080" w:themeColor="background1" w:themeShade="80"/>
                <w:sz w:val="24"/>
              </w:rPr>
              <w:t xml:space="preserve"> ausfüllen</w:t>
            </w:r>
          </w:p>
        </w:tc>
      </w:tr>
      <w:tr w:rsidR="001409F5" w:rsidRPr="008B77A6" w14:paraId="4CCB3771" w14:textId="77777777" w:rsidTr="002E4058">
        <w:tc>
          <w:tcPr>
            <w:tcW w:w="9780" w:type="dxa"/>
            <w:gridSpan w:val="3"/>
          </w:tcPr>
          <w:p w14:paraId="1E5F65A5" w14:textId="77777777" w:rsidR="001409F5" w:rsidRDefault="001409F5" w:rsidP="005B6376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1409F5" w:rsidRPr="008B77A6" w14:paraId="3F865B7D" w14:textId="77777777" w:rsidTr="002E4058">
        <w:tc>
          <w:tcPr>
            <w:tcW w:w="9780" w:type="dxa"/>
            <w:gridSpan w:val="3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009"/>
              <w:gridCol w:w="4536"/>
              <w:gridCol w:w="1134"/>
              <w:gridCol w:w="875"/>
            </w:tblGrid>
            <w:tr w:rsidR="00C46CF6" w14:paraId="0DAA8332" w14:textId="77777777" w:rsidTr="00CF5AF9">
              <w:trPr>
                <w:trHeight w:val="340"/>
              </w:trPr>
              <w:tc>
                <w:tcPr>
                  <w:tcW w:w="3009" w:type="dxa"/>
                  <w:vAlign w:val="center"/>
                </w:tcPr>
                <w:p w14:paraId="78B9D35A" w14:textId="24F12A1F" w:rsidR="00C46CF6" w:rsidRDefault="00D97E45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Funktion</w:t>
                  </w:r>
                  <w:r w:rsidR="009640F3">
                    <w:rPr>
                      <w:bCs/>
                      <w:color w:val="808080" w:themeColor="background1" w:themeShade="80"/>
                      <w:szCs w:val="20"/>
                    </w:rPr>
                    <w:t>s</w:t>
                  </w:r>
                  <w:r w:rsidR="00C46CF6">
                    <w:rPr>
                      <w:bCs/>
                      <w:color w:val="808080" w:themeColor="background1" w:themeShade="80"/>
                      <w:szCs w:val="20"/>
                    </w:rPr>
                    <w:t>bez</w:t>
                  </w:r>
                  <w:r w:rsidR="00CF5AF9">
                    <w:rPr>
                      <w:bCs/>
                      <w:color w:val="808080" w:themeColor="background1" w:themeShade="80"/>
                      <w:szCs w:val="20"/>
                    </w:rPr>
                    <w:t>eichnung</w:t>
                  </w:r>
                  <w:r w:rsidR="009640F3">
                    <w:rPr>
                      <w:bCs/>
                      <w:color w:val="808080" w:themeColor="background1" w:themeShade="80"/>
                      <w:szCs w:val="20"/>
                    </w:rPr>
                    <w:t xml:space="preserve"> bisher</w:t>
                  </w:r>
                </w:p>
              </w:tc>
              <w:tc>
                <w:tcPr>
                  <w:tcW w:w="4536" w:type="dxa"/>
                  <w:vAlign w:val="center"/>
                </w:tcPr>
                <w:p w14:paraId="14738523" w14:textId="6655284A" w:rsidR="00C46CF6" w:rsidRDefault="000A5D60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671914627"/>
                      <w:placeholder>
                        <w:docPart w:val="F0448FBCE7C4447FAF9BB2122503F26C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CF5AF9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134" w:type="dxa"/>
                  <w:vAlign w:val="center"/>
                </w:tcPr>
                <w:p w14:paraId="0BEE2CD1" w14:textId="3D2A6644" w:rsidR="00C46CF6" w:rsidRDefault="00C46CF6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LK </w:t>
                  </w:r>
                  <w:r w:rsidR="00CF5AF9">
                    <w:rPr>
                      <w:bCs/>
                      <w:color w:val="808080" w:themeColor="background1" w:themeShade="80"/>
                      <w:szCs w:val="20"/>
                    </w:rPr>
                    <w:t>bisher</w:t>
                  </w:r>
                </w:p>
              </w:tc>
              <w:tc>
                <w:tcPr>
                  <w:tcW w:w="875" w:type="dxa"/>
                  <w:vAlign w:val="center"/>
                </w:tcPr>
                <w:p w14:paraId="4B3A10FC" w14:textId="7BE56A7F" w:rsidR="00C46CF6" w:rsidRDefault="000A5D60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218131395"/>
                      <w:placeholder>
                        <w:docPart w:val="2A68E18135D748CB8DC17EF4F17FD617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1437A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C46CF6" w14:paraId="0D73C6D2" w14:textId="77777777" w:rsidTr="00CF5AF9">
              <w:trPr>
                <w:trHeight w:val="369"/>
              </w:trPr>
              <w:tc>
                <w:tcPr>
                  <w:tcW w:w="3009" w:type="dxa"/>
                  <w:vAlign w:val="center"/>
                </w:tcPr>
                <w:p w14:paraId="52CFA749" w14:textId="7675E640" w:rsidR="00C46CF6" w:rsidRDefault="00C46CF6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Planstellen-Nr. </w:t>
                  </w:r>
                </w:p>
              </w:tc>
              <w:tc>
                <w:tcPr>
                  <w:tcW w:w="6545" w:type="dxa"/>
                  <w:gridSpan w:val="3"/>
                  <w:vAlign w:val="center"/>
                </w:tcPr>
                <w:p w14:paraId="68047119" w14:textId="634C9688" w:rsidR="00C46CF6" w:rsidRDefault="000A5D60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074661581"/>
                      <w:placeholder>
                        <w:docPart w:val="DFBDA6948B4C413387AC3498A2A5C1EA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1437A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C46CF6" w14:paraId="0F13D74A" w14:textId="77777777" w:rsidTr="00CF5AF9">
              <w:trPr>
                <w:trHeight w:val="369"/>
              </w:trPr>
              <w:tc>
                <w:tcPr>
                  <w:tcW w:w="3009" w:type="dxa"/>
                  <w:vAlign w:val="center"/>
                </w:tcPr>
                <w:p w14:paraId="7245E75E" w14:textId="0A1024CA" w:rsidR="00C46CF6" w:rsidRDefault="00C46CF6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Name / Vorname</w:t>
                  </w:r>
                </w:p>
              </w:tc>
              <w:tc>
                <w:tcPr>
                  <w:tcW w:w="4536" w:type="dxa"/>
                  <w:vAlign w:val="center"/>
                </w:tcPr>
                <w:p w14:paraId="5FAA670F" w14:textId="47EA8545" w:rsidR="00C46CF6" w:rsidRDefault="000A5D60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398632291"/>
                      <w:placeholder>
                        <w:docPart w:val="E939A52E00F34CB39B9A3C707CE9965A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1437A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134" w:type="dxa"/>
                  <w:vAlign w:val="center"/>
                </w:tcPr>
                <w:p w14:paraId="7EC9EADE" w14:textId="4DAA2BBA" w:rsidR="00C46CF6" w:rsidRDefault="00C46CF6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Pers</w:t>
                  </w:r>
                  <w:r w:rsidR="00D02C57">
                    <w:rPr>
                      <w:bCs/>
                      <w:color w:val="808080" w:themeColor="background1" w:themeShade="80"/>
                      <w:szCs w:val="20"/>
                    </w:rPr>
                    <w:t>.-N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>r</w:t>
                  </w:r>
                  <w:r w:rsidR="00D02C57">
                    <w:rPr>
                      <w:bCs/>
                      <w:color w:val="808080" w:themeColor="background1" w:themeShade="80"/>
                      <w:szCs w:val="20"/>
                    </w:rPr>
                    <w:t>.</w:t>
                  </w:r>
                </w:p>
              </w:tc>
              <w:tc>
                <w:tcPr>
                  <w:tcW w:w="875" w:type="dxa"/>
                  <w:vAlign w:val="center"/>
                </w:tcPr>
                <w:p w14:paraId="2344523E" w14:textId="2F41C5E0" w:rsidR="00C46CF6" w:rsidRDefault="000A5D60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447850553"/>
                      <w:placeholder>
                        <w:docPart w:val="CA60728053974894B5C94D934B6C04DF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CF5AF9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C46CF6" w14:paraId="3AE852A0" w14:textId="77777777" w:rsidTr="00CF5AF9">
              <w:trPr>
                <w:trHeight w:val="340"/>
              </w:trPr>
              <w:tc>
                <w:tcPr>
                  <w:tcW w:w="3009" w:type="dxa"/>
                  <w:vAlign w:val="center"/>
                </w:tcPr>
                <w:p w14:paraId="04796E54" w14:textId="061EA0B5" w:rsidR="00C46CF6" w:rsidRDefault="00C46CF6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Datum Umsetzungszeitpunkt</w:t>
                  </w:r>
                </w:p>
              </w:tc>
              <w:tc>
                <w:tcPr>
                  <w:tcW w:w="6545" w:type="dxa"/>
                  <w:gridSpan w:val="3"/>
                  <w:vAlign w:val="center"/>
                </w:tcPr>
                <w:p w14:paraId="3E360EF3" w14:textId="360441F1" w:rsidR="00C46CF6" w:rsidRDefault="000A5D60" w:rsidP="005B6376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645088443"/>
                      <w:placeholder>
                        <w:docPart w:val="C316A6377D72496EB9A10D67F2781C44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1437A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</w:tbl>
          <w:p w14:paraId="7E207DC8" w14:textId="77777777" w:rsidR="001409F5" w:rsidRDefault="001409F5" w:rsidP="005B6376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1409F5" w:rsidRPr="008B77A6" w14:paraId="4FDE5875" w14:textId="77777777" w:rsidTr="002E4058">
        <w:tc>
          <w:tcPr>
            <w:tcW w:w="9780" w:type="dxa"/>
            <w:gridSpan w:val="3"/>
          </w:tcPr>
          <w:p w14:paraId="6115DE99" w14:textId="4E31F5BE" w:rsidR="00CF5AF9" w:rsidRDefault="00CF5AF9" w:rsidP="00F36F50">
            <w:pPr>
              <w:tabs>
                <w:tab w:val="left" w:pos="1040"/>
              </w:tabs>
            </w:pPr>
          </w:p>
          <w:p w14:paraId="6203541E" w14:textId="2AB87643" w:rsidR="009A0B40" w:rsidRDefault="00D97E45" w:rsidP="00F36F50">
            <w:pPr>
              <w:tabs>
                <w:tab w:val="left" w:pos="1040"/>
              </w:tabs>
              <w:rPr>
                <w:bCs/>
                <w:color w:val="808080" w:themeColor="background1" w:themeShade="80"/>
                <w:szCs w:val="20"/>
              </w:rPr>
            </w:pPr>
            <w:r>
              <w:rPr>
                <w:bCs/>
                <w:color w:val="808080" w:themeColor="background1" w:themeShade="80"/>
                <w:szCs w:val="20"/>
              </w:rPr>
              <w:t>Die wesentlichen Veränderungen sind nachfolgend aufzuführen.</w:t>
            </w:r>
          </w:p>
          <w:p w14:paraId="193636BB" w14:textId="390C2ADC" w:rsidR="00D97E45" w:rsidRDefault="00D97E45" w:rsidP="00F36F50">
            <w:pPr>
              <w:tabs>
                <w:tab w:val="left" w:pos="1040"/>
              </w:tabs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1409F5" w:rsidRPr="008B77A6" w14:paraId="626259AB" w14:textId="77777777" w:rsidTr="00FC732D">
        <w:trPr>
          <w:trHeight w:val="8486"/>
        </w:trPr>
        <w:tc>
          <w:tcPr>
            <w:tcW w:w="9780" w:type="dxa"/>
            <w:gridSpan w:val="3"/>
          </w:tcPr>
          <w:tbl>
            <w:tblPr>
              <w:tblStyle w:val="Tabellenraster"/>
              <w:tblpPr w:leftFromText="141" w:rightFromText="141" w:horzAnchor="margin" w:tblpY="255"/>
              <w:tblOverlap w:val="never"/>
              <w:tblW w:w="9554" w:type="dxa"/>
              <w:tblLook w:val="04A0" w:firstRow="1" w:lastRow="0" w:firstColumn="1" w:lastColumn="0" w:noHBand="0" w:noVBand="1"/>
            </w:tblPr>
            <w:tblGrid>
              <w:gridCol w:w="3098"/>
              <w:gridCol w:w="639"/>
              <w:gridCol w:w="1004"/>
              <w:gridCol w:w="3168"/>
              <w:gridCol w:w="639"/>
              <w:gridCol w:w="1006"/>
            </w:tblGrid>
            <w:tr w:rsidR="00FC732D" w14:paraId="2C18A8E7" w14:textId="77777777" w:rsidTr="004E17AF">
              <w:trPr>
                <w:trHeight w:val="340"/>
              </w:trPr>
              <w:tc>
                <w:tcPr>
                  <w:tcW w:w="9554" w:type="dxa"/>
                  <w:gridSpan w:val="6"/>
                  <w:vAlign w:val="center"/>
                </w:tcPr>
                <w:p w14:paraId="5400570E" w14:textId="6B7DFCBE" w:rsidR="00FC732D" w:rsidRPr="00FC732D" w:rsidRDefault="00FC732D" w:rsidP="00D97E45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FC732D">
                    <w:rPr>
                      <w:bCs/>
                      <w:color w:val="808080" w:themeColor="background1" w:themeShade="80"/>
                      <w:szCs w:val="20"/>
                    </w:rPr>
                    <w:lastRenderedPageBreak/>
                    <w:t>Aufgaben</w:t>
                  </w:r>
                </w:p>
              </w:tc>
            </w:tr>
            <w:tr w:rsidR="009A0B40" w14:paraId="60A9DA10" w14:textId="77777777" w:rsidTr="004E17AF">
              <w:trPr>
                <w:trHeight w:val="340"/>
              </w:trPr>
              <w:tc>
                <w:tcPr>
                  <w:tcW w:w="4741" w:type="dxa"/>
                  <w:gridSpan w:val="3"/>
                  <w:vAlign w:val="center"/>
                </w:tcPr>
                <w:p w14:paraId="0A998D35" w14:textId="389E7AD1" w:rsidR="009A0B40" w:rsidRPr="00FC732D" w:rsidRDefault="00D97E45" w:rsidP="00D97E45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FC732D">
                    <w:rPr>
                      <w:bCs/>
                      <w:color w:val="808080" w:themeColor="background1" w:themeShade="80"/>
                      <w:szCs w:val="20"/>
                    </w:rPr>
                    <w:t>- b</w:t>
                  </w:r>
                  <w:r w:rsidR="009A0B40" w:rsidRPr="00FC732D">
                    <w:rPr>
                      <w:bCs/>
                      <w:color w:val="808080" w:themeColor="background1" w:themeShade="80"/>
                      <w:szCs w:val="20"/>
                    </w:rPr>
                    <w:t>isher</w:t>
                  </w:r>
                  <w:r w:rsidRPr="00FC732D">
                    <w:rPr>
                      <w:bCs/>
                      <w:color w:val="808080" w:themeColor="background1" w:themeShade="80"/>
                      <w:szCs w:val="20"/>
                    </w:rPr>
                    <w:t xml:space="preserve"> -</w:t>
                  </w:r>
                </w:p>
              </w:tc>
              <w:tc>
                <w:tcPr>
                  <w:tcW w:w="4813" w:type="dxa"/>
                  <w:gridSpan w:val="3"/>
                  <w:vAlign w:val="center"/>
                </w:tcPr>
                <w:p w14:paraId="66442E1C" w14:textId="0B158C61" w:rsidR="009A0B40" w:rsidRPr="00FC732D" w:rsidRDefault="00D97E45" w:rsidP="00D97E45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FC732D">
                    <w:rPr>
                      <w:bCs/>
                      <w:color w:val="808080" w:themeColor="background1" w:themeShade="80"/>
                      <w:szCs w:val="20"/>
                    </w:rPr>
                    <w:t xml:space="preserve">- </w:t>
                  </w:r>
                  <w:r w:rsidR="009A0B40" w:rsidRPr="00FC732D">
                    <w:rPr>
                      <w:bCs/>
                      <w:color w:val="808080" w:themeColor="background1" w:themeShade="80"/>
                      <w:szCs w:val="20"/>
                    </w:rPr>
                    <w:t>neu</w:t>
                  </w:r>
                  <w:r w:rsidRPr="00FC732D">
                    <w:rPr>
                      <w:bCs/>
                      <w:color w:val="808080" w:themeColor="background1" w:themeShade="80"/>
                      <w:szCs w:val="20"/>
                    </w:rPr>
                    <w:t xml:space="preserve"> -</w:t>
                  </w:r>
                </w:p>
              </w:tc>
            </w:tr>
            <w:tr w:rsidR="00C46CF6" w14:paraId="2EEF8CCE" w14:textId="77777777" w:rsidTr="004E17AF">
              <w:trPr>
                <w:trHeight w:val="340"/>
              </w:trPr>
              <w:tc>
                <w:tcPr>
                  <w:tcW w:w="3737" w:type="dxa"/>
                  <w:gridSpan w:val="2"/>
                  <w:vAlign w:val="center"/>
                </w:tcPr>
                <w:p w14:paraId="101F9E48" w14:textId="73A259A0" w:rsidR="00C46CF6" w:rsidRDefault="00AD2FF4" w:rsidP="005B6376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Beschäftigungsgrad</w:t>
                  </w:r>
                  <w:r w:rsidR="00C46CF6">
                    <w:rPr>
                      <w:bCs/>
                      <w:color w:val="808080" w:themeColor="background1" w:themeShade="80"/>
                      <w:szCs w:val="20"/>
                    </w:rPr>
                    <w:t xml:space="preserve"> (%)</w:t>
                  </w:r>
                </w:p>
              </w:tc>
              <w:tc>
                <w:tcPr>
                  <w:tcW w:w="1004" w:type="dxa"/>
                  <w:vAlign w:val="center"/>
                </w:tcPr>
                <w:p w14:paraId="6BCB25F0" w14:textId="69A2D3D9" w:rsidR="00C46CF6" w:rsidRDefault="000A5D60" w:rsidP="00727E48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297836611"/>
                      <w:placeholder>
                        <w:docPart w:val="918FA7F7C71245F5A264047DC58BEBC2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D57620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807" w:type="dxa"/>
                  <w:gridSpan w:val="2"/>
                  <w:vAlign w:val="center"/>
                </w:tcPr>
                <w:p w14:paraId="04DFFA15" w14:textId="723E5565" w:rsidR="00C46CF6" w:rsidRDefault="00AD2FF4" w:rsidP="005B6376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Beschäftigungsgrad</w:t>
                  </w:r>
                  <w:r w:rsidR="00C46CF6">
                    <w:rPr>
                      <w:bCs/>
                      <w:color w:val="808080" w:themeColor="background1" w:themeShade="80"/>
                      <w:szCs w:val="20"/>
                    </w:rPr>
                    <w:t xml:space="preserve"> (%)</w:t>
                  </w:r>
                </w:p>
              </w:tc>
              <w:tc>
                <w:tcPr>
                  <w:tcW w:w="1006" w:type="dxa"/>
                  <w:vAlign w:val="center"/>
                </w:tcPr>
                <w:p w14:paraId="7521DB86" w14:textId="56F1C3E7" w:rsidR="00C46CF6" w:rsidRDefault="000A5D60" w:rsidP="00727E48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2079165176"/>
                      <w:placeholder>
                        <w:docPart w:val="B23EB37B7FCE45D7AFA950594402BD7F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D57620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C46CF6" w14:paraId="5EA6CD74" w14:textId="77777777" w:rsidTr="004E17AF">
              <w:trPr>
                <w:trHeight w:val="340"/>
              </w:trPr>
              <w:tc>
                <w:tcPr>
                  <w:tcW w:w="373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09D69E31" w14:textId="5C309E94" w:rsidR="00C46CF6" w:rsidRDefault="00F36F50" w:rsidP="005B6376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wegfallende</w:t>
                  </w:r>
                  <w:r w:rsidR="00C46CF6">
                    <w:rPr>
                      <w:bCs/>
                      <w:color w:val="808080" w:themeColor="background1" w:themeShade="80"/>
                      <w:szCs w:val="20"/>
                    </w:rPr>
                    <w:t xml:space="preserve"> Aufgaben</w:t>
                  </w:r>
                </w:p>
              </w:tc>
              <w:tc>
                <w:tcPr>
                  <w:tcW w:w="1004" w:type="dxa"/>
                  <w:tcBorders>
                    <w:bottom w:val="single" w:sz="4" w:space="0" w:color="auto"/>
                  </w:tcBorders>
                  <w:vAlign w:val="center"/>
                </w:tcPr>
                <w:p w14:paraId="1B98AF62" w14:textId="7EDC822F" w:rsidR="00C46CF6" w:rsidRDefault="009A0B40" w:rsidP="005B6376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i</w:t>
                  </w:r>
                  <w:r w:rsidRPr="009A0B40">
                    <w:rPr>
                      <w:bCs/>
                      <w:color w:val="808080" w:themeColor="background1" w:themeShade="80"/>
                      <w:szCs w:val="20"/>
                    </w:rPr>
                    <w:t xml:space="preserve">n </w:t>
                  </w:r>
                  <w:r w:rsidR="00C46CF6">
                    <w:rPr>
                      <w:b/>
                      <w:color w:val="808080" w:themeColor="background1" w:themeShade="80"/>
                      <w:szCs w:val="20"/>
                    </w:rPr>
                    <w:t>%</w:t>
                  </w:r>
                </w:p>
              </w:tc>
              <w:tc>
                <w:tcPr>
                  <w:tcW w:w="380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C7DCB92" w14:textId="7F16F361" w:rsidR="00C46CF6" w:rsidRDefault="00F36F50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neue</w:t>
                  </w:r>
                  <w:r w:rsidR="00C46CF6">
                    <w:rPr>
                      <w:bCs/>
                      <w:color w:val="808080" w:themeColor="background1" w:themeShade="80"/>
                      <w:szCs w:val="20"/>
                    </w:rPr>
                    <w:t xml:space="preserve"> Aufgaben</w:t>
                  </w:r>
                </w:p>
              </w:tc>
              <w:tc>
                <w:tcPr>
                  <w:tcW w:w="1006" w:type="dxa"/>
                  <w:tcBorders>
                    <w:bottom w:val="single" w:sz="4" w:space="0" w:color="auto"/>
                  </w:tcBorders>
                  <w:vAlign w:val="center"/>
                </w:tcPr>
                <w:p w14:paraId="7EA01732" w14:textId="4F6E2E81" w:rsidR="00C46CF6" w:rsidRDefault="009A0B40" w:rsidP="005B6376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 xml:space="preserve">in </w:t>
                  </w:r>
                  <w:r w:rsidR="00C46CF6">
                    <w:rPr>
                      <w:bCs/>
                      <w:color w:val="808080" w:themeColor="background1" w:themeShade="80"/>
                      <w:szCs w:val="20"/>
                    </w:rPr>
                    <w:t>%</w:t>
                  </w:r>
                </w:p>
              </w:tc>
            </w:tr>
            <w:tr w:rsidR="0004387C" w14:paraId="2A565082" w14:textId="77777777" w:rsidTr="004E17AF">
              <w:trPr>
                <w:trHeight w:val="340"/>
              </w:trPr>
              <w:tc>
                <w:tcPr>
                  <w:tcW w:w="3737" w:type="dxa"/>
                  <w:gridSpan w:val="2"/>
                  <w:tcBorders>
                    <w:bottom w:val="nil"/>
                  </w:tcBorders>
                  <w:vAlign w:val="center"/>
                </w:tcPr>
                <w:p w14:paraId="1C9580CC" w14:textId="0C0215F9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505399857"/>
                      <w:placeholder>
                        <w:docPart w:val="7B861B580C5F40F09C2401411973D306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bottom w:val="nil"/>
                  </w:tcBorders>
                  <w:vAlign w:val="center"/>
                </w:tcPr>
                <w:p w14:paraId="2E7ADAA4" w14:textId="624448C9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2092660675"/>
                      <w:placeholder>
                        <w:docPart w:val="E0C92643121C4EE4B3AEB06307B81A03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807" w:type="dxa"/>
                  <w:gridSpan w:val="2"/>
                  <w:tcBorders>
                    <w:bottom w:val="nil"/>
                  </w:tcBorders>
                  <w:vAlign w:val="center"/>
                </w:tcPr>
                <w:p w14:paraId="3A2298D3" w14:textId="23213D5D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2092383968"/>
                      <w:placeholder>
                        <w:docPart w:val="071AB321066E4354B0D07B8580F5374D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bottom w:val="nil"/>
                  </w:tcBorders>
                  <w:vAlign w:val="center"/>
                </w:tcPr>
                <w:p w14:paraId="5C4DA8EC" w14:textId="5A2029CB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391266792"/>
                      <w:placeholder>
                        <w:docPart w:val="C5A609EA041A47C78C64F10CF60A6F1E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04387C" w14:paraId="15158A10" w14:textId="77777777" w:rsidTr="004E17AF">
              <w:trPr>
                <w:trHeight w:val="340"/>
              </w:trPr>
              <w:tc>
                <w:tcPr>
                  <w:tcW w:w="3737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12792B72" w14:textId="3B4C1DBA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03461265"/>
                      <w:placeholder>
                        <w:docPart w:val="994E06929F0F44BFA95D6DEB2D238DD4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nil"/>
                    <w:bottom w:val="nil"/>
                  </w:tcBorders>
                  <w:vAlign w:val="center"/>
                </w:tcPr>
                <w:p w14:paraId="4D847647" w14:textId="0E7520BE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291287282"/>
                      <w:placeholder>
                        <w:docPart w:val="11A9B243BA784ABFA3EE5FAD5294A46C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807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6DBA4EAB" w14:textId="4D32E521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330793089"/>
                      <w:placeholder>
                        <w:docPart w:val="3B9A4771AE1D45AB93E8D1034C669078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nil"/>
                    <w:bottom w:val="nil"/>
                  </w:tcBorders>
                  <w:vAlign w:val="center"/>
                </w:tcPr>
                <w:p w14:paraId="1F68DDE6" w14:textId="4AA2E8FE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770848655"/>
                      <w:placeholder>
                        <w:docPart w:val="887DE25E73334670BE8914C24CA4B2F2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04387C" w14:paraId="74E2157D" w14:textId="77777777" w:rsidTr="004E17AF">
              <w:trPr>
                <w:trHeight w:val="340"/>
              </w:trPr>
              <w:tc>
                <w:tcPr>
                  <w:tcW w:w="3737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42823AE0" w14:textId="41ABF671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949750336"/>
                      <w:placeholder>
                        <w:docPart w:val="983E7763F38B401F943D3BB478E22865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nil"/>
                    <w:bottom w:val="nil"/>
                  </w:tcBorders>
                  <w:vAlign w:val="center"/>
                </w:tcPr>
                <w:p w14:paraId="19196B62" w14:textId="4B4EF22A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671693447"/>
                      <w:placeholder>
                        <w:docPart w:val="4BC0E603F157470F958C5A4E0F853942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807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7F39576E" w14:textId="25FF9BDC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00158653"/>
                      <w:placeholder>
                        <w:docPart w:val="3BDB8DB4046642A49F5914936966A8B2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nil"/>
                    <w:bottom w:val="nil"/>
                  </w:tcBorders>
                  <w:vAlign w:val="center"/>
                </w:tcPr>
                <w:p w14:paraId="55DC0614" w14:textId="7DBDE717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515962496"/>
                      <w:placeholder>
                        <w:docPart w:val="F24E368F168C422FAC6ACE4DE0934985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04387C" w14:paraId="471861E6" w14:textId="77777777" w:rsidTr="004E17AF">
              <w:trPr>
                <w:trHeight w:val="340"/>
              </w:trPr>
              <w:tc>
                <w:tcPr>
                  <w:tcW w:w="3737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464C8D8A" w14:textId="70F840EB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979347386"/>
                      <w:placeholder>
                        <w:docPart w:val="B5CFF661AEDE4F629292E282A43CF319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nil"/>
                    <w:bottom w:val="nil"/>
                  </w:tcBorders>
                  <w:vAlign w:val="center"/>
                </w:tcPr>
                <w:p w14:paraId="01DEC1E0" w14:textId="03D9709C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750008696"/>
                      <w:placeholder>
                        <w:docPart w:val="745D236642B6455285FE3F74AB8EE90B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807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59C06093" w14:textId="0C867217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152671200"/>
                      <w:placeholder>
                        <w:docPart w:val="DFAD0E86E11C4CD48081096A8EE9FB62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nil"/>
                    <w:bottom w:val="nil"/>
                  </w:tcBorders>
                  <w:vAlign w:val="center"/>
                </w:tcPr>
                <w:p w14:paraId="4445DC11" w14:textId="5C0933F7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625513389"/>
                      <w:placeholder>
                        <w:docPart w:val="664611D44F9F496A87BF024D81A2C05C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04387C" w14:paraId="24DBD37A" w14:textId="77777777" w:rsidTr="004E17AF">
              <w:trPr>
                <w:trHeight w:val="340"/>
              </w:trPr>
              <w:tc>
                <w:tcPr>
                  <w:tcW w:w="3737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68C1F6D7" w14:textId="33A1BE44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126126843"/>
                      <w:placeholder>
                        <w:docPart w:val="CD56A80A973C4B13BCD6C5F6ABCCC724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427909C" w14:textId="11165508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021817565"/>
                      <w:placeholder>
                        <w:docPart w:val="995CF830B18A48AB96FA6FBD48825F1C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807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CE3B034" w14:textId="4CA9F284" w:rsidR="0004387C" w:rsidRDefault="000A5D60" w:rsidP="0004387C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334636831"/>
                      <w:placeholder>
                        <w:docPart w:val="22D0EB40F0E04B39AD14CBCE4A3D9867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35EB745D" w14:textId="28B37EC1" w:rsidR="0004387C" w:rsidRDefault="000A5D60" w:rsidP="0004387C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2104953541"/>
                      <w:placeholder>
                        <w:docPart w:val="18F8AEAE9D4A435783E8DC05A85B2E03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04387C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FC732D" w14:paraId="0F2AAFAB" w14:textId="77777777" w:rsidTr="004E17AF">
              <w:trPr>
                <w:trHeight w:val="340"/>
              </w:trPr>
              <w:tc>
                <w:tcPr>
                  <w:tcW w:w="3737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0AEF54D" w14:textId="142C9B27" w:rsidR="00FC732D" w:rsidRPr="009A0B40" w:rsidRDefault="00FC732D" w:rsidP="00FC732D">
                  <w:pPr>
                    <w:jc w:val="right"/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9A0B40">
                    <w:rPr>
                      <w:bCs/>
                      <w:color w:val="808080" w:themeColor="background1" w:themeShade="80"/>
                      <w:szCs w:val="20"/>
                    </w:rPr>
                    <w:t>Total</w:t>
                  </w:r>
                </w:p>
              </w:tc>
              <w:tc>
                <w:tcPr>
                  <w:tcW w:w="1004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3057513" w14:textId="70BC635D" w:rsidR="00FC732D" w:rsidRPr="009A0B40" w:rsidRDefault="000A5D60" w:rsidP="00727E48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288936423"/>
                      <w:placeholder>
                        <w:docPart w:val="81B70BF9AD934768AFDCF3BD8BB6C2CC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D57620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807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369152B" w14:textId="06147077" w:rsidR="00FC732D" w:rsidRPr="009A0B40" w:rsidRDefault="00FC732D" w:rsidP="00FC732D">
                  <w:pPr>
                    <w:jc w:val="right"/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9A0B40">
                    <w:rPr>
                      <w:bCs/>
                      <w:color w:val="808080" w:themeColor="background1" w:themeShade="80"/>
                      <w:szCs w:val="20"/>
                    </w:rPr>
                    <w:t>Total</w:t>
                  </w:r>
                </w:p>
              </w:tc>
              <w:tc>
                <w:tcPr>
                  <w:tcW w:w="1006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015E0677" w14:textId="716B2029" w:rsidR="00FC732D" w:rsidRPr="009A0B40" w:rsidRDefault="000A5D60" w:rsidP="00727E48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286932184"/>
                      <w:placeholder>
                        <w:docPart w:val="EFA5E1AEE3F449ACB76144240D338488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D57620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FC732D" w14:paraId="31270B1C" w14:textId="77777777" w:rsidTr="004E17AF">
              <w:trPr>
                <w:trHeight w:val="340"/>
              </w:trPr>
              <w:tc>
                <w:tcPr>
                  <w:tcW w:w="373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C4698B5" w14:textId="77777777" w:rsidR="00FC732D" w:rsidRPr="009A0B40" w:rsidRDefault="00FC732D" w:rsidP="00FC732D">
                  <w:pPr>
                    <w:jc w:val="right"/>
                    <w:rPr>
                      <w:bCs/>
                      <w:color w:val="808080" w:themeColor="background1" w:themeShade="80"/>
                      <w:szCs w:val="20"/>
                    </w:rPr>
                  </w:pP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B5D4035" w14:textId="77777777" w:rsidR="00FC732D" w:rsidRDefault="00FC732D" w:rsidP="00FC732D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</w:p>
              </w:tc>
              <w:tc>
                <w:tcPr>
                  <w:tcW w:w="380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374ECAC" w14:textId="77777777" w:rsidR="00FC732D" w:rsidRPr="009A0B40" w:rsidRDefault="00FC732D" w:rsidP="00FC732D">
                  <w:pPr>
                    <w:jc w:val="right"/>
                    <w:rPr>
                      <w:bCs/>
                      <w:color w:val="808080" w:themeColor="background1" w:themeShade="80"/>
                      <w:szCs w:val="20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A85DE6" w14:textId="77777777" w:rsidR="00FC732D" w:rsidRDefault="00FC732D" w:rsidP="00FC732D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</w:p>
              </w:tc>
            </w:tr>
            <w:tr w:rsidR="00FC732D" w14:paraId="2E1942A8" w14:textId="77777777" w:rsidTr="004E17AF">
              <w:trPr>
                <w:trHeight w:val="340"/>
              </w:trPr>
              <w:tc>
                <w:tcPr>
                  <w:tcW w:w="9554" w:type="dxa"/>
                  <w:gridSpan w:val="6"/>
                  <w:vAlign w:val="center"/>
                </w:tcPr>
                <w:p w14:paraId="6C485607" w14:textId="2C9CA6EA" w:rsidR="00FC732D" w:rsidRDefault="00727E48" w:rsidP="00FC732D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Führungstätigkeit</w:t>
                  </w:r>
                </w:p>
              </w:tc>
            </w:tr>
            <w:tr w:rsidR="00FC732D" w14:paraId="2679445A" w14:textId="77777777" w:rsidTr="004E17AF">
              <w:trPr>
                <w:trHeight w:val="340"/>
              </w:trPr>
              <w:tc>
                <w:tcPr>
                  <w:tcW w:w="4741" w:type="dxa"/>
                  <w:gridSpan w:val="3"/>
                  <w:vAlign w:val="center"/>
                </w:tcPr>
                <w:p w14:paraId="73F76499" w14:textId="29E9CB72" w:rsidR="00FC732D" w:rsidRPr="00FC732D" w:rsidRDefault="00FC732D" w:rsidP="00FC732D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FC732D">
                    <w:rPr>
                      <w:bCs/>
                      <w:color w:val="808080" w:themeColor="background1" w:themeShade="80"/>
                      <w:szCs w:val="20"/>
                    </w:rPr>
                    <w:t>- bisher -</w:t>
                  </w:r>
                </w:p>
              </w:tc>
              <w:tc>
                <w:tcPr>
                  <w:tcW w:w="4813" w:type="dxa"/>
                  <w:gridSpan w:val="3"/>
                  <w:vAlign w:val="center"/>
                </w:tcPr>
                <w:p w14:paraId="789926FA" w14:textId="32E8EDCA" w:rsidR="00FC732D" w:rsidRPr="00FC732D" w:rsidRDefault="00FC732D" w:rsidP="00FC732D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FC732D">
                    <w:rPr>
                      <w:bCs/>
                      <w:color w:val="808080" w:themeColor="background1" w:themeShade="80"/>
                      <w:szCs w:val="20"/>
                    </w:rPr>
                    <w:t>- neu -</w:t>
                  </w:r>
                </w:p>
              </w:tc>
            </w:tr>
            <w:tr w:rsidR="001D04F3" w14:paraId="43A6A865" w14:textId="42D61A67" w:rsidTr="004E17AF">
              <w:trPr>
                <w:trHeight w:val="340"/>
              </w:trPr>
              <w:tc>
                <w:tcPr>
                  <w:tcW w:w="4741" w:type="dxa"/>
                  <w:gridSpan w:val="3"/>
                  <w:vAlign w:val="center"/>
                </w:tcPr>
                <w:p w14:paraId="5012803E" w14:textId="7A9A2095" w:rsidR="001D04F3" w:rsidRPr="00FC732D" w:rsidRDefault="000A5D60" w:rsidP="00727E4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bCs/>
                        <w:color w:val="808080" w:themeColor="background1" w:themeShade="80"/>
                        <w:szCs w:val="20"/>
                      </w:rPr>
                      <w:id w:val="-11697847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04F3">
                        <w:rPr>
                          <w:rFonts w:ascii="MS Gothic" w:eastAsia="MS Gothic" w:hAnsi="MS Gothic" w:hint="eastAsia"/>
                          <w:bCs/>
                          <w:color w:val="808080" w:themeColor="background1" w:themeShade="80"/>
                          <w:szCs w:val="20"/>
                        </w:rPr>
                        <w:t>☐</w:t>
                      </w:r>
                    </w:sdtContent>
                  </w:sdt>
                  <w:r w:rsidR="001D04F3">
                    <w:rPr>
                      <w:bCs/>
                      <w:color w:val="808080" w:themeColor="background1" w:themeShade="80"/>
                      <w:szCs w:val="20"/>
                    </w:rPr>
                    <w:t xml:space="preserve"> keine Führung</w:t>
                  </w:r>
                </w:p>
              </w:tc>
              <w:tc>
                <w:tcPr>
                  <w:tcW w:w="4813" w:type="dxa"/>
                  <w:gridSpan w:val="3"/>
                  <w:vAlign w:val="center"/>
                </w:tcPr>
                <w:p w14:paraId="70CEABED" w14:textId="369859B7" w:rsidR="001D04F3" w:rsidRPr="00FC732D" w:rsidRDefault="000A5D60" w:rsidP="00727E4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bCs/>
                        <w:color w:val="808080" w:themeColor="background1" w:themeShade="80"/>
                        <w:szCs w:val="20"/>
                      </w:rPr>
                      <w:id w:val="16176399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04F3">
                        <w:rPr>
                          <w:rFonts w:ascii="MS Gothic" w:eastAsia="MS Gothic" w:hAnsi="MS Gothic" w:hint="eastAsia"/>
                          <w:bCs/>
                          <w:color w:val="808080" w:themeColor="background1" w:themeShade="80"/>
                          <w:szCs w:val="20"/>
                        </w:rPr>
                        <w:t>☐</w:t>
                      </w:r>
                    </w:sdtContent>
                  </w:sdt>
                  <w:r w:rsidR="001D04F3">
                    <w:rPr>
                      <w:bCs/>
                      <w:color w:val="808080" w:themeColor="background1" w:themeShade="80"/>
                      <w:szCs w:val="20"/>
                    </w:rPr>
                    <w:t xml:space="preserve"> keine Führung</w:t>
                  </w:r>
                </w:p>
              </w:tc>
            </w:tr>
            <w:tr w:rsidR="00727E48" w14:paraId="5E93799A" w14:textId="77777777" w:rsidTr="004E17AF">
              <w:trPr>
                <w:trHeight w:val="802"/>
              </w:trPr>
              <w:tc>
                <w:tcPr>
                  <w:tcW w:w="3098" w:type="dxa"/>
                  <w:tcBorders>
                    <w:bottom w:val="single" w:sz="4" w:space="0" w:color="auto"/>
                  </w:tcBorders>
                  <w:vAlign w:val="center"/>
                </w:tcPr>
                <w:p w14:paraId="64063547" w14:textId="414B1ACA" w:rsidR="00727E48" w:rsidRDefault="00727E48" w:rsidP="00727E4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Funktion</w:t>
                  </w:r>
                  <w:r w:rsidR="00AD2FF4">
                    <w:rPr>
                      <w:bCs/>
                      <w:color w:val="808080" w:themeColor="background1" w:themeShade="80"/>
                      <w:szCs w:val="20"/>
                    </w:rPr>
                    <w:t>en</w:t>
                  </w:r>
                </w:p>
              </w:tc>
              <w:tc>
                <w:tcPr>
                  <w:tcW w:w="639" w:type="dxa"/>
                  <w:tcBorders>
                    <w:bottom w:val="single" w:sz="4" w:space="0" w:color="auto"/>
                  </w:tcBorders>
                  <w:vAlign w:val="center"/>
                </w:tcPr>
                <w:p w14:paraId="5D36D628" w14:textId="528E23A1" w:rsidR="00727E48" w:rsidRPr="00F36F50" w:rsidRDefault="00727E48" w:rsidP="00727E4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F36F50">
                    <w:rPr>
                      <w:bCs/>
                      <w:color w:val="808080" w:themeColor="background1" w:themeShade="80"/>
                      <w:szCs w:val="20"/>
                    </w:rPr>
                    <w:t>Anz</w:t>
                  </w:r>
                  <w:r>
                    <w:rPr>
                      <w:bCs/>
                      <w:color w:val="808080" w:themeColor="background1" w:themeShade="80"/>
                      <w:szCs w:val="20"/>
                    </w:rPr>
                    <w:t>.</w:t>
                  </w:r>
                </w:p>
              </w:tc>
              <w:tc>
                <w:tcPr>
                  <w:tcW w:w="1004" w:type="dxa"/>
                  <w:tcBorders>
                    <w:bottom w:val="single" w:sz="4" w:space="0" w:color="auto"/>
                  </w:tcBorders>
                  <w:vAlign w:val="center"/>
                </w:tcPr>
                <w:p w14:paraId="1BC2B5EB" w14:textId="7798AEB5" w:rsidR="00727E48" w:rsidRPr="00F36F50" w:rsidRDefault="00727E48" w:rsidP="00727E4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Pensum in %</w:t>
                  </w:r>
                </w:p>
              </w:tc>
              <w:tc>
                <w:tcPr>
                  <w:tcW w:w="3168" w:type="dxa"/>
                  <w:tcBorders>
                    <w:bottom w:val="single" w:sz="4" w:space="0" w:color="auto"/>
                  </w:tcBorders>
                  <w:vAlign w:val="center"/>
                </w:tcPr>
                <w:p w14:paraId="17C9B5BD" w14:textId="79610D75" w:rsidR="00727E48" w:rsidRPr="00F36F50" w:rsidRDefault="00727E48" w:rsidP="00727E4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Funktion</w:t>
                  </w:r>
                  <w:r w:rsidR="00AD2FF4">
                    <w:rPr>
                      <w:bCs/>
                      <w:color w:val="808080" w:themeColor="background1" w:themeShade="80"/>
                      <w:szCs w:val="20"/>
                    </w:rPr>
                    <w:t>en</w:t>
                  </w:r>
                </w:p>
              </w:tc>
              <w:tc>
                <w:tcPr>
                  <w:tcW w:w="639" w:type="dxa"/>
                  <w:tcBorders>
                    <w:bottom w:val="single" w:sz="4" w:space="0" w:color="auto"/>
                  </w:tcBorders>
                  <w:vAlign w:val="center"/>
                </w:tcPr>
                <w:p w14:paraId="304DE46F" w14:textId="7B26A893" w:rsidR="00727E48" w:rsidRPr="00F36F50" w:rsidRDefault="00727E48" w:rsidP="00727E4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Anz.</w:t>
                  </w:r>
                </w:p>
              </w:tc>
              <w:tc>
                <w:tcPr>
                  <w:tcW w:w="1006" w:type="dxa"/>
                  <w:tcBorders>
                    <w:bottom w:val="single" w:sz="4" w:space="0" w:color="auto"/>
                  </w:tcBorders>
                  <w:vAlign w:val="center"/>
                </w:tcPr>
                <w:p w14:paraId="374148D2" w14:textId="07F22474" w:rsidR="00727E48" w:rsidRPr="00F36F50" w:rsidRDefault="00727E48" w:rsidP="00727E4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Pensum in %</w:t>
                  </w:r>
                </w:p>
              </w:tc>
            </w:tr>
            <w:tr w:rsidR="0069624E" w14:paraId="5CF45D12" w14:textId="77777777" w:rsidTr="004E17AF">
              <w:trPr>
                <w:trHeight w:val="340"/>
              </w:trPr>
              <w:tc>
                <w:tcPr>
                  <w:tcW w:w="3098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685B02A9" w14:textId="023F3810" w:rsidR="0069624E" w:rsidRDefault="000A5D60" w:rsidP="0069624E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504397843"/>
                      <w:placeholder>
                        <w:docPart w:val="34B0C98F489845D3ABBBAC9F309BA9AF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0681EFA1" w14:textId="67C0E096" w:rsidR="0069624E" w:rsidRPr="00F36F50" w:rsidRDefault="000A5D60" w:rsidP="0069624E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751645577"/>
                      <w:placeholder>
                        <w:docPart w:val="7D0B1E102B6A435C9EBF16A4AB9453B7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41D2ABFC" w14:textId="5768CB39" w:rsidR="0069624E" w:rsidRPr="00F36F50" w:rsidRDefault="000A5D60" w:rsidP="0069624E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280653637"/>
                      <w:placeholder>
                        <w:docPart w:val="30466A5800244C149A8CFDF470FEDABE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168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4A1CBABD" w14:textId="573A236E" w:rsidR="0069624E" w:rsidRDefault="000A5D60" w:rsidP="0069624E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633057313"/>
                      <w:placeholder>
                        <w:docPart w:val="23DE35281E7C4C8ABF2EC3CABD9E824F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4B34B67B" w14:textId="52036D5E" w:rsidR="0069624E" w:rsidRDefault="000A5D60" w:rsidP="0069624E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203681779"/>
                      <w:placeholder>
                        <w:docPart w:val="A4B1A1B339654C97AEFF032BF1C9926B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40497403" w14:textId="18B87396" w:rsidR="0069624E" w:rsidRDefault="000A5D60" w:rsidP="0069624E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499427896"/>
                      <w:placeholder>
                        <w:docPart w:val="B323400B5CE44B51989582F22708EFDD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69624E" w14:paraId="18EBD4D6" w14:textId="77777777" w:rsidTr="004E17AF">
              <w:trPr>
                <w:trHeight w:val="340"/>
              </w:trPr>
              <w:tc>
                <w:tcPr>
                  <w:tcW w:w="3098" w:type="dxa"/>
                  <w:tcBorders>
                    <w:top w:val="nil"/>
                    <w:bottom w:val="nil"/>
                  </w:tcBorders>
                  <w:vAlign w:val="center"/>
                </w:tcPr>
                <w:p w14:paraId="17AC8CD2" w14:textId="6DE9B762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2074808725"/>
                      <w:placeholder>
                        <w:docPart w:val="79EA780E1ECE4B6C98035E29EDB15B50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nil"/>
                  </w:tcBorders>
                  <w:vAlign w:val="center"/>
                </w:tcPr>
                <w:p w14:paraId="51A315C7" w14:textId="47633913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KopfzeileZchn"/>
                        <w:bCs/>
                        <w:color w:val="000000" w:themeColor="text1"/>
                      </w:rPr>
                      <w:id w:val="-218831544"/>
                      <w:placeholder>
                        <w:docPart w:val="C1E117D7EFD94C27955028BBB9D0D7DF"/>
                      </w:placeholder>
                      <w:text/>
                    </w:sdtPr>
                    <w:sdtEndPr>
                      <w:rPr>
                        <w:rStyle w:val="KopfzeileZchn"/>
                      </w:rPr>
                    </w:sdtEndPr>
                    <w:sdtContent>
                      <w:r w:rsidR="0069624E" w:rsidRPr="0069624E">
                        <w:rPr>
                          <w:rStyle w:val="KopfzeileZchn"/>
                          <w:bCs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nil"/>
                    <w:bottom w:val="nil"/>
                  </w:tcBorders>
                  <w:vAlign w:val="center"/>
                </w:tcPr>
                <w:p w14:paraId="788743B0" w14:textId="078D7B46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KopfzeileZchn"/>
                        <w:bCs/>
                        <w:color w:val="000000" w:themeColor="text1"/>
                      </w:rPr>
                      <w:id w:val="-594935603"/>
                      <w:placeholder>
                        <w:docPart w:val="FDB1370E587B4F34A1293C912029A464"/>
                      </w:placeholder>
                      <w:text/>
                    </w:sdtPr>
                    <w:sdtEndPr>
                      <w:rPr>
                        <w:rStyle w:val="KopfzeileZchn"/>
                      </w:rPr>
                    </w:sdtEndPr>
                    <w:sdtContent>
                      <w:r w:rsidR="0069624E" w:rsidRPr="0069624E">
                        <w:rPr>
                          <w:rStyle w:val="KopfzeileZchn"/>
                          <w:bCs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168" w:type="dxa"/>
                  <w:tcBorders>
                    <w:top w:val="nil"/>
                    <w:bottom w:val="nil"/>
                  </w:tcBorders>
                  <w:vAlign w:val="center"/>
                </w:tcPr>
                <w:p w14:paraId="783CB351" w14:textId="73467A2C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275557186"/>
                      <w:placeholder>
                        <w:docPart w:val="02E85628A90A4F3C995BA975BB1B01E1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nil"/>
                  </w:tcBorders>
                  <w:vAlign w:val="center"/>
                </w:tcPr>
                <w:p w14:paraId="4BB81858" w14:textId="5BEB79A4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KopfzeileZchn"/>
                        <w:bCs/>
                        <w:color w:val="000000" w:themeColor="text1"/>
                      </w:rPr>
                      <w:id w:val="-1834137799"/>
                      <w:placeholder>
                        <w:docPart w:val="BA75E7DE8CF8446CA1E8693B9676C92D"/>
                      </w:placeholder>
                      <w:text/>
                    </w:sdtPr>
                    <w:sdtEndPr>
                      <w:rPr>
                        <w:rStyle w:val="KopfzeileZchn"/>
                      </w:rPr>
                    </w:sdtEndPr>
                    <w:sdtContent>
                      <w:r w:rsidR="0069624E" w:rsidRPr="0069624E">
                        <w:rPr>
                          <w:rStyle w:val="KopfzeileZchn"/>
                          <w:bCs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nil"/>
                    <w:bottom w:val="nil"/>
                  </w:tcBorders>
                  <w:vAlign w:val="center"/>
                </w:tcPr>
                <w:p w14:paraId="708AD3CA" w14:textId="1261A684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KopfzeileZchn"/>
                        <w:bCs/>
                        <w:color w:val="000000" w:themeColor="text1"/>
                      </w:rPr>
                      <w:id w:val="-1122609133"/>
                      <w:placeholder>
                        <w:docPart w:val="6014E83BA9484E6E8D5367A35C328189"/>
                      </w:placeholder>
                      <w:text/>
                    </w:sdtPr>
                    <w:sdtEndPr>
                      <w:rPr>
                        <w:rStyle w:val="KopfzeileZchn"/>
                      </w:rPr>
                    </w:sdtEndPr>
                    <w:sdtContent>
                      <w:r w:rsidR="0069624E" w:rsidRPr="0069624E">
                        <w:rPr>
                          <w:rStyle w:val="KopfzeileZchn"/>
                          <w:bCs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69624E" w14:paraId="61CDC002" w14:textId="77777777" w:rsidTr="004E17AF">
              <w:trPr>
                <w:trHeight w:val="340"/>
              </w:trPr>
              <w:tc>
                <w:tcPr>
                  <w:tcW w:w="3098" w:type="dxa"/>
                  <w:tcBorders>
                    <w:top w:val="nil"/>
                    <w:bottom w:val="nil"/>
                  </w:tcBorders>
                  <w:vAlign w:val="center"/>
                </w:tcPr>
                <w:p w14:paraId="47661BCF" w14:textId="2445F832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317451716"/>
                      <w:placeholder>
                        <w:docPart w:val="4B32C975834C4655B441BA3C6B4971BB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nil"/>
                  </w:tcBorders>
                  <w:vAlign w:val="center"/>
                </w:tcPr>
                <w:p w14:paraId="3345B7DB" w14:textId="62D54949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289673162"/>
                      <w:placeholder>
                        <w:docPart w:val="7FD7C734F7D54D7F9EDB398CC685147A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nil"/>
                    <w:bottom w:val="nil"/>
                  </w:tcBorders>
                  <w:vAlign w:val="center"/>
                </w:tcPr>
                <w:p w14:paraId="14AB165E" w14:textId="7887519A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342476631"/>
                      <w:placeholder>
                        <w:docPart w:val="BBF827BAEE864FF1A45F226D4F56DC7D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168" w:type="dxa"/>
                  <w:tcBorders>
                    <w:top w:val="nil"/>
                    <w:bottom w:val="nil"/>
                  </w:tcBorders>
                  <w:vAlign w:val="center"/>
                </w:tcPr>
                <w:p w14:paraId="0285C468" w14:textId="54C3E103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248394455"/>
                      <w:placeholder>
                        <w:docPart w:val="E77475181E6D4B17920721534F18850C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nil"/>
                  </w:tcBorders>
                  <w:vAlign w:val="center"/>
                </w:tcPr>
                <w:p w14:paraId="60CC7C5B" w14:textId="6C746A4A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996378685"/>
                      <w:placeholder>
                        <w:docPart w:val="3E1D00E7141A42ACA0DEBA975851732F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nil"/>
                    <w:bottom w:val="nil"/>
                  </w:tcBorders>
                  <w:vAlign w:val="center"/>
                </w:tcPr>
                <w:p w14:paraId="1FCBA034" w14:textId="455AC0E4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861968185"/>
                      <w:placeholder>
                        <w:docPart w:val="EBEB017C750B42FCA814FDA614BF3A82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69624E" w14:paraId="419DB018" w14:textId="77777777" w:rsidTr="004E17AF">
              <w:trPr>
                <w:trHeight w:val="340"/>
              </w:trPr>
              <w:tc>
                <w:tcPr>
                  <w:tcW w:w="3098" w:type="dxa"/>
                  <w:tcBorders>
                    <w:top w:val="nil"/>
                    <w:bottom w:val="nil"/>
                  </w:tcBorders>
                  <w:vAlign w:val="center"/>
                </w:tcPr>
                <w:p w14:paraId="201406FC" w14:textId="51AB8D44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985053721"/>
                      <w:placeholder>
                        <w:docPart w:val="EC734AAF4486410CB21567307CEC7423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nil"/>
                  </w:tcBorders>
                  <w:vAlign w:val="center"/>
                </w:tcPr>
                <w:p w14:paraId="3B5CAC84" w14:textId="5B919562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793400544"/>
                      <w:placeholder>
                        <w:docPart w:val="0FE54729903E42C898D7098BC96B99DA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nil"/>
                    <w:bottom w:val="nil"/>
                  </w:tcBorders>
                  <w:vAlign w:val="center"/>
                </w:tcPr>
                <w:p w14:paraId="6D531BEB" w14:textId="080550D0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571412253"/>
                      <w:placeholder>
                        <w:docPart w:val="327F1A9DCC4D4EF7BB0DB68A6DF907FB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168" w:type="dxa"/>
                  <w:tcBorders>
                    <w:top w:val="nil"/>
                    <w:bottom w:val="nil"/>
                  </w:tcBorders>
                  <w:vAlign w:val="center"/>
                </w:tcPr>
                <w:p w14:paraId="2862E9A7" w14:textId="26AC9F9B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901319581"/>
                      <w:placeholder>
                        <w:docPart w:val="5F8619F41DC643D18A478E4908A9B60D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nil"/>
                  </w:tcBorders>
                  <w:vAlign w:val="center"/>
                </w:tcPr>
                <w:p w14:paraId="75AA7911" w14:textId="3D71274C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788198148"/>
                      <w:placeholder>
                        <w:docPart w:val="F11C6C46EE40477E82BAA61138F4F62A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nil"/>
                    <w:bottom w:val="nil"/>
                  </w:tcBorders>
                  <w:vAlign w:val="center"/>
                </w:tcPr>
                <w:p w14:paraId="27F3735E" w14:textId="6EB071F7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868327491"/>
                      <w:placeholder>
                        <w:docPart w:val="09CCC5F3B7464F0F814D1429028EC585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69624E" w14:paraId="0B5EE3A9" w14:textId="77777777" w:rsidTr="004E17AF">
              <w:trPr>
                <w:trHeight w:val="340"/>
              </w:trPr>
              <w:tc>
                <w:tcPr>
                  <w:tcW w:w="3098" w:type="dxa"/>
                  <w:tcBorders>
                    <w:top w:val="nil"/>
                    <w:bottom w:val="nil"/>
                  </w:tcBorders>
                  <w:vAlign w:val="center"/>
                </w:tcPr>
                <w:p w14:paraId="104F9AB3" w14:textId="22751F82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362493823"/>
                      <w:placeholder>
                        <w:docPart w:val="739A5549159F4AAB96A13C8F1403F2F2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nil"/>
                  </w:tcBorders>
                  <w:vAlign w:val="center"/>
                </w:tcPr>
                <w:p w14:paraId="58EE6F83" w14:textId="60C98980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2057425949"/>
                      <w:placeholder>
                        <w:docPart w:val="B160721B398A4403BBF7F2B176FD0C95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nil"/>
                    <w:bottom w:val="nil"/>
                  </w:tcBorders>
                  <w:vAlign w:val="center"/>
                </w:tcPr>
                <w:p w14:paraId="4E38CE0E" w14:textId="40DED213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700309391"/>
                      <w:placeholder>
                        <w:docPart w:val="5C68D20AFF564B9F92257CED9ACC663F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168" w:type="dxa"/>
                  <w:tcBorders>
                    <w:top w:val="nil"/>
                    <w:bottom w:val="nil"/>
                  </w:tcBorders>
                  <w:vAlign w:val="center"/>
                </w:tcPr>
                <w:p w14:paraId="7445C447" w14:textId="090E1722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839665641"/>
                      <w:placeholder>
                        <w:docPart w:val="BDD989B7CB71497D8C498141FB113B55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nil"/>
                  </w:tcBorders>
                  <w:vAlign w:val="center"/>
                </w:tcPr>
                <w:p w14:paraId="3387C5CA" w14:textId="14C8ECBE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806771348"/>
                      <w:placeholder>
                        <w:docPart w:val="F95766DD5B5F4BA083F00D48A2CB3FF7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nil"/>
                    <w:bottom w:val="nil"/>
                  </w:tcBorders>
                  <w:vAlign w:val="center"/>
                </w:tcPr>
                <w:p w14:paraId="7ABBA2BB" w14:textId="4696F649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029069409"/>
                      <w:placeholder>
                        <w:docPart w:val="A3D8615B612A49388444226ABEF0E623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69624E" w14:paraId="3A1962F9" w14:textId="77777777" w:rsidTr="004E17AF">
              <w:trPr>
                <w:trHeight w:val="340"/>
              </w:trPr>
              <w:tc>
                <w:tcPr>
                  <w:tcW w:w="3098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74C29A4" w14:textId="1DDF8BB8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385184481"/>
                      <w:placeholder>
                        <w:docPart w:val="0249CCA443794429BF7A84221BC640A1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FE62E73" w14:textId="13386460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958473714"/>
                      <w:placeholder>
                        <w:docPart w:val="CDDA1A3E40E94B5CB6AF75FE59327159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C90E29F" w14:textId="0072E6CE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734581755"/>
                      <w:placeholder>
                        <w:docPart w:val="3713625BE2CE440085ED976C12B2EB91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168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D52B65D" w14:textId="3A7085BD" w:rsidR="0069624E" w:rsidRDefault="000A5D60" w:rsidP="0069624E">
                  <w:pPr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938597796"/>
                      <w:placeholder>
                        <w:docPart w:val="4BCC09AEFD36407AB0D66E97CFB97EF0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639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692B0E5C" w14:textId="6E5BB482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942496482"/>
                      <w:placeholder>
                        <w:docPart w:val="0AB0288F4A1B40CEB4F689142E9AA48A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33D2D3F0" w14:textId="37E98A82" w:rsidR="0069624E" w:rsidRDefault="000A5D60" w:rsidP="0069624E">
                  <w:pPr>
                    <w:jc w:val="center"/>
                    <w:rPr>
                      <w:b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639371229"/>
                      <w:placeholder>
                        <w:docPart w:val="39401ACD3B774249AE008847CCB40954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  <w:tr w:rsidR="0069624E" w14:paraId="67B8CDBB" w14:textId="77777777" w:rsidTr="004E17AF">
              <w:trPr>
                <w:trHeight w:val="340"/>
              </w:trPr>
              <w:tc>
                <w:tcPr>
                  <w:tcW w:w="3098" w:type="dxa"/>
                  <w:tcBorders>
                    <w:top w:val="single" w:sz="4" w:space="0" w:color="auto"/>
                  </w:tcBorders>
                  <w:vAlign w:val="center"/>
                </w:tcPr>
                <w:p w14:paraId="0E8EF46E" w14:textId="0B3F1A29" w:rsidR="0069624E" w:rsidRPr="001D04F3" w:rsidRDefault="0069624E" w:rsidP="0069624E">
                  <w:pPr>
                    <w:jc w:val="right"/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1D04F3">
                    <w:rPr>
                      <w:bCs/>
                      <w:color w:val="808080" w:themeColor="background1" w:themeShade="80"/>
                      <w:szCs w:val="20"/>
                    </w:rPr>
                    <w:t>Total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</w:tcBorders>
                  <w:vAlign w:val="center"/>
                </w:tcPr>
                <w:p w14:paraId="1D43D769" w14:textId="0093EF3F" w:rsidR="0069624E" w:rsidRPr="001D04F3" w:rsidRDefault="000A5D60" w:rsidP="0069624E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920681087"/>
                      <w:placeholder>
                        <w:docPart w:val="9C65F0143ADD4F2DA719A90AD53A4D54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4" w:type="dxa"/>
                  <w:tcBorders>
                    <w:top w:val="single" w:sz="4" w:space="0" w:color="auto"/>
                  </w:tcBorders>
                  <w:vAlign w:val="center"/>
                </w:tcPr>
                <w:p w14:paraId="4EAB9A81" w14:textId="7B2A00DF" w:rsidR="0069624E" w:rsidRPr="001D04F3" w:rsidRDefault="000A5D60" w:rsidP="0069624E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135913453"/>
                      <w:placeholder>
                        <w:docPart w:val="B7F1D24B825D4DA7B49334291671B658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3168" w:type="dxa"/>
                  <w:tcBorders>
                    <w:top w:val="single" w:sz="4" w:space="0" w:color="auto"/>
                  </w:tcBorders>
                  <w:vAlign w:val="center"/>
                </w:tcPr>
                <w:p w14:paraId="28532C05" w14:textId="51142E50" w:rsidR="0069624E" w:rsidRPr="001D04F3" w:rsidRDefault="0069624E" w:rsidP="0069624E">
                  <w:pPr>
                    <w:jc w:val="right"/>
                    <w:rPr>
                      <w:bCs/>
                      <w:color w:val="808080" w:themeColor="background1" w:themeShade="80"/>
                      <w:szCs w:val="20"/>
                    </w:rPr>
                  </w:pPr>
                  <w:r w:rsidRPr="001D04F3">
                    <w:rPr>
                      <w:bCs/>
                      <w:color w:val="808080" w:themeColor="background1" w:themeShade="80"/>
                      <w:szCs w:val="20"/>
                    </w:rPr>
                    <w:t>Total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</w:tcBorders>
                  <w:vAlign w:val="center"/>
                </w:tcPr>
                <w:p w14:paraId="19CC7789" w14:textId="0CE79E61" w:rsidR="0069624E" w:rsidRPr="001D04F3" w:rsidRDefault="000A5D60" w:rsidP="0069624E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1928339761"/>
                      <w:placeholder>
                        <w:docPart w:val="4AA184ABEB5741DCBD67E00CE5B96712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  <w:tc>
                <w:tcPr>
                  <w:tcW w:w="1006" w:type="dxa"/>
                  <w:tcBorders>
                    <w:top w:val="single" w:sz="4" w:space="0" w:color="auto"/>
                  </w:tcBorders>
                  <w:vAlign w:val="center"/>
                </w:tcPr>
                <w:p w14:paraId="541293B1" w14:textId="391C30D1" w:rsidR="0069624E" w:rsidRPr="001D04F3" w:rsidRDefault="000A5D60" w:rsidP="0069624E">
                  <w:pPr>
                    <w:jc w:val="center"/>
                    <w:rPr>
                      <w:bCs/>
                      <w:color w:val="808080" w:themeColor="background1" w:themeShade="80"/>
                      <w:szCs w:val="20"/>
                    </w:rPr>
                  </w:pPr>
                  <w:sdt>
                    <w:sdtPr>
                      <w:rPr>
                        <w:rStyle w:val="Formatvorlage15"/>
                      </w:rPr>
                      <w:id w:val="-957332043"/>
                      <w:placeholder>
                        <w:docPart w:val="4F0993A51C1447DD9DC474DE736EED86"/>
                      </w:placeholder>
                      <w:showingPlcHdr/>
                      <w:text/>
                    </w:sdtPr>
                    <w:sdtEndPr>
                      <w:rPr>
                        <w:rStyle w:val="Absatz-Standardschriftart"/>
                        <w:bCs/>
                        <w:color w:val="000000" w:themeColor="text1"/>
                      </w:rPr>
                    </w:sdtEndPr>
                    <w:sdtContent>
                      <w:r w:rsidR="0069624E">
                        <w:rPr>
                          <w:rStyle w:val="Platzhaltertext"/>
                          <w:color w:val="000000" w:themeColor="text1"/>
                        </w:rPr>
                        <w:t>……</w:t>
                      </w:r>
                    </w:sdtContent>
                  </w:sdt>
                </w:p>
              </w:tc>
            </w:tr>
          </w:tbl>
          <w:p w14:paraId="7DC0A40C" w14:textId="77777777" w:rsidR="001409F5" w:rsidRDefault="001409F5" w:rsidP="005B6376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9640F3" w:rsidRPr="008B77A6" w14:paraId="4895A75E" w14:textId="77777777" w:rsidTr="0096634D">
        <w:trPr>
          <w:trHeight w:val="813"/>
        </w:trPr>
        <w:tc>
          <w:tcPr>
            <w:tcW w:w="9780" w:type="dxa"/>
            <w:gridSpan w:val="3"/>
            <w:tcBorders>
              <w:bottom w:val="single" w:sz="4" w:space="0" w:color="auto"/>
            </w:tcBorders>
          </w:tcPr>
          <w:p w14:paraId="25304A0D" w14:textId="47DDFDA6" w:rsidR="009640F3" w:rsidRDefault="009640F3" w:rsidP="005B6376">
            <w:pPr>
              <w:rPr>
                <w:bCs/>
                <w:color w:val="808080" w:themeColor="background1" w:themeShade="80"/>
                <w:szCs w:val="20"/>
              </w:rPr>
            </w:pPr>
            <w:r>
              <w:rPr>
                <w:bCs/>
                <w:color w:val="808080" w:themeColor="background1" w:themeShade="80"/>
                <w:szCs w:val="20"/>
              </w:rPr>
              <w:t xml:space="preserve">Anmerkung: Hat der vorliegende Antrag Auswirkungen auf andere Funktionen und müssen diese aufgrund von umfassenden Änderungen ebenfalls überprüft werden, so sind diese </w:t>
            </w:r>
            <w:r w:rsidR="006E6642">
              <w:rPr>
                <w:bCs/>
                <w:color w:val="808080" w:themeColor="background1" w:themeShade="80"/>
                <w:szCs w:val="20"/>
              </w:rPr>
              <w:t>mittels neuen Antrags</w:t>
            </w:r>
            <w:r>
              <w:rPr>
                <w:bCs/>
                <w:color w:val="808080" w:themeColor="background1" w:themeShade="80"/>
                <w:szCs w:val="20"/>
              </w:rPr>
              <w:t xml:space="preserve"> zeitgleich einzureichen.</w:t>
            </w:r>
          </w:p>
        </w:tc>
      </w:tr>
      <w:tr w:rsidR="0096634D" w:rsidRPr="008B77A6" w14:paraId="313133F2" w14:textId="77777777" w:rsidTr="0096634D">
        <w:tc>
          <w:tcPr>
            <w:tcW w:w="9780" w:type="dxa"/>
            <w:gridSpan w:val="3"/>
            <w:tcBorders>
              <w:top w:val="single" w:sz="4" w:space="0" w:color="auto"/>
            </w:tcBorders>
          </w:tcPr>
          <w:p w14:paraId="2A198C89" w14:textId="77777777" w:rsidR="0096634D" w:rsidRDefault="0096634D" w:rsidP="005B6376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  <w:tr w:rsidR="009640F3" w:rsidRPr="008B77A6" w14:paraId="1C233BFC" w14:textId="77777777" w:rsidTr="002E5C28">
        <w:tc>
          <w:tcPr>
            <w:tcW w:w="9780" w:type="dxa"/>
            <w:gridSpan w:val="3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16"/>
              <w:gridCol w:w="2516"/>
              <w:gridCol w:w="2516"/>
              <w:gridCol w:w="2516"/>
            </w:tblGrid>
            <w:tr w:rsidR="009640F3" w:rsidRPr="004E5C1D" w14:paraId="4D04F20A" w14:textId="77777777" w:rsidTr="002E5C28">
              <w:tc>
                <w:tcPr>
                  <w:tcW w:w="2016" w:type="dxa"/>
                </w:tcPr>
                <w:p w14:paraId="5FC5C934" w14:textId="0C173C20" w:rsidR="009640F3" w:rsidRPr="0096634D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</w:p>
              </w:tc>
              <w:tc>
                <w:tcPr>
                  <w:tcW w:w="2516" w:type="dxa"/>
                </w:tcPr>
                <w:p w14:paraId="41C4AED3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  <w:r w:rsidRPr="00EF7D45">
                    <w:rPr>
                      <w:b/>
                      <w:bCs/>
                      <w:color w:val="7F7F7F" w:themeColor="text1" w:themeTint="80"/>
                      <w:szCs w:val="20"/>
                    </w:rPr>
                    <w:t>Abteilung</w:t>
                  </w:r>
                </w:p>
              </w:tc>
              <w:tc>
                <w:tcPr>
                  <w:tcW w:w="2516" w:type="dxa"/>
                  <w:vAlign w:val="center"/>
                </w:tcPr>
                <w:p w14:paraId="3173B3D0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  <w:r w:rsidRPr="00EF7D45">
                    <w:rPr>
                      <w:b/>
                      <w:bCs/>
                      <w:color w:val="7F7F7F" w:themeColor="text1" w:themeTint="80"/>
                      <w:szCs w:val="20"/>
                    </w:rPr>
                    <w:t>Amt</w:t>
                  </w:r>
                </w:p>
              </w:tc>
              <w:tc>
                <w:tcPr>
                  <w:tcW w:w="2516" w:type="dxa"/>
                  <w:vAlign w:val="center"/>
                </w:tcPr>
                <w:p w14:paraId="3EC60043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  <w:r w:rsidRPr="00EF7D45">
                    <w:rPr>
                      <w:b/>
                      <w:bCs/>
                      <w:color w:val="7F7F7F" w:themeColor="text1" w:themeTint="80"/>
                      <w:szCs w:val="20"/>
                    </w:rPr>
                    <w:t>Departement</w:t>
                  </w:r>
                </w:p>
              </w:tc>
            </w:tr>
            <w:tr w:rsidR="009640F3" w:rsidRPr="004E5C1D" w14:paraId="1E0111FE" w14:textId="77777777" w:rsidTr="0096634D">
              <w:trPr>
                <w:trHeight w:val="508"/>
              </w:trPr>
              <w:tc>
                <w:tcPr>
                  <w:tcW w:w="2016" w:type="dxa"/>
                  <w:vAlign w:val="center"/>
                </w:tcPr>
                <w:p w14:paraId="51C65275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</w:p>
                <w:p w14:paraId="405630C4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</w:p>
                <w:p w14:paraId="45999603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  <w:r w:rsidRPr="00EF7D45">
                    <w:rPr>
                      <w:b/>
                      <w:bCs/>
                      <w:color w:val="7F7F7F" w:themeColor="text1" w:themeTint="80"/>
                      <w:szCs w:val="20"/>
                    </w:rPr>
                    <w:t>Unterschrift</w:t>
                  </w:r>
                </w:p>
              </w:tc>
              <w:tc>
                <w:tcPr>
                  <w:tcW w:w="2516" w:type="dxa"/>
                </w:tcPr>
                <w:p w14:paraId="3D69CCEF" w14:textId="77777777" w:rsidR="001751B6" w:rsidRDefault="001751B6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599F5548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50978D50" w14:textId="77777777" w:rsidR="009640F3" w:rsidRPr="00AD5594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  <w:r w:rsidRPr="00D13DE4">
                    <w:rPr>
                      <w:color w:val="000000" w:themeColor="text1"/>
                      <w:szCs w:val="20"/>
                    </w:rPr>
                    <w:t>_______________________</w:t>
                  </w:r>
                </w:p>
              </w:tc>
              <w:tc>
                <w:tcPr>
                  <w:tcW w:w="2516" w:type="dxa"/>
                  <w:vAlign w:val="center"/>
                </w:tcPr>
                <w:p w14:paraId="61150DF4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7FC525F3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494DD316" w14:textId="77777777" w:rsidR="009640F3" w:rsidRPr="00AD5594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  <w:r w:rsidRPr="00D13DE4">
                    <w:rPr>
                      <w:color w:val="000000" w:themeColor="text1"/>
                      <w:szCs w:val="20"/>
                    </w:rPr>
                    <w:t>_______________________</w:t>
                  </w:r>
                </w:p>
              </w:tc>
              <w:tc>
                <w:tcPr>
                  <w:tcW w:w="2516" w:type="dxa"/>
                  <w:vAlign w:val="center"/>
                </w:tcPr>
                <w:p w14:paraId="49A7DDEA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47F93B90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3F6EF02F" w14:textId="77777777" w:rsidR="009640F3" w:rsidRPr="00AD5594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  <w:r w:rsidRPr="00D13DE4">
                    <w:rPr>
                      <w:color w:val="000000" w:themeColor="text1"/>
                      <w:szCs w:val="20"/>
                    </w:rPr>
                    <w:t>_______________________</w:t>
                  </w:r>
                </w:p>
              </w:tc>
            </w:tr>
            <w:tr w:rsidR="009640F3" w:rsidRPr="004E5C1D" w14:paraId="3A82BAF5" w14:textId="77777777" w:rsidTr="002E5C28">
              <w:tc>
                <w:tcPr>
                  <w:tcW w:w="2016" w:type="dxa"/>
                  <w:vAlign w:val="center"/>
                </w:tcPr>
                <w:p w14:paraId="2A1C0BBA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</w:p>
                <w:p w14:paraId="10FA98DE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</w:p>
                <w:p w14:paraId="78C73C42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  <w:r w:rsidRPr="00EF7D45">
                    <w:rPr>
                      <w:b/>
                      <w:bCs/>
                      <w:color w:val="7F7F7F" w:themeColor="text1" w:themeTint="80"/>
                      <w:szCs w:val="20"/>
                    </w:rPr>
                    <w:t>Datum</w:t>
                  </w:r>
                </w:p>
              </w:tc>
              <w:tc>
                <w:tcPr>
                  <w:tcW w:w="2516" w:type="dxa"/>
                </w:tcPr>
                <w:p w14:paraId="0E5FB859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092FF84A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1054ED14" w14:textId="77777777" w:rsidR="009640F3" w:rsidRPr="00AD5594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  <w:r w:rsidRPr="00D13DE4">
                    <w:rPr>
                      <w:color w:val="000000" w:themeColor="text1"/>
                      <w:szCs w:val="20"/>
                    </w:rPr>
                    <w:t>_______________________</w:t>
                  </w:r>
                </w:p>
              </w:tc>
              <w:tc>
                <w:tcPr>
                  <w:tcW w:w="2516" w:type="dxa"/>
                  <w:vAlign w:val="center"/>
                </w:tcPr>
                <w:p w14:paraId="2517C29A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1B91597A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32225465" w14:textId="77777777" w:rsidR="009640F3" w:rsidRPr="00AD5594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  <w:r w:rsidRPr="00D13DE4">
                    <w:rPr>
                      <w:color w:val="000000" w:themeColor="text1"/>
                      <w:szCs w:val="20"/>
                    </w:rPr>
                    <w:t>_______________________</w:t>
                  </w:r>
                </w:p>
              </w:tc>
              <w:tc>
                <w:tcPr>
                  <w:tcW w:w="2516" w:type="dxa"/>
                  <w:vAlign w:val="center"/>
                </w:tcPr>
                <w:p w14:paraId="6A0C6D92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79D473CB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  <w:p w14:paraId="666B3951" w14:textId="77777777" w:rsidR="009640F3" w:rsidRPr="00AD5594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  <w:r w:rsidRPr="00D13DE4">
                    <w:rPr>
                      <w:color w:val="000000" w:themeColor="text1"/>
                      <w:szCs w:val="20"/>
                    </w:rPr>
                    <w:t>_______________________</w:t>
                  </w:r>
                </w:p>
              </w:tc>
            </w:tr>
            <w:tr w:rsidR="009640F3" w:rsidRPr="004E5C1D" w14:paraId="3FD33F1B" w14:textId="77777777" w:rsidTr="002E5C28">
              <w:tc>
                <w:tcPr>
                  <w:tcW w:w="2016" w:type="dxa"/>
                  <w:vAlign w:val="center"/>
                </w:tcPr>
                <w:p w14:paraId="444B1D60" w14:textId="77777777" w:rsidR="009640F3" w:rsidRPr="00EF7D45" w:rsidRDefault="009640F3" w:rsidP="002E5C28">
                  <w:pPr>
                    <w:rPr>
                      <w:b/>
                      <w:bCs/>
                      <w:color w:val="7F7F7F" w:themeColor="text1" w:themeTint="80"/>
                      <w:szCs w:val="20"/>
                    </w:rPr>
                  </w:pPr>
                </w:p>
              </w:tc>
              <w:tc>
                <w:tcPr>
                  <w:tcW w:w="2516" w:type="dxa"/>
                </w:tcPr>
                <w:p w14:paraId="10B2B396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</w:tc>
              <w:tc>
                <w:tcPr>
                  <w:tcW w:w="2516" w:type="dxa"/>
                  <w:vAlign w:val="center"/>
                </w:tcPr>
                <w:p w14:paraId="32A02E73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</w:tc>
              <w:tc>
                <w:tcPr>
                  <w:tcW w:w="2516" w:type="dxa"/>
                  <w:vAlign w:val="center"/>
                </w:tcPr>
                <w:p w14:paraId="4622CB04" w14:textId="77777777" w:rsidR="009640F3" w:rsidRDefault="009640F3" w:rsidP="002E5C28">
                  <w:pPr>
                    <w:rPr>
                      <w:color w:val="7F7F7F" w:themeColor="text1" w:themeTint="80"/>
                      <w:szCs w:val="20"/>
                    </w:rPr>
                  </w:pPr>
                </w:p>
              </w:tc>
            </w:tr>
            <w:tr w:rsidR="009640F3" w:rsidRPr="004E5C1D" w14:paraId="194C6707" w14:textId="77777777" w:rsidTr="002E5C28">
              <w:tc>
                <w:tcPr>
                  <w:tcW w:w="9564" w:type="dxa"/>
                  <w:gridSpan w:val="4"/>
                  <w:vAlign w:val="center"/>
                </w:tcPr>
                <w:p w14:paraId="406261BD" w14:textId="50AC4FBB" w:rsidR="009640F3" w:rsidRPr="009640F3" w:rsidRDefault="009640F3" w:rsidP="002E5C2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Antrag geht an das Personalamt (</w:t>
                  </w:r>
                  <w:hyperlink r:id="rId8" w:history="1">
                    <w:r w:rsidRPr="004C0169">
                      <w:rPr>
                        <w:rStyle w:val="Hyperlink"/>
                        <w:bCs/>
                        <w:szCs w:val="20"/>
                      </w:rPr>
                      <w:t>lohnwesen@fd.so.ch</w:t>
                    </w:r>
                  </w:hyperlink>
                  <w:r>
                    <w:rPr>
                      <w:bCs/>
                      <w:color w:val="808080" w:themeColor="background1" w:themeShade="80"/>
                      <w:szCs w:val="20"/>
                    </w:rPr>
                    <w:t>). U</w:t>
                  </w:r>
                  <w:r w:rsidRPr="00BF4396">
                    <w:rPr>
                      <w:bCs/>
                      <w:color w:val="808080" w:themeColor="background1" w:themeShade="80"/>
                      <w:szCs w:val="20"/>
                    </w:rPr>
                    <w:t>nvollständig ausgefüllte Anträge werden nicht bearbeitet und retourniert.</w:t>
                  </w:r>
                </w:p>
              </w:tc>
            </w:tr>
            <w:tr w:rsidR="001751B6" w:rsidRPr="004E5C1D" w14:paraId="4C3612BF" w14:textId="77777777" w:rsidTr="002E5C28">
              <w:tc>
                <w:tcPr>
                  <w:tcW w:w="9564" w:type="dxa"/>
                  <w:gridSpan w:val="4"/>
                  <w:vAlign w:val="center"/>
                </w:tcPr>
                <w:p w14:paraId="07406381" w14:textId="77777777" w:rsidR="001751B6" w:rsidRDefault="001751B6" w:rsidP="002E5C2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</w:p>
              </w:tc>
            </w:tr>
            <w:tr w:rsidR="006E6642" w:rsidRPr="004E5C1D" w14:paraId="1D12406C" w14:textId="77777777" w:rsidTr="002E5C28">
              <w:tc>
                <w:tcPr>
                  <w:tcW w:w="9564" w:type="dxa"/>
                  <w:gridSpan w:val="4"/>
                  <w:vAlign w:val="center"/>
                </w:tcPr>
                <w:p w14:paraId="2463A088" w14:textId="6312B6D5" w:rsidR="006E6642" w:rsidRDefault="006E6642" w:rsidP="002E5C28">
                  <w:pPr>
                    <w:rPr>
                      <w:bCs/>
                      <w:color w:val="808080" w:themeColor="background1" w:themeShade="80"/>
                      <w:szCs w:val="20"/>
                    </w:rPr>
                  </w:pPr>
                  <w:r>
                    <w:rPr>
                      <w:bCs/>
                      <w:color w:val="808080" w:themeColor="background1" w:themeShade="80"/>
                      <w:szCs w:val="20"/>
                    </w:rPr>
                    <w:t>Anträge werden nach</w:t>
                  </w:r>
                  <w:r w:rsidR="001751B6">
                    <w:rPr>
                      <w:bCs/>
                      <w:color w:val="808080" w:themeColor="background1" w:themeShade="80"/>
                      <w:szCs w:val="20"/>
                    </w:rPr>
                    <w:t xml:space="preserve"> Eingangsdatum priorisiert. Die Bearbeitung nimmt in der Regel bis zu 4 Arbeitswochen in Anspruch.</w:t>
                  </w:r>
                </w:p>
              </w:tc>
            </w:tr>
          </w:tbl>
          <w:p w14:paraId="23194971" w14:textId="59A37E98" w:rsidR="009640F3" w:rsidRDefault="009640F3" w:rsidP="002E5C28">
            <w:pPr>
              <w:rPr>
                <w:bCs/>
                <w:color w:val="808080" w:themeColor="background1" w:themeShade="80"/>
                <w:szCs w:val="20"/>
              </w:rPr>
            </w:pPr>
          </w:p>
        </w:tc>
      </w:tr>
    </w:tbl>
    <w:p w14:paraId="11CE9231" w14:textId="77777777" w:rsidR="008B2F3B" w:rsidRPr="00177100" w:rsidRDefault="008B2F3B" w:rsidP="001751B6">
      <w:pPr>
        <w:rPr>
          <w:color w:val="808080" w:themeColor="background1" w:themeShade="80"/>
          <w:sz w:val="8"/>
          <w:szCs w:val="8"/>
        </w:rPr>
      </w:pPr>
    </w:p>
    <w:sectPr w:rsidR="008B2F3B" w:rsidRPr="00177100" w:rsidSect="003035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5" w:right="1134" w:bottom="284" w:left="992" w:header="624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E8015" w14:textId="77777777" w:rsidR="000A5D60" w:rsidRPr="00E607DA" w:rsidRDefault="000A5D60">
      <w:r w:rsidRPr="00E607DA">
        <w:separator/>
      </w:r>
    </w:p>
  </w:endnote>
  <w:endnote w:type="continuationSeparator" w:id="0">
    <w:p w14:paraId="19851FF9" w14:textId="77777777" w:rsidR="000A5D60" w:rsidRPr="00E607DA" w:rsidRDefault="000A5D60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55 Roman">
    <w:altName w:val="72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Calibri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CA39" w14:textId="77777777" w:rsidR="00E85AB8" w:rsidRDefault="00E85A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0031"/>
    </w:tblGrid>
    <w:tr w:rsidR="00DE7630" w:rsidRPr="002330E7" w14:paraId="79E15625" w14:textId="77777777" w:rsidTr="006D4E9A">
      <w:tc>
        <w:tcPr>
          <w:tcW w:w="10031" w:type="dxa"/>
        </w:tcPr>
        <w:p w14:paraId="3272D1A4" w14:textId="4A04AF66" w:rsidR="00DE7630" w:rsidRPr="006B21FF" w:rsidRDefault="003B23BB" w:rsidP="00B96E9F">
          <w:pPr>
            <w:pStyle w:val="Fuzeile"/>
            <w:tabs>
              <w:tab w:val="clear" w:pos="9072"/>
              <w:tab w:val="right" w:pos="9639"/>
            </w:tabs>
            <w:rPr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 xml:space="preserve">Antrag Einreihung in eine Lohnklasse </w:t>
          </w:r>
          <w:r w:rsidRPr="003B23BB">
            <w:rPr>
              <w:color w:val="000000" w:themeColor="text1"/>
              <w:sz w:val="16"/>
              <w:szCs w:val="16"/>
            </w:rPr>
            <w:t>(§ 128bis GAV)</w:t>
          </w:r>
          <w:r w:rsidR="002B1F1D">
            <w:rPr>
              <w:color w:val="000000" w:themeColor="text1"/>
              <w:sz w:val="16"/>
              <w:szCs w:val="16"/>
            </w:rPr>
            <w:t>-</w:t>
          </w:r>
          <w:r w:rsidR="00E85AB8">
            <w:rPr>
              <w:color w:val="000000" w:themeColor="text1"/>
              <w:sz w:val="16"/>
              <w:szCs w:val="16"/>
            </w:rPr>
            <w:t>p</w:t>
          </w:r>
          <w:r>
            <w:rPr>
              <w:color w:val="000000" w:themeColor="text1"/>
              <w:sz w:val="16"/>
              <w:szCs w:val="16"/>
            </w:rPr>
            <w:t xml:space="preserve">, </w:t>
          </w:r>
          <w:r>
            <w:rPr>
              <w:color w:val="000000" w:themeColor="text1"/>
              <w:sz w:val="16"/>
              <w:szCs w:val="16"/>
            </w:rPr>
            <w:tab/>
            <w:t>Version 2, 25.06.2026</w:t>
          </w:r>
          <w:r w:rsidR="00DE7630" w:rsidRPr="008806BB">
            <w:rPr>
              <w:color w:val="000000" w:themeColor="text1"/>
              <w:sz w:val="16"/>
              <w:szCs w:val="16"/>
            </w:rPr>
            <w:tab/>
            <w:t xml:space="preserve">Seite 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begin"/>
          </w:r>
          <w:r w:rsidR="00DE7630" w:rsidRPr="008806BB">
            <w:rPr>
              <w:color w:val="000000" w:themeColor="text1"/>
              <w:sz w:val="16"/>
              <w:szCs w:val="16"/>
            </w:rPr>
            <w:instrText>PAGE   \* MERGEFORMAT</w:instrTex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separate"/>
          </w:r>
          <w:r w:rsidR="00097942" w:rsidRPr="00097942">
            <w:rPr>
              <w:noProof/>
              <w:color w:val="000000" w:themeColor="text1"/>
              <w:sz w:val="16"/>
              <w:szCs w:val="16"/>
              <w:lang w:val="de-DE"/>
            </w:rPr>
            <w:t>1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end"/>
          </w:r>
          <w:r w:rsidR="00DE7630" w:rsidRPr="008806BB">
            <w:rPr>
              <w:color w:val="000000" w:themeColor="text1"/>
              <w:sz w:val="16"/>
              <w:szCs w:val="16"/>
            </w:rPr>
            <w:t>/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begin"/>
          </w:r>
          <w:r w:rsidR="00DE7630" w:rsidRPr="008806BB">
            <w:rPr>
              <w:color w:val="000000" w:themeColor="text1"/>
              <w:sz w:val="16"/>
              <w:szCs w:val="16"/>
            </w:rPr>
            <w:instrText xml:space="preserve"> NUMPAGES   \* MERGEFORMAT </w:instrTex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separate"/>
          </w:r>
          <w:r w:rsidR="00097942">
            <w:rPr>
              <w:noProof/>
              <w:color w:val="000000" w:themeColor="text1"/>
              <w:sz w:val="16"/>
              <w:szCs w:val="16"/>
            </w:rPr>
            <w:t>1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54B2B3EA" w14:textId="77777777" w:rsidR="00DE7630" w:rsidRDefault="00DE7630" w:rsidP="00E80083">
    <w:pPr>
      <w:pStyle w:val="Fuzeile"/>
      <w:tabs>
        <w:tab w:val="clear" w:pos="9072"/>
        <w:tab w:val="right" w:pos="963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A306" w14:textId="16F61947" w:rsidR="00154192" w:rsidRPr="006B21FF" w:rsidRDefault="003B23BB" w:rsidP="00154192">
    <w:pPr>
      <w:pStyle w:val="Fuzeile"/>
      <w:tabs>
        <w:tab w:val="clear" w:pos="9072"/>
        <w:tab w:val="right" w:pos="9639"/>
      </w:tabs>
      <w:rPr>
        <w:sz w:val="16"/>
        <w:szCs w:val="16"/>
      </w:rPr>
    </w:pPr>
    <w:r>
      <w:rPr>
        <w:color w:val="000000" w:themeColor="text1"/>
        <w:sz w:val="16"/>
        <w:szCs w:val="16"/>
      </w:rPr>
      <w:t xml:space="preserve">Antrag Einreihung in eine Lohnklasse </w:t>
    </w:r>
    <w:r w:rsidRPr="003B23BB">
      <w:rPr>
        <w:color w:val="000000" w:themeColor="text1"/>
        <w:sz w:val="16"/>
        <w:szCs w:val="16"/>
      </w:rPr>
      <w:t>(§ 128bis GAV)</w:t>
    </w:r>
    <w:r w:rsidR="002B1F1D">
      <w:rPr>
        <w:color w:val="000000" w:themeColor="text1"/>
        <w:sz w:val="16"/>
        <w:szCs w:val="16"/>
      </w:rPr>
      <w:t>-</w:t>
    </w:r>
    <w:r w:rsidR="00E85AB8">
      <w:rPr>
        <w:color w:val="000000" w:themeColor="text1"/>
        <w:sz w:val="16"/>
        <w:szCs w:val="16"/>
      </w:rPr>
      <w:t>p</w:t>
    </w:r>
    <w:r>
      <w:rPr>
        <w:color w:val="000000" w:themeColor="text1"/>
        <w:sz w:val="16"/>
        <w:szCs w:val="16"/>
      </w:rPr>
      <w:t xml:space="preserve">, </w:t>
    </w:r>
    <w:r>
      <w:rPr>
        <w:color w:val="000000" w:themeColor="text1"/>
        <w:sz w:val="16"/>
        <w:szCs w:val="16"/>
      </w:rPr>
      <w:tab/>
      <w:t>Version 2, 25.06.2026</w:t>
    </w:r>
    <w:r>
      <w:rPr>
        <w:color w:val="000000" w:themeColor="text1"/>
        <w:sz w:val="16"/>
        <w:szCs w:val="16"/>
      </w:rPr>
      <w:tab/>
    </w:r>
    <w:r w:rsidR="00154192" w:rsidRPr="008806BB">
      <w:rPr>
        <w:color w:val="000000" w:themeColor="text1"/>
        <w:sz w:val="16"/>
        <w:szCs w:val="16"/>
      </w:rPr>
      <w:t xml:space="preserve">Seite </w:t>
    </w:r>
    <w:r w:rsidR="00154192" w:rsidRPr="008806BB">
      <w:rPr>
        <w:color w:val="000000" w:themeColor="text1"/>
        <w:sz w:val="16"/>
        <w:szCs w:val="16"/>
      </w:rPr>
      <w:fldChar w:fldCharType="begin"/>
    </w:r>
    <w:r w:rsidR="00154192" w:rsidRPr="008806BB">
      <w:rPr>
        <w:color w:val="000000" w:themeColor="text1"/>
        <w:sz w:val="16"/>
        <w:szCs w:val="16"/>
      </w:rPr>
      <w:instrText>PAGE   \* MERGEFORMAT</w:instrText>
    </w:r>
    <w:r w:rsidR="00154192" w:rsidRPr="008806BB">
      <w:rPr>
        <w:color w:val="000000" w:themeColor="text1"/>
        <w:sz w:val="16"/>
        <w:szCs w:val="16"/>
      </w:rPr>
      <w:fldChar w:fldCharType="separate"/>
    </w:r>
    <w:r w:rsidR="00154192" w:rsidRPr="00097942">
      <w:rPr>
        <w:noProof/>
        <w:color w:val="000000" w:themeColor="text1"/>
        <w:sz w:val="16"/>
        <w:szCs w:val="16"/>
        <w:lang w:val="de-DE"/>
      </w:rPr>
      <w:t>1</w:t>
    </w:r>
    <w:r w:rsidR="00154192" w:rsidRPr="008806BB">
      <w:rPr>
        <w:color w:val="000000" w:themeColor="text1"/>
        <w:sz w:val="16"/>
        <w:szCs w:val="16"/>
      </w:rPr>
      <w:fldChar w:fldCharType="end"/>
    </w:r>
    <w:r w:rsidR="00154192" w:rsidRPr="008806BB">
      <w:rPr>
        <w:color w:val="000000" w:themeColor="text1"/>
        <w:sz w:val="16"/>
        <w:szCs w:val="16"/>
      </w:rPr>
      <w:t>/</w:t>
    </w:r>
    <w:r w:rsidR="00154192" w:rsidRPr="008806BB">
      <w:rPr>
        <w:color w:val="000000" w:themeColor="text1"/>
        <w:sz w:val="16"/>
        <w:szCs w:val="16"/>
      </w:rPr>
      <w:fldChar w:fldCharType="begin"/>
    </w:r>
    <w:r w:rsidR="00154192" w:rsidRPr="008806BB">
      <w:rPr>
        <w:color w:val="000000" w:themeColor="text1"/>
        <w:sz w:val="16"/>
        <w:szCs w:val="16"/>
      </w:rPr>
      <w:instrText xml:space="preserve"> NUMPAGES   \* MERGEFORMAT </w:instrText>
    </w:r>
    <w:r w:rsidR="00154192" w:rsidRPr="008806BB">
      <w:rPr>
        <w:color w:val="000000" w:themeColor="text1"/>
        <w:sz w:val="16"/>
        <w:szCs w:val="16"/>
      </w:rPr>
      <w:fldChar w:fldCharType="separate"/>
    </w:r>
    <w:r w:rsidR="00154192">
      <w:rPr>
        <w:noProof/>
        <w:color w:val="000000" w:themeColor="text1"/>
        <w:sz w:val="16"/>
        <w:szCs w:val="16"/>
      </w:rPr>
      <w:t>1</w:t>
    </w:r>
    <w:r w:rsidR="00154192" w:rsidRPr="008806BB">
      <w:rPr>
        <w:color w:val="000000" w:themeColor="text1"/>
        <w:sz w:val="16"/>
        <w:szCs w:val="16"/>
      </w:rPr>
      <w:fldChar w:fldCharType="end"/>
    </w:r>
  </w:p>
  <w:p w14:paraId="78D8605E" w14:textId="77777777" w:rsidR="00154192" w:rsidRDefault="001541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6C1E" w14:textId="77777777" w:rsidR="000A5D60" w:rsidRPr="00E607DA" w:rsidRDefault="000A5D60">
      <w:r w:rsidRPr="00E607DA">
        <w:separator/>
      </w:r>
    </w:p>
  </w:footnote>
  <w:footnote w:type="continuationSeparator" w:id="0">
    <w:p w14:paraId="1AB116D6" w14:textId="77777777" w:rsidR="000A5D60" w:rsidRPr="00E607DA" w:rsidRDefault="000A5D60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51DA" w14:textId="77777777" w:rsidR="00E85AB8" w:rsidRDefault="00E85A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78EE" w14:textId="77777777" w:rsidR="004E17AF" w:rsidRDefault="004E17AF" w:rsidP="004E17AF">
    <w:pPr>
      <w:pStyle w:val="AbsenderAmt"/>
      <w:pBdr>
        <w:bottom w:val="single" w:sz="4" w:space="5" w:color="auto"/>
      </w:pBdr>
      <w:ind w:left="142" w:right="141" w:hanging="142"/>
      <w:rPr>
        <w:rFonts w:ascii="Frutiger LT Com 55 Roman" w:hAnsi="Frutiger LT Com 55 Roman"/>
        <w:color w:val="000000" w:themeColor="text1"/>
        <w:sz w:val="20"/>
      </w:rPr>
    </w:pPr>
  </w:p>
  <w:p w14:paraId="5E5EB08A" w14:textId="65F23C19" w:rsidR="00BC7A9F" w:rsidRDefault="00DE7630" w:rsidP="004E17AF">
    <w:pPr>
      <w:pStyle w:val="AbsenderAmt"/>
      <w:pBdr>
        <w:bottom w:val="single" w:sz="4" w:space="5" w:color="auto"/>
      </w:pBdr>
      <w:ind w:left="142" w:right="141" w:hanging="142"/>
      <w:rPr>
        <w:rFonts w:ascii="Frutiger LT Com 55 Roman" w:hAnsi="Frutiger LT Com 55 Roman"/>
        <w:sz w:val="20"/>
      </w:rPr>
    </w:pPr>
    <w:r w:rsidRPr="00C166B4">
      <w:rPr>
        <w:rFonts w:ascii="Frutiger LT Com 55 Roman" w:hAnsi="Frutiger LT Com 55 Roman"/>
        <w:color w:val="000000" w:themeColor="text1"/>
        <w:sz w:val="20"/>
      </w:rPr>
      <w:t>Personalamt</w:t>
    </w:r>
    <w:r w:rsidRPr="008B1DF4">
      <w:rPr>
        <w:rFonts w:ascii="Frutiger LT Com 55 Roman" w:hAnsi="Frutiger LT Com 55 Roman"/>
        <w:color w:val="808080" w:themeColor="background1" w:themeShade="80"/>
        <w:sz w:val="20"/>
      </w:rPr>
      <w:tab/>
    </w:r>
    <w:r w:rsidRPr="002D2DAA">
      <w:rPr>
        <w:rFonts w:ascii="Frutiger LT Com 55 Roman" w:hAnsi="Frutiger LT Com 55 Roman"/>
        <w:vanish/>
        <w:color w:val="FF0000"/>
      </w:rPr>
      <w:t>MIT DER TASTE „TAB“ KANN DAS FORMULAR AUSGEFÜLLT WERDEN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7A98" w14:textId="16A3A24B" w:rsidR="00E124D3" w:rsidRDefault="00E85AB8" w:rsidP="009D2F8A">
    <w:pPr>
      <w:pStyle w:val="AbsenderAmt"/>
      <w:pBdr>
        <w:bottom w:val="single" w:sz="4" w:space="0" w:color="auto"/>
      </w:pBdr>
      <w:ind w:left="0" w:firstLine="0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D20EB05" wp14:editId="3F163802">
          <wp:simplePos x="0" y="0"/>
          <wp:positionH relativeFrom="column">
            <wp:posOffset>4227195</wp:posOffset>
          </wp:positionH>
          <wp:positionV relativeFrom="paragraph">
            <wp:posOffset>-43180</wp:posOffset>
          </wp:positionV>
          <wp:extent cx="1980000" cy="489600"/>
          <wp:effectExtent l="0" t="0" r="1270" b="5715"/>
          <wp:wrapNone/>
          <wp:docPr id="15555302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649960" name="Grafik 167764996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543686" w14:textId="19CE2BA0" w:rsidR="00E713A1" w:rsidRDefault="00E124D3" w:rsidP="009D2F8A">
    <w:pPr>
      <w:pStyle w:val="AbsenderAmt"/>
      <w:pBdr>
        <w:bottom w:val="single" w:sz="4" w:space="0" w:color="auto"/>
      </w:pBdr>
      <w:tabs>
        <w:tab w:val="left" w:pos="851"/>
        <w:tab w:val="left" w:pos="1702"/>
        <w:tab w:val="left" w:pos="7230"/>
      </w:tabs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  <w:r w:rsidRPr="00C166B4">
      <w:rPr>
        <w:rFonts w:ascii="Frutiger LT Com 55 Roman" w:hAnsi="Frutiger LT Com 55 Roman"/>
        <w:color w:val="000000" w:themeColor="text1"/>
        <w:sz w:val="20"/>
      </w:rPr>
      <w:t>Personalamt</w:t>
    </w:r>
    <w:r w:rsidRPr="008B1DF4">
      <w:rPr>
        <w:rFonts w:ascii="Frutiger LT Com 55 Roman" w:hAnsi="Frutiger LT Com 55 Roman"/>
        <w:color w:val="808080" w:themeColor="background1" w:themeShade="80"/>
        <w:sz w:val="20"/>
      </w:rPr>
      <w:tab/>
    </w:r>
    <w:r w:rsidRPr="002D2DAA">
      <w:rPr>
        <w:rFonts w:ascii="Frutiger LT Com 55 Roman" w:hAnsi="Frutiger LT Com 55 Roman"/>
        <w:vanish/>
        <w:color w:val="FF0000"/>
      </w:rPr>
      <w:t>MIT DER TASTE „TAB“ KANN DAS FORMULAR AUSGEFÜLLT WERDEN</w:t>
    </w:r>
    <w:r w:rsidR="00AF0AA7">
      <w:rPr>
        <w:rFonts w:ascii="Frutiger LT Com 55 Roman" w:hAnsi="Frutiger LT Com 55 Roman"/>
        <w:color w:val="FF0000"/>
      </w:rPr>
      <w:tab/>
    </w:r>
  </w:p>
  <w:p w14:paraId="74DFCF19" w14:textId="469D2BBC" w:rsidR="00E713A1" w:rsidRDefault="00E713A1" w:rsidP="009D2F8A">
    <w:pPr>
      <w:pStyle w:val="AbsenderAmt"/>
      <w:pBdr>
        <w:bottom w:val="single" w:sz="4" w:space="0" w:color="auto"/>
      </w:pBdr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</w:p>
  <w:p w14:paraId="59CFAB27" w14:textId="45ED4402" w:rsidR="009D2F8A" w:rsidRDefault="009D2F8A" w:rsidP="009D2F8A">
    <w:pPr>
      <w:pStyle w:val="AbsenderAmt"/>
      <w:pBdr>
        <w:bottom w:val="single" w:sz="4" w:space="0" w:color="auto"/>
      </w:pBdr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</w:p>
  <w:p w14:paraId="146D9C02" w14:textId="41C19703" w:rsidR="00DE7630" w:rsidRDefault="00DE763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206A1"/>
    <w:multiLevelType w:val="hybridMultilevel"/>
    <w:tmpl w:val="2E42EF44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04786"/>
    <w:multiLevelType w:val="multilevel"/>
    <w:tmpl w:val="2AC08F7E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" w15:restartNumberingAfterBreak="0">
    <w:nsid w:val="470A7C03"/>
    <w:multiLevelType w:val="hybridMultilevel"/>
    <w:tmpl w:val="7520A75E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5" w15:restartNumberingAfterBreak="0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 w15:restartNumberingAfterBreak="0">
    <w:nsid w:val="751F7F5F"/>
    <w:multiLevelType w:val="hybridMultilevel"/>
    <w:tmpl w:val="11F430B6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 w16cid:durableId="96147634">
    <w:abstractNumId w:val="8"/>
  </w:num>
  <w:num w:numId="2" w16cid:durableId="2126538479">
    <w:abstractNumId w:val="11"/>
  </w:num>
  <w:num w:numId="3" w16cid:durableId="172884075">
    <w:abstractNumId w:val="6"/>
  </w:num>
  <w:num w:numId="4" w16cid:durableId="87434690">
    <w:abstractNumId w:val="9"/>
  </w:num>
  <w:num w:numId="5" w16cid:durableId="941448303">
    <w:abstractNumId w:val="7"/>
  </w:num>
  <w:num w:numId="6" w16cid:durableId="188301582">
    <w:abstractNumId w:val="3"/>
  </w:num>
  <w:num w:numId="7" w16cid:durableId="71661036">
    <w:abstractNumId w:val="1"/>
  </w:num>
  <w:num w:numId="8" w16cid:durableId="975911542">
    <w:abstractNumId w:val="4"/>
  </w:num>
  <w:num w:numId="9" w16cid:durableId="864101313">
    <w:abstractNumId w:val="5"/>
  </w:num>
  <w:num w:numId="10" w16cid:durableId="1570724561">
    <w:abstractNumId w:val="2"/>
  </w:num>
  <w:num w:numId="11" w16cid:durableId="121922580">
    <w:abstractNumId w:val="0"/>
  </w:num>
  <w:num w:numId="12" w16cid:durableId="1181431270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0"/>
  <w:defaultTabStop w:val="851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24"/>
    <w:rsid w:val="000065C4"/>
    <w:rsid w:val="0001437A"/>
    <w:rsid w:val="000221AA"/>
    <w:rsid w:val="000239B4"/>
    <w:rsid w:val="00025B9A"/>
    <w:rsid w:val="00026440"/>
    <w:rsid w:val="000323F2"/>
    <w:rsid w:val="0004387C"/>
    <w:rsid w:val="0004490C"/>
    <w:rsid w:val="00063B5F"/>
    <w:rsid w:val="00065971"/>
    <w:rsid w:val="0007030E"/>
    <w:rsid w:val="000703B5"/>
    <w:rsid w:val="00085349"/>
    <w:rsid w:val="00097942"/>
    <w:rsid w:val="000A5D60"/>
    <w:rsid w:val="000B193F"/>
    <w:rsid w:val="000B5D92"/>
    <w:rsid w:val="000C0ED0"/>
    <w:rsid w:val="000C4B73"/>
    <w:rsid w:val="000C7511"/>
    <w:rsid w:val="000D28E6"/>
    <w:rsid w:val="000E6C29"/>
    <w:rsid w:val="000F0076"/>
    <w:rsid w:val="000F072D"/>
    <w:rsid w:val="000F12E9"/>
    <w:rsid w:val="000F5564"/>
    <w:rsid w:val="000F591B"/>
    <w:rsid w:val="00110A74"/>
    <w:rsid w:val="001119EB"/>
    <w:rsid w:val="00120397"/>
    <w:rsid w:val="00120797"/>
    <w:rsid w:val="00120904"/>
    <w:rsid w:val="001211A8"/>
    <w:rsid w:val="001221EC"/>
    <w:rsid w:val="00125288"/>
    <w:rsid w:val="00125C47"/>
    <w:rsid w:val="00127812"/>
    <w:rsid w:val="001310E8"/>
    <w:rsid w:val="001409F5"/>
    <w:rsid w:val="00141CF5"/>
    <w:rsid w:val="00144E1C"/>
    <w:rsid w:val="001451B2"/>
    <w:rsid w:val="00154192"/>
    <w:rsid w:val="0015464D"/>
    <w:rsid w:val="00162D54"/>
    <w:rsid w:val="0017410D"/>
    <w:rsid w:val="0017472D"/>
    <w:rsid w:val="00174764"/>
    <w:rsid w:val="001751B6"/>
    <w:rsid w:val="00175693"/>
    <w:rsid w:val="00177100"/>
    <w:rsid w:val="00177419"/>
    <w:rsid w:val="00192026"/>
    <w:rsid w:val="001A26FF"/>
    <w:rsid w:val="001A36D7"/>
    <w:rsid w:val="001A3BB0"/>
    <w:rsid w:val="001A4318"/>
    <w:rsid w:val="001C5811"/>
    <w:rsid w:val="001C7247"/>
    <w:rsid w:val="001D04F3"/>
    <w:rsid w:val="001D2437"/>
    <w:rsid w:val="001D3016"/>
    <w:rsid w:val="001E0A99"/>
    <w:rsid w:val="001F46B4"/>
    <w:rsid w:val="001F618D"/>
    <w:rsid w:val="001F7161"/>
    <w:rsid w:val="002155C6"/>
    <w:rsid w:val="0021607E"/>
    <w:rsid w:val="00221740"/>
    <w:rsid w:val="002231CF"/>
    <w:rsid w:val="002239DB"/>
    <w:rsid w:val="00224616"/>
    <w:rsid w:val="002251B5"/>
    <w:rsid w:val="002262C7"/>
    <w:rsid w:val="002270DD"/>
    <w:rsid w:val="00227B44"/>
    <w:rsid w:val="00230A51"/>
    <w:rsid w:val="00232C2D"/>
    <w:rsid w:val="002330E7"/>
    <w:rsid w:val="002334A3"/>
    <w:rsid w:val="002340B4"/>
    <w:rsid w:val="00235F34"/>
    <w:rsid w:val="00236276"/>
    <w:rsid w:val="00240557"/>
    <w:rsid w:val="00241672"/>
    <w:rsid w:val="00247870"/>
    <w:rsid w:val="002534BF"/>
    <w:rsid w:val="00254BE6"/>
    <w:rsid w:val="00257797"/>
    <w:rsid w:val="00257CD1"/>
    <w:rsid w:val="00262707"/>
    <w:rsid w:val="00263B14"/>
    <w:rsid w:val="0026603A"/>
    <w:rsid w:val="00272325"/>
    <w:rsid w:val="002727A2"/>
    <w:rsid w:val="00272997"/>
    <w:rsid w:val="002748AB"/>
    <w:rsid w:val="00274CBD"/>
    <w:rsid w:val="00276366"/>
    <w:rsid w:val="002767DD"/>
    <w:rsid w:val="002768BB"/>
    <w:rsid w:val="00281A19"/>
    <w:rsid w:val="00282BD1"/>
    <w:rsid w:val="00290A1C"/>
    <w:rsid w:val="00290B62"/>
    <w:rsid w:val="00291897"/>
    <w:rsid w:val="00291C51"/>
    <w:rsid w:val="00292021"/>
    <w:rsid w:val="00294E1B"/>
    <w:rsid w:val="00295775"/>
    <w:rsid w:val="00296CD5"/>
    <w:rsid w:val="002B1F1D"/>
    <w:rsid w:val="002B2F43"/>
    <w:rsid w:val="002C0741"/>
    <w:rsid w:val="002C1E71"/>
    <w:rsid w:val="002C2D73"/>
    <w:rsid w:val="002C37C8"/>
    <w:rsid w:val="002D2C3E"/>
    <w:rsid w:val="002D2DAA"/>
    <w:rsid w:val="002E05EB"/>
    <w:rsid w:val="002E13C8"/>
    <w:rsid w:val="002E1600"/>
    <w:rsid w:val="002F64C7"/>
    <w:rsid w:val="002F6BFD"/>
    <w:rsid w:val="002F7A6D"/>
    <w:rsid w:val="00300DAB"/>
    <w:rsid w:val="003035AC"/>
    <w:rsid w:val="00311764"/>
    <w:rsid w:val="00315CE1"/>
    <w:rsid w:val="00322C06"/>
    <w:rsid w:val="00322CF3"/>
    <w:rsid w:val="00325C98"/>
    <w:rsid w:val="003305A3"/>
    <w:rsid w:val="003336D4"/>
    <w:rsid w:val="00337433"/>
    <w:rsid w:val="00342063"/>
    <w:rsid w:val="00346FD1"/>
    <w:rsid w:val="003514C6"/>
    <w:rsid w:val="0035308E"/>
    <w:rsid w:val="00367235"/>
    <w:rsid w:val="00370A5E"/>
    <w:rsid w:val="00373A1C"/>
    <w:rsid w:val="003751FD"/>
    <w:rsid w:val="00385530"/>
    <w:rsid w:val="003866C5"/>
    <w:rsid w:val="00387A08"/>
    <w:rsid w:val="003947C1"/>
    <w:rsid w:val="00397E98"/>
    <w:rsid w:val="003A1155"/>
    <w:rsid w:val="003B04CE"/>
    <w:rsid w:val="003B0562"/>
    <w:rsid w:val="003B0F36"/>
    <w:rsid w:val="003B101E"/>
    <w:rsid w:val="003B2336"/>
    <w:rsid w:val="003B23BB"/>
    <w:rsid w:val="003B6515"/>
    <w:rsid w:val="003C04C3"/>
    <w:rsid w:val="003C799F"/>
    <w:rsid w:val="003D4195"/>
    <w:rsid w:val="003E57F5"/>
    <w:rsid w:val="003E79D0"/>
    <w:rsid w:val="003F1091"/>
    <w:rsid w:val="003F2AAA"/>
    <w:rsid w:val="003F7830"/>
    <w:rsid w:val="00400F85"/>
    <w:rsid w:val="0040592E"/>
    <w:rsid w:val="00405E4F"/>
    <w:rsid w:val="00407037"/>
    <w:rsid w:val="004126BF"/>
    <w:rsid w:val="00414490"/>
    <w:rsid w:val="0042501A"/>
    <w:rsid w:val="00426A79"/>
    <w:rsid w:val="00430EA8"/>
    <w:rsid w:val="00444F5E"/>
    <w:rsid w:val="00446660"/>
    <w:rsid w:val="0045175F"/>
    <w:rsid w:val="0045189B"/>
    <w:rsid w:val="00451A1D"/>
    <w:rsid w:val="00454D32"/>
    <w:rsid w:val="00454E5B"/>
    <w:rsid w:val="00456C24"/>
    <w:rsid w:val="00461F2D"/>
    <w:rsid w:val="00471639"/>
    <w:rsid w:val="00472311"/>
    <w:rsid w:val="00475ECE"/>
    <w:rsid w:val="00483BE3"/>
    <w:rsid w:val="0048592E"/>
    <w:rsid w:val="00496AE0"/>
    <w:rsid w:val="00497273"/>
    <w:rsid w:val="004A0B7D"/>
    <w:rsid w:val="004A45B0"/>
    <w:rsid w:val="004A717A"/>
    <w:rsid w:val="004B2844"/>
    <w:rsid w:val="004B418D"/>
    <w:rsid w:val="004B68F2"/>
    <w:rsid w:val="004C4A23"/>
    <w:rsid w:val="004C61D6"/>
    <w:rsid w:val="004C652C"/>
    <w:rsid w:val="004D0DDC"/>
    <w:rsid w:val="004D0F44"/>
    <w:rsid w:val="004D4161"/>
    <w:rsid w:val="004E0948"/>
    <w:rsid w:val="004E17AF"/>
    <w:rsid w:val="004E23F8"/>
    <w:rsid w:val="004E3C92"/>
    <w:rsid w:val="004E6D79"/>
    <w:rsid w:val="004F24CF"/>
    <w:rsid w:val="004F30A7"/>
    <w:rsid w:val="004F5F9E"/>
    <w:rsid w:val="004F7D8C"/>
    <w:rsid w:val="00505402"/>
    <w:rsid w:val="00506BD4"/>
    <w:rsid w:val="0050758F"/>
    <w:rsid w:val="00507735"/>
    <w:rsid w:val="00522D50"/>
    <w:rsid w:val="00525591"/>
    <w:rsid w:val="00525B63"/>
    <w:rsid w:val="00526378"/>
    <w:rsid w:val="005266F5"/>
    <w:rsid w:val="00532FA1"/>
    <w:rsid w:val="005337D0"/>
    <w:rsid w:val="005355DB"/>
    <w:rsid w:val="005356E0"/>
    <w:rsid w:val="00537D04"/>
    <w:rsid w:val="0054203D"/>
    <w:rsid w:val="005422C9"/>
    <w:rsid w:val="00542E60"/>
    <w:rsid w:val="00542F42"/>
    <w:rsid w:val="00545137"/>
    <w:rsid w:val="00551AE6"/>
    <w:rsid w:val="00552F29"/>
    <w:rsid w:val="00560936"/>
    <w:rsid w:val="005641A3"/>
    <w:rsid w:val="00564891"/>
    <w:rsid w:val="00570051"/>
    <w:rsid w:val="0058246C"/>
    <w:rsid w:val="00582F59"/>
    <w:rsid w:val="005939A9"/>
    <w:rsid w:val="0059545E"/>
    <w:rsid w:val="005A044B"/>
    <w:rsid w:val="005A2578"/>
    <w:rsid w:val="005A60DE"/>
    <w:rsid w:val="005A76DC"/>
    <w:rsid w:val="005A7B2E"/>
    <w:rsid w:val="005B00C0"/>
    <w:rsid w:val="005B37BA"/>
    <w:rsid w:val="005B6376"/>
    <w:rsid w:val="005B710D"/>
    <w:rsid w:val="005C1CEB"/>
    <w:rsid w:val="005C4179"/>
    <w:rsid w:val="005D1170"/>
    <w:rsid w:val="005D4EB5"/>
    <w:rsid w:val="005D52B4"/>
    <w:rsid w:val="005D66BC"/>
    <w:rsid w:val="005D7A7D"/>
    <w:rsid w:val="005E00CD"/>
    <w:rsid w:val="005E0522"/>
    <w:rsid w:val="005E2C4B"/>
    <w:rsid w:val="005E54EC"/>
    <w:rsid w:val="005E7E06"/>
    <w:rsid w:val="005F05EF"/>
    <w:rsid w:val="00600820"/>
    <w:rsid w:val="00606AD1"/>
    <w:rsid w:val="006078F2"/>
    <w:rsid w:val="00615424"/>
    <w:rsid w:val="00616C9B"/>
    <w:rsid w:val="0062309A"/>
    <w:rsid w:val="00632DE4"/>
    <w:rsid w:val="0064660A"/>
    <w:rsid w:val="006501EE"/>
    <w:rsid w:val="0065699F"/>
    <w:rsid w:val="0066378F"/>
    <w:rsid w:val="00664AB1"/>
    <w:rsid w:val="00670E80"/>
    <w:rsid w:val="00673C76"/>
    <w:rsid w:val="00681C79"/>
    <w:rsid w:val="00684E37"/>
    <w:rsid w:val="0069624E"/>
    <w:rsid w:val="006A209A"/>
    <w:rsid w:val="006A2A88"/>
    <w:rsid w:val="006A3730"/>
    <w:rsid w:val="006A46EC"/>
    <w:rsid w:val="006B1559"/>
    <w:rsid w:val="006B21FF"/>
    <w:rsid w:val="006B3BE9"/>
    <w:rsid w:val="006C2757"/>
    <w:rsid w:val="006C31AB"/>
    <w:rsid w:val="006C4483"/>
    <w:rsid w:val="006C5326"/>
    <w:rsid w:val="006C72C7"/>
    <w:rsid w:val="006D14B5"/>
    <w:rsid w:val="006D190B"/>
    <w:rsid w:val="006D2456"/>
    <w:rsid w:val="006D4E9A"/>
    <w:rsid w:val="006E5AD5"/>
    <w:rsid w:val="006E6642"/>
    <w:rsid w:val="006E7B37"/>
    <w:rsid w:val="006F173E"/>
    <w:rsid w:val="00702C14"/>
    <w:rsid w:val="00707B47"/>
    <w:rsid w:val="007153A6"/>
    <w:rsid w:val="00716660"/>
    <w:rsid w:val="0072169D"/>
    <w:rsid w:val="00721C83"/>
    <w:rsid w:val="00722CBC"/>
    <w:rsid w:val="00723433"/>
    <w:rsid w:val="007270F3"/>
    <w:rsid w:val="00727E48"/>
    <w:rsid w:val="00732954"/>
    <w:rsid w:val="0073299D"/>
    <w:rsid w:val="00733617"/>
    <w:rsid w:val="007358C8"/>
    <w:rsid w:val="007362CD"/>
    <w:rsid w:val="0073733D"/>
    <w:rsid w:val="0074024D"/>
    <w:rsid w:val="00742F7E"/>
    <w:rsid w:val="007466BB"/>
    <w:rsid w:val="00747DD3"/>
    <w:rsid w:val="0075658D"/>
    <w:rsid w:val="00756EF5"/>
    <w:rsid w:val="00760756"/>
    <w:rsid w:val="00761781"/>
    <w:rsid w:val="00763294"/>
    <w:rsid w:val="007730CA"/>
    <w:rsid w:val="00774E4A"/>
    <w:rsid w:val="00777B57"/>
    <w:rsid w:val="007856E4"/>
    <w:rsid w:val="007901E9"/>
    <w:rsid w:val="00791848"/>
    <w:rsid w:val="007948A7"/>
    <w:rsid w:val="007975A0"/>
    <w:rsid w:val="007A440E"/>
    <w:rsid w:val="007B051E"/>
    <w:rsid w:val="007C45AF"/>
    <w:rsid w:val="00806F96"/>
    <w:rsid w:val="008117F3"/>
    <w:rsid w:val="008123B1"/>
    <w:rsid w:val="00813445"/>
    <w:rsid w:val="008169AE"/>
    <w:rsid w:val="00825187"/>
    <w:rsid w:val="00834B0B"/>
    <w:rsid w:val="0083576C"/>
    <w:rsid w:val="00836197"/>
    <w:rsid w:val="0083684A"/>
    <w:rsid w:val="00837D56"/>
    <w:rsid w:val="00843BBF"/>
    <w:rsid w:val="00862B8D"/>
    <w:rsid w:val="0086474A"/>
    <w:rsid w:val="0087227F"/>
    <w:rsid w:val="0087580D"/>
    <w:rsid w:val="00876670"/>
    <w:rsid w:val="00876E8A"/>
    <w:rsid w:val="008806BB"/>
    <w:rsid w:val="008853D3"/>
    <w:rsid w:val="0089503F"/>
    <w:rsid w:val="0089705C"/>
    <w:rsid w:val="008A0093"/>
    <w:rsid w:val="008A0E51"/>
    <w:rsid w:val="008A2A68"/>
    <w:rsid w:val="008A2EA0"/>
    <w:rsid w:val="008A53D8"/>
    <w:rsid w:val="008A63CA"/>
    <w:rsid w:val="008A68D5"/>
    <w:rsid w:val="008B1A2B"/>
    <w:rsid w:val="008B1DF4"/>
    <w:rsid w:val="008B2F3B"/>
    <w:rsid w:val="008B32CF"/>
    <w:rsid w:val="008B38CE"/>
    <w:rsid w:val="008B5BB5"/>
    <w:rsid w:val="008B77A6"/>
    <w:rsid w:val="008C0D0F"/>
    <w:rsid w:val="008C5D27"/>
    <w:rsid w:val="008C752E"/>
    <w:rsid w:val="008D5534"/>
    <w:rsid w:val="008D681F"/>
    <w:rsid w:val="008E2D49"/>
    <w:rsid w:val="008E333D"/>
    <w:rsid w:val="008E34D8"/>
    <w:rsid w:val="008E7791"/>
    <w:rsid w:val="008F0E3A"/>
    <w:rsid w:val="008F1F16"/>
    <w:rsid w:val="008F2AD2"/>
    <w:rsid w:val="00905044"/>
    <w:rsid w:val="00906041"/>
    <w:rsid w:val="00906BB1"/>
    <w:rsid w:val="00906ED7"/>
    <w:rsid w:val="009118AE"/>
    <w:rsid w:val="00920C9D"/>
    <w:rsid w:val="009217E6"/>
    <w:rsid w:val="00921888"/>
    <w:rsid w:val="00923093"/>
    <w:rsid w:val="00926539"/>
    <w:rsid w:val="00930FD8"/>
    <w:rsid w:val="0093159C"/>
    <w:rsid w:val="00941143"/>
    <w:rsid w:val="00944803"/>
    <w:rsid w:val="00946794"/>
    <w:rsid w:val="00950B80"/>
    <w:rsid w:val="00953FB8"/>
    <w:rsid w:val="00957870"/>
    <w:rsid w:val="00962C70"/>
    <w:rsid w:val="009640F3"/>
    <w:rsid w:val="0096634D"/>
    <w:rsid w:val="0097075F"/>
    <w:rsid w:val="0097225F"/>
    <w:rsid w:val="00977E8F"/>
    <w:rsid w:val="00977F6A"/>
    <w:rsid w:val="00985F71"/>
    <w:rsid w:val="009865BE"/>
    <w:rsid w:val="0099054E"/>
    <w:rsid w:val="0099086D"/>
    <w:rsid w:val="00993BC5"/>
    <w:rsid w:val="0099694F"/>
    <w:rsid w:val="009A0B40"/>
    <w:rsid w:val="009A3A88"/>
    <w:rsid w:val="009B1412"/>
    <w:rsid w:val="009B4D57"/>
    <w:rsid w:val="009C2836"/>
    <w:rsid w:val="009C3147"/>
    <w:rsid w:val="009C3D04"/>
    <w:rsid w:val="009C457F"/>
    <w:rsid w:val="009D0DB0"/>
    <w:rsid w:val="009D1D56"/>
    <w:rsid w:val="009D2F8A"/>
    <w:rsid w:val="009D3A30"/>
    <w:rsid w:val="009D3AD5"/>
    <w:rsid w:val="009E10D3"/>
    <w:rsid w:val="009E734C"/>
    <w:rsid w:val="009F41FC"/>
    <w:rsid w:val="00A049A6"/>
    <w:rsid w:val="00A20EA4"/>
    <w:rsid w:val="00A3159A"/>
    <w:rsid w:val="00A326AC"/>
    <w:rsid w:val="00A33080"/>
    <w:rsid w:val="00A46E03"/>
    <w:rsid w:val="00A52D36"/>
    <w:rsid w:val="00A52FBB"/>
    <w:rsid w:val="00A56E1E"/>
    <w:rsid w:val="00A6302E"/>
    <w:rsid w:val="00A64CD6"/>
    <w:rsid w:val="00A716A6"/>
    <w:rsid w:val="00A71770"/>
    <w:rsid w:val="00A74BED"/>
    <w:rsid w:val="00A75193"/>
    <w:rsid w:val="00A80EBD"/>
    <w:rsid w:val="00A823E8"/>
    <w:rsid w:val="00A83FFA"/>
    <w:rsid w:val="00A8585F"/>
    <w:rsid w:val="00A86877"/>
    <w:rsid w:val="00A8750C"/>
    <w:rsid w:val="00A906AA"/>
    <w:rsid w:val="00A93CA2"/>
    <w:rsid w:val="00A94415"/>
    <w:rsid w:val="00A95591"/>
    <w:rsid w:val="00AA6BDA"/>
    <w:rsid w:val="00AA6D6E"/>
    <w:rsid w:val="00AA7A15"/>
    <w:rsid w:val="00AB3313"/>
    <w:rsid w:val="00AB565A"/>
    <w:rsid w:val="00AC38C8"/>
    <w:rsid w:val="00AC4F8A"/>
    <w:rsid w:val="00AC5F9C"/>
    <w:rsid w:val="00AC6BD8"/>
    <w:rsid w:val="00AD0CF9"/>
    <w:rsid w:val="00AD2B24"/>
    <w:rsid w:val="00AD2FF4"/>
    <w:rsid w:val="00AD5594"/>
    <w:rsid w:val="00AE0103"/>
    <w:rsid w:val="00AE013E"/>
    <w:rsid w:val="00AE16D6"/>
    <w:rsid w:val="00AE2165"/>
    <w:rsid w:val="00AE2C74"/>
    <w:rsid w:val="00AE47D5"/>
    <w:rsid w:val="00AE6218"/>
    <w:rsid w:val="00AF0AA7"/>
    <w:rsid w:val="00AF4D00"/>
    <w:rsid w:val="00B17D81"/>
    <w:rsid w:val="00B22982"/>
    <w:rsid w:val="00B25599"/>
    <w:rsid w:val="00B26C9D"/>
    <w:rsid w:val="00B3060D"/>
    <w:rsid w:val="00B31FF5"/>
    <w:rsid w:val="00B35428"/>
    <w:rsid w:val="00B407FC"/>
    <w:rsid w:val="00B4166A"/>
    <w:rsid w:val="00B43865"/>
    <w:rsid w:val="00B44B0C"/>
    <w:rsid w:val="00B4644B"/>
    <w:rsid w:val="00B52AE4"/>
    <w:rsid w:val="00B52CBD"/>
    <w:rsid w:val="00B57167"/>
    <w:rsid w:val="00B66246"/>
    <w:rsid w:val="00B829EC"/>
    <w:rsid w:val="00B83639"/>
    <w:rsid w:val="00B8511E"/>
    <w:rsid w:val="00B932E4"/>
    <w:rsid w:val="00B9473F"/>
    <w:rsid w:val="00B96E9F"/>
    <w:rsid w:val="00BA7B30"/>
    <w:rsid w:val="00BA7BD2"/>
    <w:rsid w:val="00BB095F"/>
    <w:rsid w:val="00BB4B64"/>
    <w:rsid w:val="00BB6C65"/>
    <w:rsid w:val="00BC7A9F"/>
    <w:rsid w:val="00BD030D"/>
    <w:rsid w:val="00BD09CA"/>
    <w:rsid w:val="00BD20E0"/>
    <w:rsid w:val="00BD3B46"/>
    <w:rsid w:val="00BE0536"/>
    <w:rsid w:val="00BE4A87"/>
    <w:rsid w:val="00BF02F8"/>
    <w:rsid w:val="00BF092C"/>
    <w:rsid w:val="00BF4396"/>
    <w:rsid w:val="00BF5DED"/>
    <w:rsid w:val="00BF634F"/>
    <w:rsid w:val="00BF6B3F"/>
    <w:rsid w:val="00C0252E"/>
    <w:rsid w:val="00C1017A"/>
    <w:rsid w:val="00C10C03"/>
    <w:rsid w:val="00C166B4"/>
    <w:rsid w:val="00C2233C"/>
    <w:rsid w:val="00C34C74"/>
    <w:rsid w:val="00C4233A"/>
    <w:rsid w:val="00C42AE8"/>
    <w:rsid w:val="00C45421"/>
    <w:rsid w:val="00C45A83"/>
    <w:rsid w:val="00C4666D"/>
    <w:rsid w:val="00C46CF6"/>
    <w:rsid w:val="00C53907"/>
    <w:rsid w:val="00C56297"/>
    <w:rsid w:val="00C922A7"/>
    <w:rsid w:val="00C933FD"/>
    <w:rsid w:val="00CA0BF8"/>
    <w:rsid w:val="00CA306C"/>
    <w:rsid w:val="00CA6F29"/>
    <w:rsid w:val="00CB0DF1"/>
    <w:rsid w:val="00CB2A3A"/>
    <w:rsid w:val="00CC3565"/>
    <w:rsid w:val="00CC4112"/>
    <w:rsid w:val="00CC4326"/>
    <w:rsid w:val="00CC7014"/>
    <w:rsid w:val="00CC7C95"/>
    <w:rsid w:val="00CD0109"/>
    <w:rsid w:val="00CD01EB"/>
    <w:rsid w:val="00CD4DA3"/>
    <w:rsid w:val="00CD5B1F"/>
    <w:rsid w:val="00CE0785"/>
    <w:rsid w:val="00CE114C"/>
    <w:rsid w:val="00CE2016"/>
    <w:rsid w:val="00CF0A12"/>
    <w:rsid w:val="00CF5AF9"/>
    <w:rsid w:val="00CF7619"/>
    <w:rsid w:val="00D010CA"/>
    <w:rsid w:val="00D02C57"/>
    <w:rsid w:val="00D04546"/>
    <w:rsid w:val="00D04EC7"/>
    <w:rsid w:val="00D13256"/>
    <w:rsid w:val="00D13DE4"/>
    <w:rsid w:val="00D13E14"/>
    <w:rsid w:val="00D25DE8"/>
    <w:rsid w:val="00D30B41"/>
    <w:rsid w:val="00D31F01"/>
    <w:rsid w:val="00D3378D"/>
    <w:rsid w:val="00D3597D"/>
    <w:rsid w:val="00D512B3"/>
    <w:rsid w:val="00D51C8A"/>
    <w:rsid w:val="00D52C57"/>
    <w:rsid w:val="00D5454F"/>
    <w:rsid w:val="00D55237"/>
    <w:rsid w:val="00D57620"/>
    <w:rsid w:val="00D643E9"/>
    <w:rsid w:val="00D64499"/>
    <w:rsid w:val="00D6759C"/>
    <w:rsid w:val="00D731BA"/>
    <w:rsid w:val="00D817BF"/>
    <w:rsid w:val="00D81DD5"/>
    <w:rsid w:val="00D82002"/>
    <w:rsid w:val="00D83403"/>
    <w:rsid w:val="00D91D28"/>
    <w:rsid w:val="00D962E6"/>
    <w:rsid w:val="00D975C6"/>
    <w:rsid w:val="00D97E45"/>
    <w:rsid w:val="00DA1054"/>
    <w:rsid w:val="00DA6C59"/>
    <w:rsid w:val="00DB09E7"/>
    <w:rsid w:val="00DB0BE1"/>
    <w:rsid w:val="00DB5971"/>
    <w:rsid w:val="00DB6B78"/>
    <w:rsid w:val="00DC248E"/>
    <w:rsid w:val="00DC2703"/>
    <w:rsid w:val="00DC68F3"/>
    <w:rsid w:val="00DD6C7C"/>
    <w:rsid w:val="00DE5027"/>
    <w:rsid w:val="00DE5807"/>
    <w:rsid w:val="00DE5C8C"/>
    <w:rsid w:val="00DE7630"/>
    <w:rsid w:val="00DF39B4"/>
    <w:rsid w:val="00DF5BF5"/>
    <w:rsid w:val="00E028C9"/>
    <w:rsid w:val="00E030AE"/>
    <w:rsid w:val="00E054BF"/>
    <w:rsid w:val="00E06DC5"/>
    <w:rsid w:val="00E124D3"/>
    <w:rsid w:val="00E12C1D"/>
    <w:rsid w:val="00E170FC"/>
    <w:rsid w:val="00E3156B"/>
    <w:rsid w:val="00E323A2"/>
    <w:rsid w:val="00E33874"/>
    <w:rsid w:val="00E35A59"/>
    <w:rsid w:val="00E40B7F"/>
    <w:rsid w:val="00E43E2D"/>
    <w:rsid w:val="00E45772"/>
    <w:rsid w:val="00E51B28"/>
    <w:rsid w:val="00E53927"/>
    <w:rsid w:val="00E53E0E"/>
    <w:rsid w:val="00E56792"/>
    <w:rsid w:val="00E607DA"/>
    <w:rsid w:val="00E6707C"/>
    <w:rsid w:val="00E67F16"/>
    <w:rsid w:val="00E70729"/>
    <w:rsid w:val="00E710AB"/>
    <w:rsid w:val="00E713A1"/>
    <w:rsid w:val="00E74695"/>
    <w:rsid w:val="00E80083"/>
    <w:rsid w:val="00E85AB8"/>
    <w:rsid w:val="00E87291"/>
    <w:rsid w:val="00EA2048"/>
    <w:rsid w:val="00EA2A6E"/>
    <w:rsid w:val="00EA2C3F"/>
    <w:rsid w:val="00EA4CAD"/>
    <w:rsid w:val="00EA4E00"/>
    <w:rsid w:val="00EA5CAA"/>
    <w:rsid w:val="00EA6DFC"/>
    <w:rsid w:val="00EA6FB3"/>
    <w:rsid w:val="00EB073D"/>
    <w:rsid w:val="00EB7324"/>
    <w:rsid w:val="00EC123A"/>
    <w:rsid w:val="00EC50D6"/>
    <w:rsid w:val="00EC6155"/>
    <w:rsid w:val="00EC6494"/>
    <w:rsid w:val="00EC7FDD"/>
    <w:rsid w:val="00EE1535"/>
    <w:rsid w:val="00EE33A1"/>
    <w:rsid w:val="00EE3C60"/>
    <w:rsid w:val="00EE4223"/>
    <w:rsid w:val="00EE5F4E"/>
    <w:rsid w:val="00EE7253"/>
    <w:rsid w:val="00EE7375"/>
    <w:rsid w:val="00EF03D3"/>
    <w:rsid w:val="00EF10B7"/>
    <w:rsid w:val="00EF1FFC"/>
    <w:rsid w:val="00EF4DB3"/>
    <w:rsid w:val="00EF628D"/>
    <w:rsid w:val="00EF7D45"/>
    <w:rsid w:val="00F0125A"/>
    <w:rsid w:val="00F03241"/>
    <w:rsid w:val="00F078CB"/>
    <w:rsid w:val="00F112E0"/>
    <w:rsid w:val="00F13332"/>
    <w:rsid w:val="00F139F3"/>
    <w:rsid w:val="00F210FA"/>
    <w:rsid w:val="00F31002"/>
    <w:rsid w:val="00F36CDA"/>
    <w:rsid w:val="00F36F50"/>
    <w:rsid w:val="00F42A71"/>
    <w:rsid w:val="00F46D9E"/>
    <w:rsid w:val="00F54FD5"/>
    <w:rsid w:val="00F5722B"/>
    <w:rsid w:val="00F724F5"/>
    <w:rsid w:val="00F81143"/>
    <w:rsid w:val="00F82617"/>
    <w:rsid w:val="00F8385F"/>
    <w:rsid w:val="00F8477B"/>
    <w:rsid w:val="00F8530B"/>
    <w:rsid w:val="00F92438"/>
    <w:rsid w:val="00FA0823"/>
    <w:rsid w:val="00FA0ABC"/>
    <w:rsid w:val="00FA7364"/>
    <w:rsid w:val="00FB07CB"/>
    <w:rsid w:val="00FB2AD6"/>
    <w:rsid w:val="00FB354A"/>
    <w:rsid w:val="00FB5842"/>
    <w:rsid w:val="00FC732D"/>
    <w:rsid w:val="00FD3821"/>
    <w:rsid w:val="00FD41D9"/>
    <w:rsid w:val="00FD6F21"/>
    <w:rsid w:val="00FE1624"/>
    <w:rsid w:val="00FE26CD"/>
    <w:rsid w:val="00FE7433"/>
    <w:rsid w:val="00F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089735"/>
  <w15:docId w15:val="{C5E6D069-D685-48AB-82F2-9AAF6D6F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233A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7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7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7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7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7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7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  <w:uiPriority w:val="99"/>
  </w:style>
  <w:style w:type="paragraph" w:styleId="Fuzeile">
    <w:name w:val="foot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  <w:uiPriority w:val="99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9"/>
      </w:numPr>
    </w:pPr>
  </w:style>
  <w:style w:type="paragraph" w:customStyle="1" w:styleId="CISPunktEinzug">
    <w:name w:val="CIS_Punkt_Einzug"/>
    <w:basedOn w:val="CISPunkt"/>
    <w:qFormat/>
    <w:pPr>
      <w:numPr>
        <w:numId w:val="1"/>
      </w:numPr>
    </w:pPr>
  </w:style>
  <w:style w:type="paragraph" w:customStyle="1" w:styleId="CISStrich">
    <w:name w:val="CIS_Strich"/>
    <w:qFormat/>
    <w:pPr>
      <w:numPr>
        <w:numId w:val="2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8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3"/>
      </w:numPr>
    </w:pPr>
  </w:style>
  <w:style w:type="paragraph" w:customStyle="1" w:styleId="CISabcEinzug">
    <w:name w:val="CIS_abc_Einzug"/>
    <w:basedOn w:val="CISPunktEinzug"/>
    <w:qFormat/>
    <w:pPr>
      <w:numPr>
        <w:numId w:val="4"/>
      </w:numPr>
    </w:pPr>
  </w:style>
  <w:style w:type="paragraph" w:customStyle="1" w:styleId="CISNummerierung">
    <w:name w:val="CIS_Nummerierung"/>
    <w:qFormat/>
    <w:pPr>
      <w:numPr>
        <w:numId w:val="5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6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  <w:style w:type="paragraph" w:customStyle="1" w:styleId="AbsenderAmt">
    <w:name w:val="AbsenderAmt"/>
    <w:basedOn w:val="Standard"/>
    <w:rsid w:val="002F64C7"/>
    <w:pPr>
      <w:widowControl/>
      <w:spacing w:line="220" w:lineRule="exact"/>
      <w:ind w:left="454" w:hanging="454"/>
    </w:pPr>
    <w:rPr>
      <w:rFonts w:ascii="Frutiger 55 Roman" w:eastAsia="Times New Roman" w:hAnsi="Frutiger 55 Roman"/>
      <w:b/>
      <w:i/>
      <w:sz w:val="18"/>
      <w:szCs w:val="20"/>
    </w:rPr>
  </w:style>
  <w:style w:type="table" w:styleId="Tabellenraster">
    <w:name w:val="Table Grid"/>
    <w:basedOn w:val="NormaleTabelle"/>
    <w:uiPriority w:val="59"/>
    <w:rsid w:val="002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sid w:val="006F173E"/>
    <w:rPr>
      <w:b/>
      <w:sz w:val="24"/>
      <w:u w:val="single"/>
    </w:rPr>
  </w:style>
  <w:style w:type="character" w:customStyle="1" w:styleId="Formatvorlage2">
    <w:name w:val="Formatvorlage2"/>
    <w:basedOn w:val="Absatz-Standardschriftart"/>
    <w:uiPriority w:val="1"/>
    <w:rsid w:val="006F173E"/>
    <w:rPr>
      <w:rFonts w:ascii="Frutiger LT Com 55 Roman" w:hAnsi="Frutiger LT Com 55 Roman"/>
      <w:b/>
      <w:sz w:val="20"/>
      <w:u w:val="single"/>
    </w:rPr>
  </w:style>
  <w:style w:type="character" w:customStyle="1" w:styleId="Formatvorlage3">
    <w:name w:val="Formatvorlage3"/>
    <w:basedOn w:val="Absatz-Standardschriftart"/>
    <w:uiPriority w:val="1"/>
    <w:rsid w:val="006F173E"/>
    <w:rPr>
      <w:rFonts w:ascii="Frutiger LT Com 55 Roman" w:hAnsi="Frutiger LT Com 55 Roman"/>
      <w:b/>
      <w:sz w:val="24"/>
      <w:u w:val="single"/>
    </w:rPr>
  </w:style>
  <w:style w:type="character" w:customStyle="1" w:styleId="Formatvorlage4">
    <w:name w:val="Formatvorlage4"/>
    <w:basedOn w:val="Absatz-Standardschriftart"/>
    <w:uiPriority w:val="1"/>
    <w:rsid w:val="00221740"/>
    <w:rPr>
      <w:rFonts w:ascii="Frutiger LT Com 55 Roman" w:hAnsi="Frutiger LT Com 55 Roman"/>
      <w:b/>
      <w:sz w:val="20"/>
    </w:rPr>
  </w:style>
  <w:style w:type="character" w:customStyle="1" w:styleId="Formatvorlage5">
    <w:name w:val="Formatvorlage5"/>
    <w:basedOn w:val="Absatz-Standardschriftart"/>
    <w:uiPriority w:val="1"/>
    <w:rsid w:val="00221740"/>
    <w:rPr>
      <w:rFonts w:ascii="Frutiger LT Com 55 Roman" w:hAnsi="Frutiger LT Com 55 Roman"/>
      <w:b/>
      <w:i w:val="0"/>
      <w:color w:val="000000" w:themeColor="text1"/>
      <w:sz w:val="24"/>
      <w:u w:color="D9D9D9" w:themeColor="background1" w:themeShade="D9"/>
    </w:rPr>
  </w:style>
  <w:style w:type="character" w:customStyle="1" w:styleId="Formatvorlage6">
    <w:name w:val="Formatvorlage6"/>
    <w:basedOn w:val="Absatz-Standardschriftart"/>
    <w:uiPriority w:val="1"/>
    <w:rsid w:val="00026440"/>
    <w:rPr>
      <w:b/>
    </w:rPr>
  </w:style>
  <w:style w:type="character" w:customStyle="1" w:styleId="Formatvorlage7">
    <w:name w:val="Formatvorlage7"/>
    <w:basedOn w:val="Absatz-Standardschriftart"/>
    <w:uiPriority w:val="1"/>
    <w:rsid w:val="00026440"/>
    <w:rPr>
      <w:b/>
    </w:rPr>
  </w:style>
  <w:style w:type="character" w:customStyle="1" w:styleId="Formatvorlage8">
    <w:name w:val="Formatvorlage8"/>
    <w:basedOn w:val="Absatz-Standardschriftart"/>
    <w:uiPriority w:val="1"/>
    <w:rsid w:val="00026440"/>
    <w:rPr>
      <w:b/>
    </w:rPr>
  </w:style>
  <w:style w:type="character" w:customStyle="1" w:styleId="Formatvorlage9">
    <w:name w:val="Formatvorlage9"/>
    <w:basedOn w:val="Absatz-Standardschriftart"/>
    <w:uiPriority w:val="1"/>
    <w:rsid w:val="00026440"/>
    <w:rPr>
      <w:b/>
    </w:rPr>
  </w:style>
  <w:style w:type="character" w:customStyle="1" w:styleId="Formatvorlage9fett">
    <w:name w:val="Formatvorlage 9_fett"/>
    <w:basedOn w:val="Absatz-Standardschriftart"/>
    <w:uiPriority w:val="1"/>
    <w:rsid w:val="00681C79"/>
    <w:rPr>
      <w:b/>
      <w:sz w:val="18"/>
    </w:rPr>
  </w:style>
  <w:style w:type="character" w:customStyle="1" w:styleId="Formatvorlage10fett">
    <w:name w:val="Formatvorlage 10_fett"/>
    <w:basedOn w:val="Absatz-Standardschriftart"/>
    <w:uiPriority w:val="1"/>
    <w:rsid w:val="005641A3"/>
    <w:rPr>
      <w:b/>
      <w:sz w:val="20"/>
    </w:rPr>
  </w:style>
  <w:style w:type="character" w:customStyle="1" w:styleId="Formatvorlage12">
    <w:name w:val="Formatvorlage12"/>
    <w:basedOn w:val="Absatz-Standardschriftart"/>
    <w:uiPriority w:val="1"/>
    <w:rsid w:val="00300DAB"/>
    <w:rPr>
      <w:b/>
    </w:rPr>
  </w:style>
  <w:style w:type="character" w:customStyle="1" w:styleId="Formatvorlage13">
    <w:name w:val="Formatvorlage13"/>
    <w:basedOn w:val="Absatz-Standardschriftart"/>
    <w:uiPriority w:val="1"/>
    <w:rsid w:val="00300DAB"/>
    <w:rPr>
      <w:b/>
    </w:rPr>
  </w:style>
  <w:style w:type="character" w:customStyle="1" w:styleId="Formatvorlage90">
    <w:name w:val="Formatvorlage 9"/>
    <w:basedOn w:val="Absatz-Standardschriftart"/>
    <w:uiPriority w:val="1"/>
    <w:rsid w:val="00681C79"/>
    <w:rPr>
      <w:b w:val="0"/>
      <w:sz w:val="18"/>
    </w:rPr>
  </w:style>
  <w:style w:type="character" w:customStyle="1" w:styleId="Formatvorlage80">
    <w:name w:val="Formatvorlage 8"/>
    <w:basedOn w:val="Absatz-Standardschriftart"/>
    <w:uiPriority w:val="1"/>
    <w:rsid w:val="00681C79"/>
    <w:rPr>
      <w:b w:val="0"/>
      <w:sz w:val="16"/>
    </w:rPr>
  </w:style>
  <w:style w:type="character" w:customStyle="1" w:styleId="Formatvorlage16">
    <w:name w:val="Formatvorlage16"/>
    <w:basedOn w:val="Absatz-Standardschriftart"/>
    <w:uiPriority w:val="1"/>
    <w:rsid w:val="006C2757"/>
    <w:rPr>
      <w:b w:val="0"/>
    </w:rPr>
  </w:style>
  <w:style w:type="character" w:customStyle="1" w:styleId="Formatvorlage17">
    <w:name w:val="Formatvorlage17"/>
    <w:basedOn w:val="Absatz-Standardschriftart"/>
    <w:uiPriority w:val="1"/>
    <w:rsid w:val="006C2757"/>
    <w:rPr>
      <w:b w:val="0"/>
    </w:rPr>
  </w:style>
  <w:style w:type="character" w:customStyle="1" w:styleId="Formatvorlage18">
    <w:name w:val="Formatvorlage18"/>
    <w:basedOn w:val="Absatz-Standardschriftart"/>
    <w:uiPriority w:val="1"/>
    <w:rsid w:val="006C2757"/>
    <w:rPr>
      <w:b w:val="0"/>
    </w:rPr>
  </w:style>
  <w:style w:type="character" w:customStyle="1" w:styleId="Formatvorlage19">
    <w:name w:val="Formatvorlage19"/>
    <w:basedOn w:val="Absatz-Standardschriftart"/>
    <w:uiPriority w:val="1"/>
    <w:rsid w:val="006C2757"/>
    <w:rPr>
      <w:b w:val="0"/>
    </w:rPr>
  </w:style>
  <w:style w:type="character" w:customStyle="1" w:styleId="Formatvorlage15">
    <w:name w:val="Formatvorlage15"/>
    <w:basedOn w:val="Absatz-Standardschriftart"/>
    <w:uiPriority w:val="1"/>
    <w:rsid w:val="00615424"/>
    <w:rPr>
      <w:b w:val="0"/>
    </w:rPr>
  </w:style>
  <w:style w:type="character" w:customStyle="1" w:styleId="Formatvorlage10">
    <w:name w:val="Formatvorlage10"/>
    <w:basedOn w:val="Absatz-Standardschriftart"/>
    <w:uiPriority w:val="1"/>
    <w:rsid w:val="00C166B4"/>
    <w:rPr>
      <w:rFonts w:ascii="Frutiger LT Com 55 Roman" w:hAnsi="Frutiger LT Com 55 Roman"/>
      <w:sz w:val="20"/>
    </w:rPr>
  </w:style>
  <w:style w:type="character" w:customStyle="1" w:styleId="Formatvorlage11">
    <w:name w:val="Formatvorlage11"/>
    <w:basedOn w:val="Absatz-Standardschriftart"/>
    <w:uiPriority w:val="1"/>
    <w:rsid w:val="00C166B4"/>
    <w:rPr>
      <w:rFonts w:ascii="Frutiger LT Com 55 Roman" w:hAnsi="Frutiger LT Com 55 Roman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0EA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39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139F3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139F3"/>
    <w:rPr>
      <w:rFonts w:ascii="Frutiger LT Com 55 Roman" w:hAnsi="Frutiger LT Com 55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39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39F3"/>
    <w:rPr>
      <w:rFonts w:ascii="Frutiger LT Com 55 Roman" w:hAnsi="Frutiger LT Com 55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hnwesen@fd.so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amtine\Downloads\Formular_Vertragsaenderung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E9EEC79FBA4C8D900FC5B0E9DA1C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66AE7-07FD-40D6-AB58-4BD0E91364A5}"/>
      </w:docPartPr>
      <w:docPartBody>
        <w:p w:rsidR="00887954" w:rsidRDefault="00887954">
          <w:pPr>
            <w:pStyle w:val="1FE9EEC79FBA4C8D900FC5B0E9DA1C6A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BE12524C05A84B818D772E5FFE2DFB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9F198-2108-4288-A11D-632BC2A28AD8}"/>
      </w:docPartPr>
      <w:docPartBody>
        <w:p w:rsidR="00AF7001" w:rsidRDefault="00205206" w:rsidP="00205206">
          <w:pPr>
            <w:pStyle w:val="BE12524C05A84B818D772E5FFE2DFB11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D7F99272285346DEBAEFA868F2F63F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6808A-09B9-4364-9D6F-47C5FC9A914A}"/>
      </w:docPartPr>
      <w:docPartBody>
        <w:p w:rsidR="00AF7001" w:rsidRDefault="00205206" w:rsidP="00205206">
          <w:pPr>
            <w:pStyle w:val="D7F99272285346DEBAEFA868F2F63F3C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EDD30FE7105D47019ACDD1E4F61A08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3CC46F-2779-42D1-8D62-CB05EA2599F9}"/>
      </w:docPartPr>
      <w:docPartBody>
        <w:p w:rsidR="00AF7001" w:rsidRDefault="00205206" w:rsidP="00205206">
          <w:pPr>
            <w:pStyle w:val="EDD30FE7105D47019ACDD1E4F61A08FF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85253F935D0E457EA816D1FD657DF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DF130-0340-45DD-AE8F-0E1F19C9732E}"/>
      </w:docPartPr>
      <w:docPartBody>
        <w:p w:rsidR="00563D76" w:rsidRDefault="00D23880" w:rsidP="00D23880">
          <w:pPr>
            <w:pStyle w:val="85253F935D0E457EA816D1FD657DF1DA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8143E73B1C3645FD897B8E05C493A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FD1B59-77E4-4A50-A614-4BF5CAB4D8F3}"/>
      </w:docPartPr>
      <w:docPartBody>
        <w:p w:rsidR="00563D76" w:rsidRDefault="00D23880" w:rsidP="00D23880">
          <w:pPr>
            <w:pStyle w:val="8143E73B1C3645FD897B8E05C493A13B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F0448FBCE7C4447FAF9BB2122503F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04F62-07DF-405C-98E5-CFE13CBF745C}"/>
      </w:docPartPr>
      <w:docPartBody>
        <w:p w:rsidR="00563D76" w:rsidRDefault="00D23880" w:rsidP="00D23880">
          <w:pPr>
            <w:pStyle w:val="F0448FBCE7C4447FAF9BB2122503F26C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2A68E18135D748CB8DC17EF4F17FD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19056-23C9-4E94-BBBA-36167E5FDF9D}"/>
      </w:docPartPr>
      <w:docPartBody>
        <w:p w:rsidR="00563D76" w:rsidRDefault="00D23880" w:rsidP="00D23880">
          <w:pPr>
            <w:pStyle w:val="2A68E18135D748CB8DC17EF4F17FD617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DFBDA6948B4C413387AC3498A2A5C1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8FDF0-E85D-4B52-B2DA-D6F84D471779}"/>
      </w:docPartPr>
      <w:docPartBody>
        <w:p w:rsidR="00563D76" w:rsidRDefault="00D23880" w:rsidP="00D23880">
          <w:pPr>
            <w:pStyle w:val="DFBDA6948B4C413387AC3498A2A5C1EA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E939A52E00F34CB39B9A3C707CE996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A4486-BAB0-4F47-828F-20A97BD3D620}"/>
      </w:docPartPr>
      <w:docPartBody>
        <w:p w:rsidR="00563D76" w:rsidRDefault="00D23880" w:rsidP="00D23880">
          <w:pPr>
            <w:pStyle w:val="E939A52E00F34CB39B9A3C707CE9965A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CA60728053974894B5C94D934B6C0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0B8D9-FD60-4C1F-BAE6-3B5FC4423C3F}"/>
      </w:docPartPr>
      <w:docPartBody>
        <w:p w:rsidR="00563D76" w:rsidRDefault="00D23880" w:rsidP="00D23880">
          <w:pPr>
            <w:pStyle w:val="CA60728053974894B5C94D934B6C04DF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C316A6377D72496EB9A10D67F2781C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17E1E-5860-41A6-8977-7DE2DD555362}"/>
      </w:docPartPr>
      <w:docPartBody>
        <w:p w:rsidR="00563D76" w:rsidRDefault="00D23880" w:rsidP="00D23880">
          <w:pPr>
            <w:pStyle w:val="C316A6377D72496EB9A10D67F2781C44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918FA7F7C71245F5A264047DC58BE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C278B-6E01-4AB5-B14E-7619A203FBB9}"/>
      </w:docPartPr>
      <w:docPartBody>
        <w:p w:rsidR="00563D76" w:rsidRDefault="00D23880" w:rsidP="00D23880">
          <w:pPr>
            <w:pStyle w:val="918FA7F7C71245F5A264047DC58BEBC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B23EB37B7FCE45D7AFA950594402BD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4541A-8A56-4250-A904-256E60E8DCC3}"/>
      </w:docPartPr>
      <w:docPartBody>
        <w:p w:rsidR="00563D76" w:rsidRDefault="00D23880" w:rsidP="00D23880">
          <w:pPr>
            <w:pStyle w:val="B23EB37B7FCE45D7AFA950594402BD7F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81B70BF9AD934768AFDCF3BD8BB6C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F506F8-B6CA-460F-8F88-F00DC7B12F54}"/>
      </w:docPartPr>
      <w:docPartBody>
        <w:p w:rsidR="00563D76" w:rsidRDefault="00D23880" w:rsidP="00D23880">
          <w:pPr>
            <w:pStyle w:val="81B70BF9AD934768AFDCF3BD8BB6C2CC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EFA5E1AEE3F449ACB76144240D3384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DBB00-F530-4011-8E58-596CAE3B7C35}"/>
      </w:docPartPr>
      <w:docPartBody>
        <w:p w:rsidR="00563D76" w:rsidRDefault="00D23880" w:rsidP="00D23880">
          <w:pPr>
            <w:pStyle w:val="EFA5E1AEE3F449ACB76144240D338488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34B0C98F489845D3ABBBAC9F309BA9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A3FBF-20BB-49DC-B1E3-E7C4DA2F2EDC}"/>
      </w:docPartPr>
      <w:docPartBody>
        <w:p w:rsidR="001E43E4" w:rsidRDefault="000014CB" w:rsidP="000014CB">
          <w:pPr>
            <w:pStyle w:val="34B0C98F489845D3ABBBAC9F309BA9AF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7D0B1E102B6A435C9EBF16A4AB9453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EB584-5B7C-4FED-879F-B06AA8FB735F}"/>
      </w:docPartPr>
      <w:docPartBody>
        <w:p w:rsidR="001E43E4" w:rsidRDefault="000014CB" w:rsidP="000014CB">
          <w:pPr>
            <w:pStyle w:val="7D0B1E102B6A435C9EBF16A4AB9453B7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30466A5800244C149A8CFDF470FED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2D76E-93D0-48A9-9A2B-4329708F2D7D}"/>
      </w:docPartPr>
      <w:docPartBody>
        <w:p w:rsidR="001E43E4" w:rsidRDefault="000014CB" w:rsidP="000014CB">
          <w:pPr>
            <w:pStyle w:val="30466A5800244C149A8CFDF470FEDABE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23DE35281E7C4C8ABF2EC3CABD9E8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9A8E25-0BCE-4748-B813-9B07FF4BC86E}"/>
      </w:docPartPr>
      <w:docPartBody>
        <w:p w:rsidR="001E43E4" w:rsidRDefault="000014CB" w:rsidP="000014CB">
          <w:pPr>
            <w:pStyle w:val="23DE35281E7C4C8ABF2EC3CABD9E824F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A4B1A1B339654C97AEFF032BF1C992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8382B2-B310-45E8-A7BD-49A0FC04FC3B}"/>
      </w:docPartPr>
      <w:docPartBody>
        <w:p w:rsidR="001E43E4" w:rsidRDefault="000014CB" w:rsidP="000014CB">
          <w:pPr>
            <w:pStyle w:val="A4B1A1B339654C97AEFF032BF1C9926B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B323400B5CE44B51989582F22708E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BBF102-50BD-4D58-8F74-C5FAAA991E05}"/>
      </w:docPartPr>
      <w:docPartBody>
        <w:p w:rsidR="001E43E4" w:rsidRDefault="000014CB" w:rsidP="000014CB">
          <w:pPr>
            <w:pStyle w:val="B323400B5CE44B51989582F22708EFDD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79EA780E1ECE4B6C98035E29EDB15B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A6522-BE9F-4762-B8DE-3D29EEC4BA1E}"/>
      </w:docPartPr>
      <w:docPartBody>
        <w:p w:rsidR="001E43E4" w:rsidRDefault="000014CB" w:rsidP="000014CB">
          <w:pPr>
            <w:pStyle w:val="79EA780E1ECE4B6C98035E29EDB15B50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C1E117D7EFD94C27955028BBB9D0D7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AB3F93-EB89-4023-B01D-FC056CB77503}"/>
      </w:docPartPr>
      <w:docPartBody>
        <w:p w:rsidR="001E43E4" w:rsidRDefault="000014CB" w:rsidP="000014CB">
          <w:pPr>
            <w:pStyle w:val="C1E117D7EFD94C27955028BBB9D0D7DF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FDB1370E587B4F34A1293C912029A4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EA57B-34D8-49B2-B067-F2AA1DA385DC}"/>
      </w:docPartPr>
      <w:docPartBody>
        <w:p w:rsidR="001E43E4" w:rsidRDefault="000014CB" w:rsidP="000014CB">
          <w:pPr>
            <w:pStyle w:val="FDB1370E587B4F34A1293C912029A464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02E85628A90A4F3C995BA975BB1B01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E2470A-C2D3-48F2-851B-7F54B04BCFE4}"/>
      </w:docPartPr>
      <w:docPartBody>
        <w:p w:rsidR="001E43E4" w:rsidRDefault="000014CB" w:rsidP="000014CB">
          <w:pPr>
            <w:pStyle w:val="02E85628A90A4F3C995BA975BB1B01E1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BA75E7DE8CF8446CA1E8693B9676C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C7BD22-AFD9-47DF-9848-2B6AFDCEE475}"/>
      </w:docPartPr>
      <w:docPartBody>
        <w:p w:rsidR="001E43E4" w:rsidRDefault="000014CB" w:rsidP="000014CB">
          <w:pPr>
            <w:pStyle w:val="BA75E7DE8CF8446CA1E8693B9676C92D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6014E83BA9484E6E8D5367A35C328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E63E3F-844D-447B-ABF3-ED42A8C29072}"/>
      </w:docPartPr>
      <w:docPartBody>
        <w:p w:rsidR="001E43E4" w:rsidRDefault="000014CB" w:rsidP="000014CB">
          <w:pPr>
            <w:pStyle w:val="6014E83BA9484E6E8D5367A35C328189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4B32C975834C4655B441BA3C6B4971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7E6022-D9FF-42F6-B439-F47A371979D9}"/>
      </w:docPartPr>
      <w:docPartBody>
        <w:p w:rsidR="001E43E4" w:rsidRDefault="000014CB" w:rsidP="000014CB">
          <w:pPr>
            <w:pStyle w:val="4B32C975834C4655B441BA3C6B4971BB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7FD7C734F7D54D7F9EDB398CC68514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5E4EC-A77F-4619-AD78-6E37847710CB}"/>
      </w:docPartPr>
      <w:docPartBody>
        <w:p w:rsidR="001E43E4" w:rsidRDefault="000014CB" w:rsidP="000014CB">
          <w:pPr>
            <w:pStyle w:val="7FD7C734F7D54D7F9EDB398CC685147A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BBF827BAEE864FF1A45F226D4F56D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C9B61-E278-4FC0-A294-FB054B15D9B4}"/>
      </w:docPartPr>
      <w:docPartBody>
        <w:p w:rsidR="001E43E4" w:rsidRDefault="000014CB" w:rsidP="000014CB">
          <w:pPr>
            <w:pStyle w:val="BBF827BAEE864FF1A45F226D4F56DC7D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E77475181E6D4B17920721534F1885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072A29-4E7E-4CCF-A4E2-DAFB913C981D}"/>
      </w:docPartPr>
      <w:docPartBody>
        <w:p w:rsidR="001E43E4" w:rsidRDefault="000014CB" w:rsidP="000014CB">
          <w:pPr>
            <w:pStyle w:val="E77475181E6D4B17920721534F18850C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3E1D00E7141A42ACA0DEBA9758517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879CE-6E4E-4181-9B59-960CAD682DA0}"/>
      </w:docPartPr>
      <w:docPartBody>
        <w:p w:rsidR="001E43E4" w:rsidRDefault="000014CB" w:rsidP="000014CB">
          <w:pPr>
            <w:pStyle w:val="3E1D00E7141A42ACA0DEBA975851732F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EBEB017C750B42FCA814FDA614BF3A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B57D31-2A16-4545-9716-502F5169D19C}"/>
      </w:docPartPr>
      <w:docPartBody>
        <w:p w:rsidR="001E43E4" w:rsidRDefault="000014CB" w:rsidP="000014CB">
          <w:pPr>
            <w:pStyle w:val="EBEB017C750B42FCA814FDA614BF3A8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EC734AAF4486410CB21567307CEC74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AB0B2-4B68-4DFB-BF93-08135CDB4D44}"/>
      </w:docPartPr>
      <w:docPartBody>
        <w:p w:rsidR="001E43E4" w:rsidRDefault="000014CB" w:rsidP="000014CB">
          <w:pPr>
            <w:pStyle w:val="EC734AAF4486410CB21567307CEC7423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0FE54729903E42C898D7098BC96B99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1F298-50BF-4111-9374-B9A3B60DA55B}"/>
      </w:docPartPr>
      <w:docPartBody>
        <w:p w:rsidR="001E43E4" w:rsidRDefault="000014CB" w:rsidP="000014CB">
          <w:pPr>
            <w:pStyle w:val="0FE54729903E42C898D7098BC96B99DA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327F1A9DCC4D4EF7BB0DB68A6DF90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6B11DD-1FF1-416F-87CF-125E9D7D0DF6}"/>
      </w:docPartPr>
      <w:docPartBody>
        <w:p w:rsidR="001E43E4" w:rsidRDefault="000014CB" w:rsidP="000014CB">
          <w:pPr>
            <w:pStyle w:val="327F1A9DCC4D4EF7BB0DB68A6DF907FB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5F8619F41DC643D18A478E4908A9B6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A31980-E729-40EE-934E-0FF1F66FC989}"/>
      </w:docPartPr>
      <w:docPartBody>
        <w:p w:rsidR="001E43E4" w:rsidRDefault="000014CB" w:rsidP="000014CB">
          <w:pPr>
            <w:pStyle w:val="5F8619F41DC643D18A478E4908A9B60D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F11C6C46EE40477E82BAA61138F4F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54D64-FD02-47D2-B1BF-9467BABCF72A}"/>
      </w:docPartPr>
      <w:docPartBody>
        <w:p w:rsidR="001E43E4" w:rsidRDefault="000014CB" w:rsidP="000014CB">
          <w:pPr>
            <w:pStyle w:val="F11C6C46EE40477E82BAA61138F4F62A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09CCC5F3B7464F0F814D1429028EC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01981-6444-4DEF-A9A3-92EFB79D925C}"/>
      </w:docPartPr>
      <w:docPartBody>
        <w:p w:rsidR="001E43E4" w:rsidRDefault="000014CB" w:rsidP="000014CB">
          <w:pPr>
            <w:pStyle w:val="09CCC5F3B7464F0F814D1429028EC585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739A5549159F4AAB96A13C8F1403F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AFABC-F9B8-4D03-A0AC-1A943CC0DFE5}"/>
      </w:docPartPr>
      <w:docPartBody>
        <w:p w:rsidR="001E43E4" w:rsidRDefault="000014CB" w:rsidP="000014CB">
          <w:pPr>
            <w:pStyle w:val="739A5549159F4AAB96A13C8F1403F2F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B160721B398A4403BBF7F2B176FD0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B34A6-DD84-427F-9AA3-F8153FBF7DC0}"/>
      </w:docPartPr>
      <w:docPartBody>
        <w:p w:rsidR="001E43E4" w:rsidRDefault="000014CB" w:rsidP="000014CB">
          <w:pPr>
            <w:pStyle w:val="B160721B398A4403BBF7F2B176FD0C95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5C68D20AFF564B9F92257CED9ACC66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63D3BC-0681-4714-931F-5160F25EDD43}"/>
      </w:docPartPr>
      <w:docPartBody>
        <w:p w:rsidR="001E43E4" w:rsidRDefault="000014CB" w:rsidP="000014CB">
          <w:pPr>
            <w:pStyle w:val="5C68D20AFF564B9F92257CED9ACC663F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BDD989B7CB71497D8C498141FB113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03179-E054-4768-9A6C-4BAA3FDF2E98}"/>
      </w:docPartPr>
      <w:docPartBody>
        <w:p w:rsidR="001E43E4" w:rsidRDefault="000014CB" w:rsidP="000014CB">
          <w:pPr>
            <w:pStyle w:val="BDD989B7CB71497D8C498141FB113B55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F95766DD5B5F4BA083F00D48A2CB3F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F66DD0-37A5-492C-AC4B-3361FC2D0C0E}"/>
      </w:docPartPr>
      <w:docPartBody>
        <w:p w:rsidR="001E43E4" w:rsidRDefault="000014CB" w:rsidP="000014CB">
          <w:pPr>
            <w:pStyle w:val="F95766DD5B5F4BA083F00D48A2CB3FF7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A3D8615B612A49388444226ABEF0E6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D71B2A-F140-4C18-AB7E-85518807C877}"/>
      </w:docPartPr>
      <w:docPartBody>
        <w:p w:rsidR="001E43E4" w:rsidRDefault="000014CB" w:rsidP="000014CB">
          <w:pPr>
            <w:pStyle w:val="A3D8615B612A49388444226ABEF0E623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0249CCA443794429BF7A84221BC640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318831-4E9B-47EA-AE94-3A932F04596B}"/>
      </w:docPartPr>
      <w:docPartBody>
        <w:p w:rsidR="001E43E4" w:rsidRDefault="000014CB" w:rsidP="000014CB">
          <w:pPr>
            <w:pStyle w:val="0249CCA443794429BF7A84221BC640A1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CDDA1A3E40E94B5CB6AF75FE59327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CC27E9-AD3D-4007-9C1F-8D131BEBA9D2}"/>
      </w:docPartPr>
      <w:docPartBody>
        <w:p w:rsidR="001E43E4" w:rsidRDefault="000014CB" w:rsidP="000014CB">
          <w:pPr>
            <w:pStyle w:val="CDDA1A3E40E94B5CB6AF75FE59327159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3713625BE2CE440085ED976C12B2E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447417-7F7D-462C-A694-A228D341FC44}"/>
      </w:docPartPr>
      <w:docPartBody>
        <w:p w:rsidR="001E43E4" w:rsidRDefault="000014CB" w:rsidP="000014CB">
          <w:pPr>
            <w:pStyle w:val="3713625BE2CE440085ED976C12B2EB91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4BCC09AEFD36407AB0D66E97CFB97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61A91B-82E1-47D4-A06B-5AE47865725C}"/>
      </w:docPartPr>
      <w:docPartBody>
        <w:p w:rsidR="001E43E4" w:rsidRDefault="000014CB" w:rsidP="000014CB">
          <w:pPr>
            <w:pStyle w:val="4BCC09AEFD36407AB0D66E97CFB97EF0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0AB0288F4A1B40CEB4F689142E9AA4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C4D41A-D88C-46D1-9C86-A12A9BEC41E4}"/>
      </w:docPartPr>
      <w:docPartBody>
        <w:p w:rsidR="001E43E4" w:rsidRDefault="000014CB" w:rsidP="000014CB">
          <w:pPr>
            <w:pStyle w:val="0AB0288F4A1B40CEB4F689142E9AA48A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39401ACD3B774249AE008847CCB40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11C25-1445-4DC2-9D24-EEB97776111F}"/>
      </w:docPartPr>
      <w:docPartBody>
        <w:p w:rsidR="001E43E4" w:rsidRDefault="000014CB" w:rsidP="000014CB">
          <w:pPr>
            <w:pStyle w:val="39401ACD3B774249AE008847CCB40954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9C65F0143ADD4F2DA719A90AD53A4D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B7B99B-BF7F-4843-8C87-A7A2BF535ECB}"/>
      </w:docPartPr>
      <w:docPartBody>
        <w:p w:rsidR="001E43E4" w:rsidRDefault="000014CB" w:rsidP="000014CB">
          <w:pPr>
            <w:pStyle w:val="9C65F0143ADD4F2DA719A90AD53A4D54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B7F1D24B825D4DA7B49334291671B6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30B2D-75D5-41C8-A393-EF8B7759CE38}"/>
      </w:docPartPr>
      <w:docPartBody>
        <w:p w:rsidR="001E43E4" w:rsidRDefault="000014CB" w:rsidP="000014CB">
          <w:pPr>
            <w:pStyle w:val="B7F1D24B825D4DA7B49334291671B658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4AA184ABEB5741DCBD67E00CE5B96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1E01B2-A4B9-474A-9B9F-5094ADACEF06}"/>
      </w:docPartPr>
      <w:docPartBody>
        <w:p w:rsidR="001E43E4" w:rsidRDefault="000014CB" w:rsidP="000014CB">
          <w:pPr>
            <w:pStyle w:val="4AA184ABEB5741DCBD67E00CE5B9671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4F0993A51C1447DD9DC474DE736EED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5F4B33-A378-4F0C-8DCD-18C0422F4F46}"/>
      </w:docPartPr>
      <w:docPartBody>
        <w:p w:rsidR="001E43E4" w:rsidRDefault="000014CB" w:rsidP="000014CB">
          <w:pPr>
            <w:pStyle w:val="4F0993A51C1447DD9DC474DE736EED86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7B861B580C5F40F09C2401411973D3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97DB6-9820-4579-BDDF-C0671F3D1BCF}"/>
      </w:docPartPr>
      <w:docPartBody>
        <w:p w:rsidR="00A76DC8" w:rsidRDefault="00CA5C04" w:rsidP="00CA5C04">
          <w:pPr>
            <w:pStyle w:val="7B861B580C5F40F09C2401411973D306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E0C92643121C4EE4B3AEB06307B81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FDE8BB-C15F-4446-9244-F63C52EBA719}"/>
      </w:docPartPr>
      <w:docPartBody>
        <w:p w:rsidR="00A76DC8" w:rsidRDefault="00CA5C04" w:rsidP="00CA5C04">
          <w:pPr>
            <w:pStyle w:val="E0C92643121C4EE4B3AEB06307B81A03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071AB321066E4354B0D07B8580F53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FA93FC-85E8-4BAD-A2CB-D70E82A5F775}"/>
      </w:docPartPr>
      <w:docPartBody>
        <w:p w:rsidR="00A76DC8" w:rsidRDefault="00CA5C04" w:rsidP="00CA5C04">
          <w:pPr>
            <w:pStyle w:val="071AB321066E4354B0D07B8580F5374D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C5A609EA041A47C78C64F10CF60A6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A1772-6D57-468E-AD04-7D5428D46865}"/>
      </w:docPartPr>
      <w:docPartBody>
        <w:p w:rsidR="00A76DC8" w:rsidRDefault="00CA5C04" w:rsidP="00CA5C04">
          <w:pPr>
            <w:pStyle w:val="C5A609EA041A47C78C64F10CF60A6F1E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994E06929F0F44BFA95D6DEB2D238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674A0-4AF7-4985-85D9-EC556F567471}"/>
      </w:docPartPr>
      <w:docPartBody>
        <w:p w:rsidR="00A76DC8" w:rsidRDefault="00CA5C04" w:rsidP="00CA5C04">
          <w:pPr>
            <w:pStyle w:val="994E06929F0F44BFA95D6DEB2D238DD4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11A9B243BA784ABFA3EE5FAD5294A4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59E18C-805C-4231-9E3E-2353D73AB986}"/>
      </w:docPartPr>
      <w:docPartBody>
        <w:p w:rsidR="00A76DC8" w:rsidRDefault="00CA5C04" w:rsidP="00CA5C04">
          <w:pPr>
            <w:pStyle w:val="11A9B243BA784ABFA3EE5FAD5294A46C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3B9A4771AE1D45AB93E8D1034C6690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30ADF5-A9F3-483A-B405-46FEF45839AD}"/>
      </w:docPartPr>
      <w:docPartBody>
        <w:p w:rsidR="00A76DC8" w:rsidRDefault="00CA5C04" w:rsidP="00CA5C04">
          <w:pPr>
            <w:pStyle w:val="3B9A4771AE1D45AB93E8D1034C669078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887DE25E73334670BE8914C24CA4B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A2A27-0075-4315-AF64-8007828493ED}"/>
      </w:docPartPr>
      <w:docPartBody>
        <w:p w:rsidR="00A76DC8" w:rsidRDefault="00CA5C04" w:rsidP="00CA5C04">
          <w:pPr>
            <w:pStyle w:val="887DE25E73334670BE8914C24CA4B2F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983E7763F38B401F943D3BB478E228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EDBCF0-CACE-4C05-9EE9-EC856438E7CF}"/>
      </w:docPartPr>
      <w:docPartBody>
        <w:p w:rsidR="00A76DC8" w:rsidRDefault="00CA5C04" w:rsidP="00CA5C04">
          <w:pPr>
            <w:pStyle w:val="983E7763F38B401F943D3BB478E22865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4BC0E603F157470F958C5A4E0F853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F00BC-219D-4170-8E7C-7417853D498E}"/>
      </w:docPartPr>
      <w:docPartBody>
        <w:p w:rsidR="00A76DC8" w:rsidRDefault="00CA5C04" w:rsidP="00CA5C04">
          <w:pPr>
            <w:pStyle w:val="4BC0E603F157470F958C5A4E0F85394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3BDB8DB4046642A49F5914936966A8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FF6940-9D96-4CD7-BE45-335310FA0947}"/>
      </w:docPartPr>
      <w:docPartBody>
        <w:p w:rsidR="00A76DC8" w:rsidRDefault="00CA5C04" w:rsidP="00CA5C04">
          <w:pPr>
            <w:pStyle w:val="3BDB8DB4046642A49F5914936966A8B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F24E368F168C422FAC6ACE4DE0934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AF610-E040-4D69-BEF0-CD5B2D104A45}"/>
      </w:docPartPr>
      <w:docPartBody>
        <w:p w:rsidR="00A76DC8" w:rsidRDefault="00CA5C04" w:rsidP="00CA5C04">
          <w:pPr>
            <w:pStyle w:val="F24E368F168C422FAC6ACE4DE0934985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B5CFF661AEDE4F629292E282A43CF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3DA1E-9A43-410F-996D-86F1E2795213}"/>
      </w:docPartPr>
      <w:docPartBody>
        <w:p w:rsidR="00A76DC8" w:rsidRDefault="00CA5C04" w:rsidP="00CA5C04">
          <w:pPr>
            <w:pStyle w:val="B5CFF661AEDE4F629292E282A43CF319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745D236642B6455285FE3F74AB8EE9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C73980-3E0B-4C12-B9B4-EB1AA2F13BCC}"/>
      </w:docPartPr>
      <w:docPartBody>
        <w:p w:rsidR="00A76DC8" w:rsidRDefault="00CA5C04" w:rsidP="00CA5C04">
          <w:pPr>
            <w:pStyle w:val="745D236642B6455285FE3F74AB8EE90B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DFAD0E86E11C4CD48081096A8EE9FB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0D61F-C4D5-446A-BE1E-DC681ACB81F7}"/>
      </w:docPartPr>
      <w:docPartBody>
        <w:p w:rsidR="00A76DC8" w:rsidRDefault="00CA5C04" w:rsidP="00CA5C04">
          <w:pPr>
            <w:pStyle w:val="DFAD0E86E11C4CD48081096A8EE9FB6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664611D44F9F496A87BF024D81A2C0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1C03D9-112C-4DDF-A3EE-64AF65E6372C}"/>
      </w:docPartPr>
      <w:docPartBody>
        <w:p w:rsidR="00A76DC8" w:rsidRDefault="00CA5C04" w:rsidP="00CA5C04">
          <w:pPr>
            <w:pStyle w:val="664611D44F9F496A87BF024D81A2C05C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CD56A80A973C4B13BCD6C5F6ABCCC7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9FF14-7F6E-4DB0-85D7-CD8995CF3131}"/>
      </w:docPartPr>
      <w:docPartBody>
        <w:p w:rsidR="00A76DC8" w:rsidRDefault="00CA5C04" w:rsidP="00CA5C04">
          <w:pPr>
            <w:pStyle w:val="CD56A80A973C4B13BCD6C5F6ABCCC724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995CF830B18A48AB96FA6FBD48825F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CDDA9F-56C5-4787-898A-312D77D1C7AC}"/>
      </w:docPartPr>
      <w:docPartBody>
        <w:p w:rsidR="00A76DC8" w:rsidRDefault="00CA5C04" w:rsidP="00CA5C04">
          <w:pPr>
            <w:pStyle w:val="995CF830B18A48AB96FA6FBD48825F1C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22D0EB40F0E04B39AD14CBCE4A3D98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2ED08-6A23-4742-B2EA-D3097C17DCE1}"/>
      </w:docPartPr>
      <w:docPartBody>
        <w:p w:rsidR="00A76DC8" w:rsidRDefault="00CA5C04" w:rsidP="00CA5C04">
          <w:pPr>
            <w:pStyle w:val="22D0EB40F0E04B39AD14CBCE4A3D9867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18F8AEAE9D4A435783E8DC05A85B2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32700-37EE-4015-9AC5-A1898BF9B261}"/>
      </w:docPartPr>
      <w:docPartBody>
        <w:p w:rsidR="00A76DC8" w:rsidRDefault="00CA5C04" w:rsidP="00CA5C04">
          <w:pPr>
            <w:pStyle w:val="18F8AEAE9D4A435783E8DC05A85B2E03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55 Roman">
    <w:altName w:val="72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Calibri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54"/>
    <w:rsid w:val="000014CB"/>
    <w:rsid w:val="000703B5"/>
    <w:rsid w:val="00085349"/>
    <w:rsid w:val="000B5D92"/>
    <w:rsid w:val="000E1ED2"/>
    <w:rsid w:val="001E43E4"/>
    <w:rsid w:val="00205206"/>
    <w:rsid w:val="002262C7"/>
    <w:rsid w:val="0026713F"/>
    <w:rsid w:val="00287F6D"/>
    <w:rsid w:val="00291897"/>
    <w:rsid w:val="0049025B"/>
    <w:rsid w:val="00561A8C"/>
    <w:rsid w:val="00563D76"/>
    <w:rsid w:val="0058282C"/>
    <w:rsid w:val="005A2578"/>
    <w:rsid w:val="005B5294"/>
    <w:rsid w:val="006B1559"/>
    <w:rsid w:val="0070011D"/>
    <w:rsid w:val="00702C14"/>
    <w:rsid w:val="00716660"/>
    <w:rsid w:val="007366FD"/>
    <w:rsid w:val="007403AB"/>
    <w:rsid w:val="00887954"/>
    <w:rsid w:val="008A74F3"/>
    <w:rsid w:val="008B1A2B"/>
    <w:rsid w:val="008E2D49"/>
    <w:rsid w:val="00944803"/>
    <w:rsid w:val="00A76DC8"/>
    <w:rsid w:val="00A86877"/>
    <w:rsid w:val="00A95591"/>
    <w:rsid w:val="00AB3DAD"/>
    <w:rsid w:val="00AF7001"/>
    <w:rsid w:val="00B407FC"/>
    <w:rsid w:val="00BA7BD2"/>
    <w:rsid w:val="00BC0652"/>
    <w:rsid w:val="00BC72DC"/>
    <w:rsid w:val="00C0239A"/>
    <w:rsid w:val="00CA5C04"/>
    <w:rsid w:val="00CC7014"/>
    <w:rsid w:val="00CE2016"/>
    <w:rsid w:val="00CE4E6D"/>
    <w:rsid w:val="00D13256"/>
    <w:rsid w:val="00D23880"/>
    <w:rsid w:val="00D30281"/>
    <w:rsid w:val="00D33AA8"/>
    <w:rsid w:val="00DA1054"/>
    <w:rsid w:val="00DA2D5C"/>
    <w:rsid w:val="00DF274A"/>
    <w:rsid w:val="00EF6504"/>
    <w:rsid w:val="00EF673F"/>
    <w:rsid w:val="00F0206D"/>
    <w:rsid w:val="00F724F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semiHidden/>
    <w:rsid w:val="00CA5C04"/>
    <w:rPr>
      <w:color w:val="808080"/>
    </w:rPr>
  </w:style>
  <w:style w:type="paragraph" w:customStyle="1" w:styleId="1FE9EEC79FBA4C8D900FC5B0E9DA1C6A">
    <w:name w:val="1FE9EEC79FBA4C8D900FC5B0E9DA1C6A"/>
  </w:style>
  <w:style w:type="paragraph" w:customStyle="1" w:styleId="7B861B580C5F40F09C2401411973D306">
    <w:name w:val="7B861B580C5F40F09C2401411973D306"/>
    <w:rsid w:val="00CA5C04"/>
  </w:style>
  <w:style w:type="paragraph" w:customStyle="1" w:styleId="E0C92643121C4EE4B3AEB06307B81A03">
    <w:name w:val="E0C92643121C4EE4B3AEB06307B81A03"/>
    <w:rsid w:val="00CA5C04"/>
  </w:style>
  <w:style w:type="paragraph" w:customStyle="1" w:styleId="BE12524C05A84B818D772E5FFE2DFB11">
    <w:name w:val="BE12524C05A84B818D772E5FFE2DFB11"/>
    <w:rsid w:val="00205206"/>
  </w:style>
  <w:style w:type="paragraph" w:customStyle="1" w:styleId="071AB321066E4354B0D07B8580F5374D">
    <w:name w:val="071AB321066E4354B0D07B8580F5374D"/>
    <w:rsid w:val="00CA5C04"/>
  </w:style>
  <w:style w:type="paragraph" w:customStyle="1" w:styleId="C5A609EA041A47C78C64F10CF60A6F1E">
    <w:name w:val="C5A609EA041A47C78C64F10CF60A6F1E"/>
    <w:rsid w:val="00CA5C04"/>
  </w:style>
  <w:style w:type="paragraph" w:customStyle="1" w:styleId="994E06929F0F44BFA95D6DEB2D238DD4">
    <w:name w:val="994E06929F0F44BFA95D6DEB2D238DD4"/>
    <w:rsid w:val="00CA5C04"/>
  </w:style>
  <w:style w:type="paragraph" w:customStyle="1" w:styleId="11A9B243BA784ABFA3EE5FAD5294A46C">
    <w:name w:val="11A9B243BA784ABFA3EE5FAD5294A46C"/>
    <w:rsid w:val="00CA5C04"/>
  </w:style>
  <w:style w:type="paragraph" w:customStyle="1" w:styleId="3B9A4771AE1D45AB93E8D1034C669078">
    <w:name w:val="3B9A4771AE1D45AB93E8D1034C669078"/>
    <w:rsid w:val="00CA5C04"/>
  </w:style>
  <w:style w:type="paragraph" w:customStyle="1" w:styleId="887DE25E73334670BE8914C24CA4B2F2">
    <w:name w:val="887DE25E73334670BE8914C24CA4B2F2"/>
    <w:rsid w:val="00CA5C04"/>
  </w:style>
  <w:style w:type="paragraph" w:customStyle="1" w:styleId="983E7763F38B401F943D3BB478E22865">
    <w:name w:val="983E7763F38B401F943D3BB478E22865"/>
    <w:rsid w:val="00CA5C04"/>
  </w:style>
  <w:style w:type="paragraph" w:customStyle="1" w:styleId="4BC0E603F157470F958C5A4E0F853942">
    <w:name w:val="4BC0E603F157470F958C5A4E0F853942"/>
    <w:rsid w:val="00CA5C04"/>
  </w:style>
  <w:style w:type="paragraph" w:customStyle="1" w:styleId="3BDB8DB4046642A49F5914936966A8B2">
    <w:name w:val="3BDB8DB4046642A49F5914936966A8B2"/>
    <w:rsid w:val="00CA5C04"/>
  </w:style>
  <w:style w:type="paragraph" w:customStyle="1" w:styleId="F24E368F168C422FAC6ACE4DE0934985">
    <w:name w:val="F24E368F168C422FAC6ACE4DE0934985"/>
    <w:rsid w:val="00CA5C04"/>
  </w:style>
  <w:style w:type="paragraph" w:customStyle="1" w:styleId="B5CFF661AEDE4F629292E282A43CF319">
    <w:name w:val="B5CFF661AEDE4F629292E282A43CF319"/>
    <w:rsid w:val="00CA5C04"/>
  </w:style>
  <w:style w:type="paragraph" w:customStyle="1" w:styleId="745D236642B6455285FE3F74AB8EE90B">
    <w:name w:val="745D236642B6455285FE3F74AB8EE90B"/>
    <w:rsid w:val="00CA5C04"/>
  </w:style>
  <w:style w:type="paragraph" w:customStyle="1" w:styleId="DFAD0E86E11C4CD48081096A8EE9FB62">
    <w:name w:val="DFAD0E86E11C4CD48081096A8EE9FB62"/>
    <w:rsid w:val="00CA5C04"/>
  </w:style>
  <w:style w:type="paragraph" w:customStyle="1" w:styleId="664611D44F9F496A87BF024D81A2C05C">
    <w:name w:val="664611D44F9F496A87BF024D81A2C05C"/>
    <w:rsid w:val="00CA5C04"/>
  </w:style>
  <w:style w:type="paragraph" w:customStyle="1" w:styleId="CD56A80A973C4B13BCD6C5F6ABCCC724">
    <w:name w:val="CD56A80A973C4B13BCD6C5F6ABCCC724"/>
    <w:rsid w:val="00CA5C04"/>
  </w:style>
  <w:style w:type="paragraph" w:customStyle="1" w:styleId="995CF830B18A48AB96FA6FBD48825F1C">
    <w:name w:val="995CF830B18A48AB96FA6FBD48825F1C"/>
    <w:rsid w:val="00CA5C04"/>
  </w:style>
  <w:style w:type="paragraph" w:customStyle="1" w:styleId="22D0EB40F0E04B39AD14CBCE4A3D9867">
    <w:name w:val="22D0EB40F0E04B39AD14CBCE4A3D9867"/>
    <w:rsid w:val="00CA5C04"/>
  </w:style>
  <w:style w:type="paragraph" w:customStyle="1" w:styleId="18F8AEAE9D4A435783E8DC05A85B2E03">
    <w:name w:val="18F8AEAE9D4A435783E8DC05A85B2E03"/>
    <w:rsid w:val="00CA5C04"/>
  </w:style>
  <w:style w:type="paragraph" w:customStyle="1" w:styleId="D7F99272285346DEBAEFA868F2F63F3C">
    <w:name w:val="D7F99272285346DEBAEFA868F2F63F3C"/>
    <w:rsid w:val="00205206"/>
  </w:style>
  <w:style w:type="paragraph" w:customStyle="1" w:styleId="EDD30FE7105D47019ACDD1E4F61A08FF">
    <w:name w:val="EDD30FE7105D47019ACDD1E4F61A08FF"/>
    <w:rsid w:val="00205206"/>
  </w:style>
  <w:style w:type="paragraph" w:customStyle="1" w:styleId="85253F935D0E457EA816D1FD657DF1DA">
    <w:name w:val="85253F935D0E457EA816D1FD657DF1DA"/>
    <w:rsid w:val="00D23880"/>
  </w:style>
  <w:style w:type="paragraph" w:customStyle="1" w:styleId="8143E73B1C3645FD897B8E05C493A13B">
    <w:name w:val="8143E73B1C3645FD897B8E05C493A13B"/>
    <w:rsid w:val="00D23880"/>
  </w:style>
  <w:style w:type="paragraph" w:customStyle="1" w:styleId="F0448FBCE7C4447FAF9BB2122503F26C">
    <w:name w:val="F0448FBCE7C4447FAF9BB2122503F26C"/>
    <w:rsid w:val="00D23880"/>
  </w:style>
  <w:style w:type="paragraph" w:customStyle="1" w:styleId="2A68E18135D748CB8DC17EF4F17FD617">
    <w:name w:val="2A68E18135D748CB8DC17EF4F17FD617"/>
    <w:rsid w:val="00D23880"/>
  </w:style>
  <w:style w:type="paragraph" w:customStyle="1" w:styleId="DFBDA6948B4C413387AC3498A2A5C1EA">
    <w:name w:val="DFBDA6948B4C413387AC3498A2A5C1EA"/>
    <w:rsid w:val="00D23880"/>
  </w:style>
  <w:style w:type="paragraph" w:customStyle="1" w:styleId="E939A52E00F34CB39B9A3C707CE9965A">
    <w:name w:val="E939A52E00F34CB39B9A3C707CE9965A"/>
    <w:rsid w:val="00D23880"/>
  </w:style>
  <w:style w:type="paragraph" w:customStyle="1" w:styleId="CA60728053974894B5C94D934B6C04DF">
    <w:name w:val="CA60728053974894B5C94D934B6C04DF"/>
    <w:rsid w:val="00D23880"/>
  </w:style>
  <w:style w:type="paragraph" w:customStyle="1" w:styleId="C316A6377D72496EB9A10D67F2781C44">
    <w:name w:val="C316A6377D72496EB9A10D67F2781C44"/>
    <w:rsid w:val="00D23880"/>
  </w:style>
  <w:style w:type="paragraph" w:customStyle="1" w:styleId="918FA7F7C71245F5A264047DC58BEBC2">
    <w:name w:val="918FA7F7C71245F5A264047DC58BEBC2"/>
    <w:rsid w:val="00D23880"/>
  </w:style>
  <w:style w:type="paragraph" w:customStyle="1" w:styleId="B23EB37B7FCE45D7AFA950594402BD7F">
    <w:name w:val="B23EB37B7FCE45D7AFA950594402BD7F"/>
    <w:rsid w:val="00D23880"/>
  </w:style>
  <w:style w:type="paragraph" w:customStyle="1" w:styleId="81B70BF9AD934768AFDCF3BD8BB6C2CC">
    <w:name w:val="81B70BF9AD934768AFDCF3BD8BB6C2CC"/>
    <w:rsid w:val="00D23880"/>
  </w:style>
  <w:style w:type="paragraph" w:customStyle="1" w:styleId="EFA5E1AEE3F449ACB76144240D338488">
    <w:name w:val="EFA5E1AEE3F449ACB76144240D338488"/>
    <w:rsid w:val="00D23880"/>
  </w:style>
  <w:style w:type="paragraph" w:customStyle="1" w:styleId="34B0C98F489845D3ABBBAC9F309BA9AF">
    <w:name w:val="34B0C98F489845D3ABBBAC9F309BA9AF"/>
    <w:rsid w:val="000014CB"/>
  </w:style>
  <w:style w:type="paragraph" w:customStyle="1" w:styleId="7D0B1E102B6A435C9EBF16A4AB9453B7">
    <w:name w:val="7D0B1E102B6A435C9EBF16A4AB9453B7"/>
    <w:rsid w:val="000014CB"/>
  </w:style>
  <w:style w:type="paragraph" w:customStyle="1" w:styleId="30466A5800244C149A8CFDF470FEDABE">
    <w:name w:val="30466A5800244C149A8CFDF470FEDABE"/>
    <w:rsid w:val="000014CB"/>
  </w:style>
  <w:style w:type="paragraph" w:customStyle="1" w:styleId="23DE35281E7C4C8ABF2EC3CABD9E824F">
    <w:name w:val="23DE35281E7C4C8ABF2EC3CABD9E824F"/>
    <w:rsid w:val="000014CB"/>
  </w:style>
  <w:style w:type="paragraph" w:customStyle="1" w:styleId="A4B1A1B339654C97AEFF032BF1C9926B">
    <w:name w:val="A4B1A1B339654C97AEFF032BF1C9926B"/>
    <w:rsid w:val="000014CB"/>
  </w:style>
  <w:style w:type="paragraph" w:customStyle="1" w:styleId="B323400B5CE44B51989582F22708EFDD">
    <w:name w:val="B323400B5CE44B51989582F22708EFDD"/>
    <w:rsid w:val="000014CB"/>
  </w:style>
  <w:style w:type="paragraph" w:customStyle="1" w:styleId="79EA780E1ECE4B6C98035E29EDB15B50">
    <w:name w:val="79EA780E1ECE4B6C98035E29EDB15B50"/>
    <w:rsid w:val="000014CB"/>
  </w:style>
  <w:style w:type="paragraph" w:customStyle="1" w:styleId="C1E117D7EFD94C27955028BBB9D0D7DF">
    <w:name w:val="C1E117D7EFD94C27955028BBB9D0D7DF"/>
    <w:rsid w:val="000014CB"/>
  </w:style>
  <w:style w:type="paragraph" w:customStyle="1" w:styleId="FDB1370E587B4F34A1293C912029A464">
    <w:name w:val="FDB1370E587B4F34A1293C912029A464"/>
    <w:rsid w:val="000014CB"/>
  </w:style>
  <w:style w:type="paragraph" w:customStyle="1" w:styleId="02E85628A90A4F3C995BA975BB1B01E1">
    <w:name w:val="02E85628A90A4F3C995BA975BB1B01E1"/>
    <w:rsid w:val="000014CB"/>
  </w:style>
  <w:style w:type="paragraph" w:customStyle="1" w:styleId="BA75E7DE8CF8446CA1E8693B9676C92D">
    <w:name w:val="BA75E7DE8CF8446CA1E8693B9676C92D"/>
    <w:rsid w:val="000014CB"/>
  </w:style>
  <w:style w:type="paragraph" w:customStyle="1" w:styleId="6014E83BA9484E6E8D5367A35C328189">
    <w:name w:val="6014E83BA9484E6E8D5367A35C328189"/>
    <w:rsid w:val="000014CB"/>
  </w:style>
  <w:style w:type="paragraph" w:customStyle="1" w:styleId="4B32C975834C4655B441BA3C6B4971BB">
    <w:name w:val="4B32C975834C4655B441BA3C6B4971BB"/>
    <w:rsid w:val="000014CB"/>
  </w:style>
  <w:style w:type="paragraph" w:customStyle="1" w:styleId="7FD7C734F7D54D7F9EDB398CC685147A">
    <w:name w:val="7FD7C734F7D54D7F9EDB398CC685147A"/>
    <w:rsid w:val="000014CB"/>
  </w:style>
  <w:style w:type="paragraph" w:customStyle="1" w:styleId="BBF827BAEE864FF1A45F226D4F56DC7D">
    <w:name w:val="BBF827BAEE864FF1A45F226D4F56DC7D"/>
    <w:rsid w:val="000014CB"/>
  </w:style>
  <w:style w:type="paragraph" w:customStyle="1" w:styleId="E77475181E6D4B17920721534F18850C">
    <w:name w:val="E77475181E6D4B17920721534F18850C"/>
    <w:rsid w:val="000014CB"/>
  </w:style>
  <w:style w:type="paragraph" w:customStyle="1" w:styleId="3E1D00E7141A42ACA0DEBA975851732F">
    <w:name w:val="3E1D00E7141A42ACA0DEBA975851732F"/>
    <w:rsid w:val="000014CB"/>
  </w:style>
  <w:style w:type="paragraph" w:customStyle="1" w:styleId="EBEB017C750B42FCA814FDA614BF3A82">
    <w:name w:val="EBEB017C750B42FCA814FDA614BF3A82"/>
    <w:rsid w:val="000014CB"/>
  </w:style>
  <w:style w:type="paragraph" w:customStyle="1" w:styleId="EC734AAF4486410CB21567307CEC7423">
    <w:name w:val="EC734AAF4486410CB21567307CEC7423"/>
    <w:rsid w:val="000014CB"/>
  </w:style>
  <w:style w:type="paragraph" w:customStyle="1" w:styleId="0FE54729903E42C898D7098BC96B99DA">
    <w:name w:val="0FE54729903E42C898D7098BC96B99DA"/>
    <w:rsid w:val="000014CB"/>
  </w:style>
  <w:style w:type="paragraph" w:customStyle="1" w:styleId="327F1A9DCC4D4EF7BB0DB68A6DF907FB">
    <w:name w:val="327F1A9DCC4D4EF7BB0DB68A6DF907FB"/>
    <w:rsid w:val="000014CB"/>
  </w:style>
  <w:style w:type="paragraph" w:customStyle="1" w:styleId="5F8619F41DC643D18A478E4908A9B60D">
    <w:name w:val="5F8619F41DC643D18A478E4908A9B60D"/>
    <w:rsid w:val="000014CB"/>
  </w:style>
  <w:style w:type="paragraph" w:customStyle="1" w:styleId="F11C6C46EE40477E82BAA61138F4F62A">
    <w:name w:val="F11C6C46EE40477E82BAA61138F4F62A"/>
    <w:rsid w:val="000014CB"/>
  </w:style>
  <w:style w:type="paragraph" w:customStyle="1" w:styleId="09CCC5F3B7464F0F814D1429028EC585">
    <w:name w:val="09CCC5F3B7464F0F814D1429028EC585"/>
    <w:rsid w:val="000014CB"/>
  </w:style>
  <w:style w:type="paragraph" w:customStyle="1" w:styleId="739A5549159F4AAB96A13C8F1403F2F2">
    <w:name w:val="739A5549159F4AAB96A13C8F1403F2F2"/>
    <w:rsid w:val="000014CB"/>
  </w:style>
  <w:style w:type="paragraph" w:customStyle="1" w:styleId="B160721B398A4403BBF7F2B176FD0C95">
    <w:name w:val="B160721B398A4403BBF7F2B176FD0C95"/>
    <w:rsid w:val="000014CB"/>
  </w:style>
  <w:style w:type="paragraph" w:customStyle="1" w:styleId="5C68D20AFF564B9F92257CED9ACC663F">
    <w:name w:val="5C68D20AFF564B9F92257CED9ACC663F"/>
    <w:rsid w:val="000014CB"/>
  </w:style>
  <w:style w:type="paragraph" w:customStyle="1" w:styleId="BDD989B7CB71497D8C498141FB113B55">
    <w:name w:val="BDD989B7CB71497D8C498141FB113B55"/>
    <w:rsid w:val="000014CB"/>
  </w:style>
  <w:style w:type="paragraph" w:customStyle="1" w:styleId="F95766DD5B5F4BA083F00D48A2CB3FF7">
    <w:name w:val="F95766DD5B5F4BA083F00D48A2CB3FF7"/>
    <w:rsid w:val="000014CB"/>
  </w:style>
  <w:style w:type="paragraph" w:customStyle="1" w:styleId="A3D8615B612A49388444226ABEF0E623">
    <w:name w:val="A3D8615B612A49388444226ABEF0E623"/>
    <w:rsid w:val="000014CB"/>
  </w:style>
  <w:style w:type="paragraph" w:customStyle="1" w:styleId="0249CCA443794429BF7A84221BC640A1">
    <w:name w:val="0249CCA443794429BF7A84221BC640A1"/>
    <w:rsid w:val="000014CB"/>
  </w:style>
  <w:style w:type="paragraph" w:customStyle="1" w:styleId="CDDA1A3E40E94B5CB6AF75FE59327159">
    <w:name w:val="CDDA1A3E40E94B5CB6AF75FE59327159"/>
    <w:rsid w:val="000014CB"/>
  </w:style>
  <w:style w:type="paragraph" w:customStyle="1" w:styleId="3713625BE2CE440085ED976C12B2EB91">
    <w:name w:val="3713625BE2CE440085ED976C12B2EB91"/>
    <w:rsid w:val="000014CB"/>
  </w:style>
  <w:style w:type="paragraph" w:customStyle="1" w:styleId="4BCC09AEFD36407AB0D66E97CFB97EF0">
    <w:name w:val="4BCC09AEFD36407AB0D66E97CFB97EF0"/>
    <w:rsid w:val="000014CB"/>
  </w:style>
  <w:style w:type="paragraph" w:customStyle="1" w:styleId="0AB0288F4A1B40CEB4F689142E9AA48A">
    <w:name w:val="0AB0288F4A1B40CEB4F689142E9AA48A"/>
    <w:rsid w:val="000014CB"/>
  </w:style>
  <w:style w:type="paragraph" w:customStyle="1" w:styleId="39401ACD3B774249AE008847CCB40954">
    <w:name w:val="39401ACD3B774249AE008847CCB40954"/>
    <w:rsid w:val="000014CB"/>
  </w:style>
  <w:style w:type="paragraph" w:customStyle="1" w:styleId="9C65F0143ADD4F2DA719A90AD53A4D54">
    <w:name w:val="9C65F0143ADD4F2DA719A90AD53A4D54"/>
    <w:rsid w:val="000014CB"/>
  </w:style>
  <w:style w:type="paragraph" w:customStyle="1" w:styleId="B7F1D24B825D4DA7B49334291671B658">
    <w:name w:val="B7F1D24B825D4DA7B49334291671B658"/>
    <w:rsid w:val="000014CB"/>
  </w:style>
  <w:style w:type="paragraph" w:customStyle="1" w:styleId="4AA184ABEB5741DCBD67E00CE5B96712">
    <w:name w:val="4AA184ABEB5741DCBD67E00CE5B96712"/>
    <w:rsid w:val="000014CB"/>
  </w:style>
  <w:style w:type="paragraph" w:customStyle="1" w:styleId="4F0993A51C1447DD9DC474DE736EED86">
    <w:name w:val="4F0993A51C1447DD9DC474DE736EED86"/>
    <w:rsid w:val="000014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25139-6809-40FC-9AB9-5073E30E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Formular_Vertragsaenderung (1).dotx</Template>
  <TotalTime>0</TotalTime>
  <Pages>2</Pages>
  <Words>333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Links>
    <vt:vector size="6" baseType="variant">
      <vt:variant>
        <vt:i4>9699333</vt:i4>
      </vt:variant>
      <vt:variant>
        <vt:i4>0</vt:i4>
      </vt:variant>
      <vt:variant>
        <vt:i4>0</vt:i4>
      </vt:variant>
      <vt:variant>
        <vt:i4>5</vt:i4>
      </vt:variant>
      <vt:variant>
        <vt:lpwstr>http://www.so.ch/departemente/finanzen/personalamt/dienstleistungen/führungshandbuch/stellenbeschreibung.html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Jost Reto</dc:creator>
  <cp:lastModifiedBy>Böttinger Yvonne</cp:lastModifiedBy>
  <cp:revision>2</cp:revision>
  <cp:lastPrinted>2026-07-01T15:07:00Z</cp:lastPrinted>
  <dcterms:created xsi:type="dcterms:W3CDTF">2026-07-01T15:27:00Z</dcterms:created>
  <dcterms:modified xsi:type="dcterms:W3CDTF">2026-07-01T15:27:00Z</dcterms:modified>
</cp:coreProperties>
</file>