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79A1" w14:textId="63302936" w:rsidR="003B0562" w:rsidRDefault="003B0562" w:rsidP="001A3BB0">
      <w:pPr>
        <w:ind w:hanging="28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1"/>
        <w:gridCol w:w="1755"/>
        <w:gridCol w:w="894"/>
        <w:gridCol w:w="2800"/>
      </w:tblGrid>
      <w:tr w:rsidR="00DA369D" w:rsidRPr="004E5C1D" w14:paraId="11243B07" w14:textId="77777777" w:rsidTr="003026CB">
        <w:tc>
          <w:tcPr>
            <w:tcW w:w="4331" w:type="dxa"/>
          </w:tcPr>
          <w:p w14:paraId="20BAA963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400FBDB" w14:textId="77777777" w:rsidR="00DA369D" w:rsidRPr="00AE2165" w:rsidRDefault="00DA369D" w:rsidP="003026CB">
            <w:pPr>
              <w:rPr>
                <w:color w:val="7F7F7F" w:themeColor="text1" w:themeTint="80"/>
              </w:rPr>
            </w:pPr>
            <w:r w:rsidRPr="008B1DF4">
              <w:rPr>
                <w:color w:val="7F7F7F" w:themeColor="text1" w:themeTint="80"/>
              </w:rPr>
              <w:t>Departement</w:t>
            </w:r>
          </w:p>
        </w:tc>
        <w:tc>
          <w:tcPr>
            <w:tcW w:w="3694" w:type="dxa"/>
            <w:gridSpan w:val="2"/>
            <w:vAlign w:val="center"/>
          </w:tcPr>
          <w:p w14:paraId="24CABF93" w14:textId="77777777" w:rsidR="00DA369D" w:rsidRPr="007B051E" w:rsidRDefault="00AE3369" w:rsidP="003026CB">
            <w:pPr>
              <w:rPr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-1802066295"/>
                <w:placeholder>
                  <w:docPart w:val="A8989E04B47940C2873696D9FC48F7D0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DA369D" w:rsidRPr="004E5C1D" w14:paraId="7DDD7CED" w14:textId="77777777" w:rsidTr="003026CB">
        <w:tc>
          <w:tcPr>
            <w:tcW w:w="4331" w:type="dxa"/>
            <w:vAlign w:val="center"/>
          </w:tcPr>
          <w:p w14:paraId="35F9401A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  <w:r>
              <w:rPr>
                <w:b/>
                <w:color w:val="7F7F7F" w:themeColor="text1" w:themeTint="80"/>
                <w:sz w:val="28"/>
                <w:szCs w:val="28"/>
              </w:rPr>
              <w:t>Antrag Funktionszulage</w:t>
            </w:r>
          </w:p>
        </w:tc>
        <w:tc>
          <w:tcPr>
            <w:tcW w:w="1755" w:type="dxa"/>
            <w:vAlign w:val="center"/>
          </w:tcPr>
          <w:p w14:paraId="361D0701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8B1DF4">
              <w:rPr>
                <w:color w:val="7F7F7F" w:themeColor="text1" w:themeTint="80"/>
              </w:rPr>
              <w:t>Amt</w:t>
            </w:r>
          </w:p>
        </w:tc>
        <w:tc>
          <w:tcPr>
            <w:tcW w:w="3694" w:type="dxa"/>
            <w:gridSpan w:val="2"/>
            <w:vAlign w:val="center"/>
          </w:tcPr>
          <w:p w14:paraId="12A277E0" w14:textId="77777777" w:rsidR="00DA369D" w:rsidRPr="007B051E" w:rsidRDefault="00AE3369" w:rsidP="003026CB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-2046056236"/>
                <w:placeholder>
                  <w:docPart w:val="BD55791FDE2A42F09F1DB656F1BB1A68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DA369D" w:rsidRPr="004E5C1D" w14:paraId="44A0002D" w14:textId="77777777" w:rsidTr="003026CB">
        <w:tc>
          <w:tcPr>
            <w:tcW w:w="4331" w:type="dxa"/>
          </w:tcPr>
          <w:p w14:paraId="350E84E9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  <w:r>
              <w:rPr>
                <w:b/>
                <w:color w:val="7F7F7F" w:themeColor="text1" w:themeTint="80"/>
                <w:sz w:val="28"/>
                <w:szCs w:val="28"/>
              </w:rPr>
              <w:t>(§ 140 GAV)</w:t>
            </w:r>
          </w:p>
        </w:tc>
        <w:tc>
          <w:tcPr>
            <w:tcW w:w="1755" w:type="dxa"/>
            <w:vAlign w:val="center"/>
          </w:tcPr>
          <w:p w14:paraId="090DBF61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8B1DF4">
              <w:rPr>
                <w:color w:val="7F7F7F" w:themeColor="text1" w:themeTint="80"/>
              </w:rPr>
              <w:t>Abteilung</w:t>
            </w:r>
          </w:p>
        </w:tc>
        <w:tc>
          <w:tcPr>
            <w:tcW w:w="3694" w:type="dxa"/>
            <w:gridSpan w:val="2"/>
            <w:vAlign w:val="center"/>
          </w:tcPr>
          <w:p w14:paraId="6F73B2D1" w14:textId="77777777" w:rsidR="00DA369D" w:rsidRPr="007B051E" w:rsidRDefault="00AE3369" w:rsidP="003026CB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931164333"/>
                <w:placeholder>
                  <w:docPart w:val="03AE7FC6608A446A87118DFB837A12AE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DA369D" w:rsidRPr="004E5C1D" w14:paraId="1B3C2AC5" w14:textId="77777777" w:rsidTr="003026CB">
        <w:tc>
          <w:tcPr>
            <w:tcW w:w="4331" w:type="dxa"/>
          </w:tcPr>
          <w:p w14:paraId="493388C0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91215C0" w14:textId="77777777" w:rsidR="00DA369D" w:rsidRPr="008B1DF4" w:rsidRDefault="00DA369D" w:rsidP="003026CB">
            <w:pPr>
              <w:rPr>
                <w:color w:val="7F7F7F" w:themeColor="text1" w:themeTint="80"/>
              </w:rPr>
            </w:pPr>
            <w:r w:rsidRPr="008B1DF4">
              <w:rPr>
                <w:color w:val="7F7F7F" w:themeColor="text1" w:themeTint="80"/>
              </w:rPr>
              <w:t>Mitarbeiter/in</w:t>
            </w:r>
          </w:p>
        </w:tc>
        <w:tc>
          <w:tcPr>
            <w:tcW w:w="3694" w:type="dxa"/>
            <w:gridSpan w:val="2"/>
            <w:vAlign w:val="center"/>
          </w:tcPr>
          <w:p w14:paraId="25D94516" w14:textId="77777777" w:rsidR="00DA369D" w:rsidRDefault="00AE3369" w:rsidP="003026CB">
            <w:pPr>
              <w:rPr>
                <w:rStyle w:val="KopfzeileZchn"/>
                <w:bCs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172697040"/>
                <w:placeholder>
                  <w:docPart w:val="EF0F315315884C9582D4B4AD921DCECA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DA369D" w:rsidRPr="004E5C1D" w14:paraId="28855330" w14:textId="77777777" w:rsidTr="003026CB">
        <w:tc>
          <w:tcPr>
            <w:tcW w:w="4331" w:type="dxa"/>
          </w:tcPr>
          <w:p w14:paraId="6E418FDF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643942B7" w14:textId="77777777" w:rsidR="00DA369D" w:rsidRPr="008B1DF4" w:rsidRDefault="00DA369D" w:rsidP="003026CB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Personen-ID</w:t>
            </w:r>
          </w:p>
        </w:tc>
        <w:tc>
          <w:tcPr>
            <w:tcW w:w="3694" w:type="dxa"/>
            <w:gridSpan w:val="2"/>
            <w:vAlign w:val="center"/>
          </w:tcPr>
          <w:p w14:paraId="03C1451E" w14:textId="77777777" w:rsidR="00DA369D" w:rsidRPr="007B051E" w:rsidRDefault="00AE3369" w:rsidP="003026CB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1233817050"/>
                <w:placeholder>
                  <w:docPart w:val="A7857EE180A7465485C478318AE20106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DA369D" w:rsidRPr="004E5C1D" w14:paraId="65CD72EE" w14:textId="77777777" w:rsidTr="003026CB">
        <w:tc>
          <w:tcPr>
            <w:tcW w:w="4331" w:type="dxa"/>
          </w:tcPr>
          <w:p w14:paraId="1DD51043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1DD9A2F" w14:textId="77777777" w:rsidR="00DA369D" w:rsidRPr="008B1DF4" w:rsidRDefault="00DA369D" w:rsidP="003026CB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Personal</w:t>
            </w:r>
            <w:r w:rsidRPr="008B1DF4">
              <w:rPr>
                <w:color w:val="7F7F7F" w:themeColor="text1" w:themeTint="80"/>
              </w:rPr>
              <w:t>-Nr.</w:t>
            </w:r>
          </w:p>
        </w:tc>
        <w:tc>
          <w:tcPr>
            <w:tcW w:w="3694" w:type="dxa"/>
            <w:gridSpan w:val="2"/>
            <w:vAlign w:val="center"/>
          </w:tcPr>
          <w:p w14:paraId="7D70A741" w14:textId="77777777" w:rsidR="00DA369D" w:rsidRPr="007B051E" w:rsidRDefault="00AE3369" w:rsidP="003026CB">
            <w:pPr>
              <w:rPr>
                <w:b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189579143"/>
                <w:placeholder>
                  <w:docPart w:val="664EDE03619A4CB6BCD2B626EC89F168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DA369D" w:rsidRPr="004E5C1D" w14:paraId="023D2B8D" w14:textId="77777777" w:rsidTr="003026CB">
        <w:tc>
          <w:tcPr>
            <w:tcW w:w="4331" w:type="dxa"/>
          </w:tcPr>
          <w:p w14:paraId="15BEFA4B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A94BCF3" w14:textId="77777777" w:rsidR="00DA369D" w:rsidRPr="008B1DF4" w:rsidRDefault="00DA369D" w:rsidP="003026CB">
            <w:pPr>
              <w:rPr>
                <w:color w:val="7F7F7F" w:themeColor="text1" w:themeTint="80"/>
              </w:rPr>
            </w:pPr>
            <w:r w:rsidRPr="008B1DF4">
              <w:rPr>
                <w:color w:val="7F7F7F" w:themeColor="text1" w:themeTint="80"/>
              </w:rPr>
              <w:t>Funktion</w:t>
            </w:r>
          </w:p>
        </w:tc>
        <w:tc>
          <w:tcPr>
            <w:tcW w:w="3694" w:type="dxa"/>
            <w:gridSpan w:val="2"/>
            <w:vAlign w:val="center"/>
          </w:tcPr>
          <w:p w14:paraId="1721AED7" w14:textId="77777777" w:rsidR="00DA369D" w:rsidRPr="007B051E" w:rsidRDefault="00AE3369" w:rsidP="003026CB">
            <w:pPr>
              <w:rPr>
                <w:rStyle w:val="Formatvorlage15"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172845619"/>
                <w:placeholder>
                  <w:docPart w:val="574478FB067948EEB238750A83C91835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DA369D" w:rsidRPr="004E5C1D" w14:paraId="76E4E8A9" w14:textId="77777777" w:rsidTr="003026CB">
        <w:tc>
          <w:tcPr>
            <w:tcW w:w="4331" w:type="dxa"/>
          </w:tcPr>
          <w:p w14:paraId="7FBC7199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7B5EEF52" w14:textId="77777777" w:rsidR="00DA369D" w:rsidRPr="008B1DF4" w:rsidRDefault="00DA369D" w:rsidP="003026CB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Pensum</w:t>
            </w:r>
          </w:p>
        </w:tc>
        <w:tc>
          <w:tcPr>
            <w:tcW w:w="3694" w:type="dxa"/>
            <w:gridSpan w:val="2"/>
            <w:vAlign w:val="center"/>
          </w:tcPr>
          <w:p w14:paraId="04100D8F" w14:textId="77777777" w:rsidR="00DA369D" w:rsidRDefault="00AE3369" w:rsidP="003026CB">
            <w:pPr>
              <w:rPr>
                <w:rStyle w:val="Formatvorlage15"/>
              </w:rPr>
            </w:pPr>
            <w:sdt>
              <w:sdtPr>
                <w:rPr>
                  <w:rStyle w:val="Formatvorlage15"/>
                </w:rPr>
                <w:id w:val="1776741631"/>
                <w:placeholder>
                  <w:docPart w:val="67BB7512CC374008870E3BB588CCD602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 w:rsidRPr="00472311">
                  <w:rPr>
                    <w:rStyle w:val="Platzhaltertext"/>
                    <w:color w:val="000000" w:themeColor="text1"/>
                  </w:rPr>
                  <w:t>……………....…………………………….</w:t>
                </w:r>
              </w:sdtContent>
            </w:sdt>
          </w:p>
        </w:tc>
      </w:tr>
      <w:tr w:rsidR="00DA369D" w:rsidRPr="004E5C1D" w14:paraId="5E9DE023" w14:textId="77777777" w:rsidTr="003026CB">
        <w:tc>
          <w:tcPr>
            <w:tcW w:w="4331" w:type="dxa"/>
          </w:tcPr>
          <w:p w14:paraId="46BE80B3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55C1CAF" w14:textId="77777777" w:rsidR="00DA369D" w:rsidRDefault="00DA369D" w:rsidP="003026CB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Lohnklasse</w:t>
            </w:r>
          </w:p>
        </w:tc>
        <w:tc>
          <w:tcPr>
            <w:tcW w:w="894" w:type="dxa"/>
            <w:vAlign w:val="center"/>
          </w:tcPr>
          <w:p w14:paraId="09C52E42" w14:textId="77777777" w:rsidR="00DA369D" w:rsidRPr="007B051E" w:rsidRDefault="00AE3369" w:rsidP="003026CB">
            <w:pPr>
              <w:rPr>
                <w:rStyle w:val="Formatvorlage15"/>
                <w:color w:val="808080" w:themeColor="background1" w:themeShade="80"/>
              </w:rPr>
            </w:pPr>
            <w:sdt>
              <w:sdtPr>
                <w:rPr>
                  <w:rStyle w:val="Formatvorlage15"/>
                </w:rPr>
                <w:id w:val="516659959"/>
                <w:placeholder>
                  <w:docPart w:val="9423508B7FF340AD920794E6E303FA02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  <w:tc>
          <w:tcPr>
            <w:tcW w:w="2800" w:type="dxa"/>
            <w:vAlign w:val="center"/>
          </w:tcPr>
          <w:p w14:paraId="6C8C54CB" w14:textId="77777777" w:rsidR="00DA369D" w:rsidRPr="007B051E" w:rsidRDefault="00DA369D" w:rsidP="003026CB">
            <w:pPr>
              <w:rPr>
                <w:rStyle w:val="Formatvorlage15"/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 Erfahrungsstufe           </w:t>
            </w:r>
            <w:sdt>
              <w:sdtPr>
                <w:rPr>
                  <w:rStyle w:val="Formatvorlage15"/>
                </w:rPr>
                <w:id w:val="725886189"/>
                <w:placeholder>
                  <w:docPart w:val="727CD23D06694E049041447F610AF6F3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>
                  <w:rPr>
                    <w:rStyle w:val="Formatvorlage15"/>
                  </w:rPr>
                  <w:t>…</w:t>
                </w:r>
                <w:r>
                  <w:rPr>
                    <w:rStyle w:val="Platzhaltertext"/>
                    <w:color w:val="000000" w:themeColor="text1"/>
                  </w:rPr>
                  <w:t>…</w:t>
                </w:r>
              </w:sdtContent>
            </w:sdt>
          </w:p>
        </w:tc>
      </w:tr>
      <w:tr w:rsidR="00DA369D" w:rsidRPr="004E5C1D" w14:paraId="0FAA67B7" w14:textId="77777777" w:rsidTr="003026CB">
        <w:tc>
          <w:tcPr>
            <w:tcW w:w="4331" w:type="dxa"/>
          </w:tcPr>
          <w:p w14:paraId="69AC8A3C" w14:textId="77777777" w:rsidR="00DA369D" w:rsidRPr="008B1DF4" w:rsidRDefault="00DA369D" w:rsidP="003026CB">
            <w:pPr>
              <w:rPr>
                <w:b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B4012BD" w14:textId="77777777" w:rsidR="00DA369D" w:rsidRDefault="00DA369D" w:rsidP="003026CB">
            <w:pPr>
              <w:rPr>
                <w:color w:val="7F7F7F" w:themeColor="text1" w:themeTint="80"/>
              </w:rPr>
            </w:pPr>
          </w:p>
        </w:tc>
        <w:tc>
          <w:tcPr>
            <w:tcW w:w="894" w:type="dxa"/>
            <w:vAlign w:val="center"/>
          </w:tcPr>
          <w:p w14:paraId="041BA891" w14:textId="77777777" w:rsidR="00DA369D" w:rsidRDefault="00DA369D" w:rsidP="003026CB">
            <w:pPr>
              <w:rPr>
                <w:rStyle w:val="Formatvorlage15"/>
              </w:rPr>
            </w:pPr>
          </w:p>
        </w:tc>
        <w:tc>
          <w:tcPr>
            <w:tcW w:w="2800" w:type="dxa"/>
            <w:vAlign w:val="center"/>
          </w:tcPr>
          <w:p w14:paraId="341E763A" w14:textId="77777777" w:rsidR="00DA369D" w:rsidRDefault="00DA369D" w:rsidP="003026CB">
            <w:pPr>
              <w:rPr>
                <w:color w:val="808080" w:themeColor="background1" w:themeShade="80"/>
              </w:rPr>
            </w:pPr>
          </w:p>
        </w:tc>
      </w:tr>
    </w:tbl>
    <w:tbl>
      <w:tblPr>
        <w:tblStyle w:val="Tabellenraster"/>
        <w:tblW w:w="963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843"/>
        <w:gridCol w:w="1418"/>
        <w:gridCol w:w="567"/>
        <w:gridCol w:w="2551"/>
        <w:gridCol w:w="1701"/>
      </w:tblGrid>
      <w:tr w:rsidR="00DA369D" w:rsidRPr="0064660A" w14:paraId="2478747A" w14:textId="77777777" w:rsidTr="003026CB">
        <w:trPr>
          <w:trHeight w:val="1062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14:paraId="17598663" w14:textId="77777777" w:rsidR="00DA369D" w:rsidRDefault="00DA369D" w:rsidP="003026CB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  <w:r>
              <w:rPr>
                <w:b/>
                <w:color w:val="808080" w:themeColor="background1" w:themeShade="80"/>
                <w:szCs w:val="20"/>
              </w:rPr>
              <w:t>Art der Funktionszulage (FUZU):</w:t>
            </w:r>
          </w:p>
          <w:p w14:paraId="60855290" w14:textId="77777777" w:rsidR="00DA369D" w:rsidRPr="004F24CF" w:rsidRDefault="00AE3369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sdt>
              <w:sdtPr>
                <w:rPr>
                  <w:bCs/>
                  <w:color w:val="808080" w:themeColor="background1" w:themeShade="80"/>
                  <w:szCs w:val="20"/>
                </w:rPr>
                <w:id w:val="63977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69D">
                  <w:rPr>
                    <w:rFonts w:ascii="MS Gothic" w:eastAsia="MS Gothic" w:hAnsi="MS Gothic" w:hint="eastAsia"/>
                    <w:bCs/>
                    <w:color w:val="808080" w:themeColor="background1" w:themeShade="80"/>
                    <w:szCs w:val="20"/>
                  </w:rPr>
                  <w:t>☐</w:t>
                </w:r>
              </w:sdtContent>
            </w:sdt>
            <w:r w:rsidR="00DA369D" w:rsidRPr="004F24CF">
              <w:rPr>
                <w:bCs/>
                <w:color w:val="808080" w:themeColor="background1" w:themeShade="80"/>
                <w:szCs w:val="20"/>
              </w:rPr>
              <w:t xml:space="preserve"> neue FUZU beantragen (alles ausfüllen, inkl. Beilagen)</w:t>
            </w:r>
          </w:p>
          <w:p w14:paraId="75BD4CE7" w14:textId="77777777" w:rsidR="00DA369D" w:rsidRPr="004F24CF" w:rsidRDefault="00AE3369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sdt>
              <w:sdtPr>
                <w:rPr>
                  <w:bCs/>
                  <w:color w:val="808080" w:themeColor="background1" w:themeShade="80"/>
                  <w:szCs w:val="20"/>
                </w:rPr>
                <w:id w:val="-110588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69D" w:rsidRPr="004F24CF">
                  <w:rPr>
                    <w:rFonts w:ascii="MS Gothic" w:eastAsia="MS Gothic" w:hAnsi="MS Gothic" w:hint="eastAsia"/>
                    <w:bCs/>
                    <w:color w:val="808080" w:themeColor="background1" w:themeShade="80"/>
                    <w:szCs w:val="20"/>
                  </w:rPr>
                  <w:t>☐</w:t>
                </w:r>
              </w:sdtContent>
            </w:sdt>
            <w:r w:rsidR="00DA369D" w:rsidRPr="004F24CF">
              <w:rPr>
                <w:bCs/>
                <w:color w:val="808080" w:themeColor="background1" w:themeShade="80"/>
                <w:szCs w:val="20"/>
              </w:rPr>
              <w:t xml:space="preserve"> bestehende FUZU anpassen (alles ausfüllen, inkl. Beilagen)</w:t>
            </w:r>
          </w:p>
          <w:p w14:paraId="7A3C3E03" w14:textId="77777777" w:rsidR="00DA369D" w:rsidRDefault="00AE3369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sdt>
              <w:sdtPr>
                <w:rPr>
                  <w:bCs/>
                  <w:color w:val="808080" w:themeColor="background1" w:themeShade="80"/>
                  <w:szCs w:val="20"/>
                </w:rPr>
                <w:id w:val="-29644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69D">
                  <w:rPr>
                    <w:rFonts w:ascii="MS Gothic" w:eastAsia="MS Gothic" w:hAnsi="MS Gothic" w:hint="eastAsia"/>
                    <w:bCs/>
                    <w:color w:val="808080" w:themeColor="background1" w:themeShade="80"/>
                    <w:szCs w:val="20"/>
                  </w:rPr>
                  <w:t>☐</w:t>
                </w:r>
              </w:sdtContent>
            </w:sdt>
            <w:r w:rsidR="00DA369D" w:rsidRPr="004F24CF">
              <w:rPr>
                <w:bCs/>
                <w:color w:val="808080" w:themeColor="background1" w:themeShade="80"/>
                <w:szCs w:val="20"/>
              </w:rPr>
              <w:t xml:space="preserve"> bestehende FUZU verlängern (nur </w:t>
            </w:r>
            <w:r w:rsidR="00DA369D">
              <w:rPr>
                <w:bCs/>
                <w:color w:val="808080" w:themeColor="background1" w:themeShade="80"/>
                <w:szCs w:val="20"/>
              </w:rPr>
              <w:t xml:space="preserve">Begründung und Ziffer 2 </w:t>
            </w:r>
            <w:r w:rsidR="00DA369D" w:rsidRPr="004F24CF">
              <w:rPr>
                <w:bCs/>
                <w:color w:val="808080" w:themeColor="background1" w:themeShade="80"/>
                <w:szCs w:val="20"/>
              </w:rPr>
              <w:t>ausfüllen, ohne Beilagen)</w:t>
            </w:r>
          </w:p>
          <w:p w14:paraId="74240248" w14:textId="77777777" w:rsidR="00DA369D" w:rsidRPr="00177100" w:rsidRDefault="00DA369D" w:rsidP="003026CB">
            <w:pPr>
              <w:spacing w:after="120"/>
              <w:rPr>
                <w:b/>
                <w:color w:val="808080" w:themeColor="background1" w:themeShade="80"/>
                <w:sz w:val="8"/>
                <w:szCs w:val="8"/>
              </w:rPr>
            </w:pPr>
          </w:p>
        </w:tc>
      </w:tr>
      <w:tr w:rsidR="00DA369D" w:rsidRPr="0064660A" w14:paraId="2C839429" w14:textId="77777777" w:rsidTr="003026CB">
        <w:trPr>
          <w:trHeight w:val="397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92A96" w14:textId="77777777" w:rsidR="00DA369D" w:rsidRDefault="00DA369D" w:rsidP="003026CB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  <w:r w:rsidRPr="0099694F">
              <w:rPr>
                <w:b/>
                <w:color w:val="808080" w:themeColor="background1" w:themeShade="80"/>
                <w:szCs w:val="20"/>
              </w:rPr>
              <w:t xml:space="preserve">Begründung </w:t>
            </w:r>
            <w:r>
              <w:rPr>
                <w:b/>
                <w:color w:val="808080" w:themeColor="background1" w:themeShade="80"/>
                <w:szCs w:val="20"/>
              </w:rPr>
              <w:t xml:space="preserve">für Antrag </w:t>
            </w:r>
            <w:r w:rsidRPr="003A6C7B">
              <w:rPr>
                <w:bCs/>
                <w:color w:val="808080" w:themeColor="background1" w:themeShade="80"/>
                <w:szCs w:val="20"/>
              </w:rPr>
              <w:t>(immer anzugeben):</w:t>
            </w:r>
          </w:p>
        </w:tc>
      </w:tr>
      <w:tr w:rsidR="00DA369D" w:rsidRPr="0064660A" w14:paraId="439357C8" w14:textId="77777777" w:rsidTr="003026CB">
        <w:trPr>
          <w:trHeight w:val="1334"/>
        </w:trPr>
        <w:tc>
          <w:tcPr>
            <w:tcW w:w="963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B04D" w14:textId="77777777" w:rsidR="00DA369D" w:rsidRPr="0099694F" w:rsidRDefault="00AE3369" w:rsidP="003026CB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  <w:sdt>
              <w:sdtPr>
                <w:rPr>
                  <w:rStyle w:val="Formatvorlage15"/>
                </w:rPr>
                <w:id w:val="365484110"/>
                <w:placeholder>
                  <w:docPart w:val="CBDC9B747856401CA0B6BCD1FFE501AC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</w:tr>
      <w:tr w:rsidR="00DA369D" w:rsidRPr="0064660A" w14:paraId="1625D765" w14:textId="77777777" w:rsidTr="003026CB">
        <w:trPr>
          <w:trHeight w:val="548"/>
        </w:trPr>
        <w:tc>
          <w:tcPr>
            <w:tcW w:w="9639" w:type="dxa"/>
            <w:gridSpan w:val="6"/>
            <w:tcBorders>
              <w:bottom w:val="single" w:sz="4" w:space="0" w:color="auto"/>
            </w:tcBorders>
            <w:vAlign w:val="center"/>
          </w:tcPr>
          <w:p w14:paraId="069B7D62" w14:textId="77777777" w:rsidR="00DA369D" w:rsidRDefault="00DA369D" w:rsidP="003026CB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  <w:r w:rsidRPr="004D4161">
              <w:rPr>
                <w:b/>
                <w:color w:val="808080" w:themeColor="background1" w:themeShade="80"/>
                <w:szCs w:val="20"/>
              </w:rPr>
              <w:t>Angaben für die Berechnung der Funktionszulage</w:t>
            </w:r>
            <w:r>
              <w:rPr>
                <w:b/>
                <w:color w:val="808080" w:themeColor="background1" w:themeShade="80"/>
                <w:szCs w:val="20"/>
              </w:rPr>
              <w:t>:</w:t>
            </w:r>
          </w:p>
        </w:tc>
      </w:tr>
      <w:tr w:rsidR="00DA369D" w:rsidRPr="0064660A" w14:paraId="53A10211" w14:textId="77777777" w:rsidTr="003026CB">
        <w:trPr>
          <w:trHeight w:val="397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4F969" w14:textId="77777777" w:rsidR="00DA369D" w:rsidRPr="007726B6" w:rsidRDefault="00DA369D" w:rsidP="003026CB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  <w:r>
              <w:rPr>
                <w:b/>
                <w:color w:val="808080" w:themeColor="background1" w:themeShade="80"/>
                <w:szCs w:val="20"/>
              </w:rPr>
              <w:t>1.</w:t>
            </w:r>
            <w:r w:rsidRPr="007726B6">
              <w:rPr>
                <w:b/>
                <w:color w:val="808080" w:themeColor="background1" w:themeShade="80"/>
                <w:szCs w:val="20"/>
              </w:rPr>
              <w:t xml:space="preserve"> Angaben zu Funktion und Person, von welcher Aufgaben übernommen werden:</w:t>
            </w:r>
          </w:p>
        </w:tc>
      </w:tr>
      <w:tr w:rsidR="00DA369D" w:rsidRPr="0064660A" w14:paraId="48F12505" w14:textId="77777777" w:rsidTr="003026CB">
        <w:trPr>
          <w:trHeight w:val="871"/>
        </w:trPr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269B" w14:textId="77777777" w:rsidR="00DA369D" w:rsidRDefault="00DA369D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r w:rsidRPr="000C0E2D">
              <w:rPr>
                <w:bCs/>
                <w:color w:val="808080" w:themeColor="background1" w:themeShade="80"/>
                <w:szCs w:val="20"/>
              </w:rPr>
              <w:t>Funktionsbezeichnung:</w:t>
            </w:r>
          </w:p>
          <w:p w14:paraId="3FAAFFBF" w14:textId="77777777" w:rsidR="00DA369D" w:rsidRPr="000C0E2D" w:rsidRDefault="00AE3369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sdt>
              <w:sdtPr>
                <w:rPr>
                  <w:rStyle w:val="Formatvorlage15"/>
                </w:rPr>
                <w:id w:val="1124811517"/>
                <w:placeholder>
                  <w:docPart w:val="9137AD6B837F468E874BF5993D85EED1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0A65" w14:textId="77777777" w:rsidR="00DA369D" w:rsidRDefault="00DA369D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r w:rsidRPr="000C0E2D">
              <w:rPr>
                <w:bCs/>
                <w:color w:val="808080" w:themeColor="background1" w:themeShade="80"/>
                <w:szCs w:val="20"/>
              </w:rPr>
              <w:t>Lohnklasse</w:t>
            </w:r>
            <w:r>
              <w:rPr>
                <w:bCs/>
                <w:color w:val="808080" w:themeColor="background1" w:themeShade="80"/>
                <w:szCs w:val="20"/>
              </w:rPr>
              <w:t>:</w:t>
            </w:r>
          </w:p>
          <w:p w14:paraId="1AF58D86" w14:textId="77777777" w:rsidR="00DA369D" w:rsidRPr="000C0E2D" w:rsidRDefault="00AE3369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sdt>
              <w:sdtPr>
                <w:rPr>
                  <w:rStyle w:val="Formatvorlage15"/>
                </w:rPr>
                <w:id w:val="-1828668295"/>
                <w:placeholder>
                  <w:docPart w:val="1FB1EF23684A41339F20998EBCC5CB6F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166F" w14:textId="77777777" w:rsidR="00DA369D" w:rsidRDefault="00DA369D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r w:rsidRPr="000C0E2D">
              <w:rPr>
                <w:bCs/>
                <w:color w:val="808080" w:themeColor="background1" w:themeShade="80"/>
                <w:szCs w:val="20"/>
              </w:rPr>
              <w:t>Name, Vorname</w:t>
            </w:r>
            <w:r>
              <w:rPr>
                <w:bCs/>
                <w:color w:val="808080" w:themeColor="background1" w:themeShade="80"/>
                <w:szCs w:val="20"/>
              </w:rPr>
              <w:t>:</w:t>
            </w:r>
          </w:p>
          <w:p w14:paraId="7DC08879" w14:textId="77777777" w:rsidR="00DA369D" w:rsidRPr="000C0E2D" w:rsidRDefault="00AE3369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sdt>
              <w:sdtPr>
                <w:rPr>
                  <w:rStyle w:val="Formatvorlage15"/>
                </w:rPr>
                <w:id w:val="1236213323"/>
                <w:placeholder>
                  <w:docPart w:val="84FBF5FE1D124F7DBA1C1188F96740A1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763A" w14:textId="77777777" w:rsidR="00DA369D" w:rsidRDefault="00DA369D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r w:rsidRPr="000C0E2D">
              <w:rPr>
                <w:bCs/>
                <w:color w:val="808080" w:themeColor="background1" w:themeShade="80"/>
                <w:szCs w:val="20"/>
              </w:rPr>
              <w:t>Personen-Nr.</w:t>
            </w:r>
            <w:r>
              <w:rPr>
                <w:bCs/>
                <w:color w:val="808080" w:themeColor="background1" w:themeShade="80"/>
                <w:szCs w:val="20"/>
              </w:rPr>
              <w:t>:</w:t>
            </w:r>
          </w:p>
          <w:p w14:paraId="6A047B0A" w14:textId="77777777" w:rsidR="00DA369D" w:rsidRPr="000C0E2D" w:rsidRDefault="00AE3369" w:rsidP="003026CB">
            <w:pPr>
              <w:spacing w:after="120"/>
              <w:rPr>
                <w:bCs/>
                <w:color w:val="808080" w:themeColor="background1" w:themeShade="80"/>
                <w:szCs w:val="20"/>
              </w:rPr>
            </w:pPr>
            <w:sdt>
              <w:sdtPr>
                <w:rPr>
                  <w:rStyle w:val="Formatvorlage15"/>
                </w:rPr>
                <w:id w:val="1310678130"/>
                <w:placeholder>
                  <w:docPart w:val="2D4BC61C4A9C4C79A29B0AC0777FBD7A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</w:tr>
      <w:tr w:rsidR="00DA369D" w:rsidRPr="0064660A" w14:paraId="5C682138" w14:textId="77777777" w:rsidTr="003026CB">
        <w:trPr>
          <w:trHeight w:val="218"/>
        </w:trPr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260A5B" w14:textId="77777777" w:rsidR="00DA369D" w:rsidRPr="00A759BD" w:rsidRDefault="00DA369D" w:rsidP="003026CB">
            <w:pPr>
              <w:spacing w:after="120"/>
              <w:rPr>
                <w:bCs/>
                <w:color w:val="808080" w:themeColor="background1" w:themeShade="80"/>
                <w:sz w:val="4"/>
                <w:szCs w:val="4"/>
              </w:rPr>
            </w:pPr>
          </w:p>
        </w:tc>
      </w:tr>
      <w:tr w:rsidR="00DA369D" w:rsidRPr="0064660A" w14:paraId="28857012" w14:textId="77777777" w:rsidTr="003026CB">
        <w:trPr>
          <w:trHeight w:val="397"/>
        </w:trPr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F4B38" w14:textId="77777777" w:rsidR="00DA369D" w:rsidRPr="007726B6" w:rsidRDefault="00DA369D" w:rsidP="003026CB">
            <w:pPr>
              <w:spacing w:after="120"/>
              <w:rPr>
                <w:color w:val="808080" w:themeColor="background1" w:themeShade="80"/>
                <w:szCs w:val="20"/>
              </w:rPr>
            </w:pPr>
            <w:r>
              <w:rPr>
                <w:b/>
                <w:color w:val="808080" w:themeColor="background1" w:themeShade="80"/>
                <w:szCs w:val="20"/>
              </w:rPr>
              <w:t>2. Vorschlag der Antragsstelle für die Ausrichtung der FUZU</w:t>
            </w:r>
            <w:r w:rsidRPr="004D4161">
              <w:rPr>
                <w:b/>
                <w:color w:val="808080" w:themeColor="background1" w:themeShade="80"/>
                <w:szCs w:val="20"/>
              </w:rPr>
              <w:t>:</w:t>
            </w:r>
          </w:p>
        </w:tc>
      </w:tr>
      <w:tr w:rsidR="00DA369D" w:rsidRPr="0064660A" w14:paraId="2D4DBDDF" w14:textId="77777777" w:rsidTr="003026CB">
        <w:trPr>
          <w:trHeight w:val="785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3C61" w14:textId="77777777" w:rsidR="00DA369D" w:rsidRPr="007726B6" w:rsidRDefault="00DA369D" w:rsidP="003026CB">
            <w:pPr>
              <w:spacing w:after="120"/>
              <w:rPr>
                <w:rStyle w:val="Formatvorlage90"/>
                <w:color w:val="808080" w:themeColor="background1" w:themeShade="80"/>
                <w:sz w:val="20"/>
                <w:szCs w:val="20"/>
              </w:rPr>
            </w:pPr>
            <w:r w:rsidRPr="007726B6">
              <w:rPr>
                <w:rStyle w:val="Formatvorlage90"/>
                <w:color w:val="808080" w:themeColor="background1" w:themeShade="80"/>
                <w:sz w:val="20"/>
                <w:szCs w:val="20"/>
              </w:rPr>
              <w:t>Lohnklasse:</w:t>
            </w:r>
          </w:p>
          <w:p w14:paraId="22FE26EA" w14:textId="77777777" w:rsidR="00DA369D" w:rsidRPr="008169AE" w:rsidRDefault="00AE3369" w:rsidP="003026CB">
            <w:pPr>
              <w:spacing w:after="120"/>
              <w:rPr>
                <w:rStyle w:val="Formatvorlage90"/>
                <w:b/>
                <w:bCs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Formatvorlage15"/>
                </w:rPr>
                <w:id w:val="-1904903701"/>
                <w:placeholder>
                  <w:docPart w:val="9A807B7B34054DCDA1908A3D7FFD5C3C"/>
                </w:placeholder>
                <w:showingPlcHdr/>
                <w:text/>
              </w:sdtPr>
              <w:sdtEndPr>
                <w:rPr>
                  <w:rStyle w:val="Absatz-Standardschriftart"/>
                  <w:bCs/>
                  <w:color w:val="000000" w:themeColor="text1"/>
                </w:rPr>
              </w:sdtEndPr>
              <w:sdtContent>
                <w:r w:rsidR="00DA369D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920A" w14:textId="77777777" w:rsidR="00DA369D" w:rsidRPr="007726B6" w:rsidRDefault="00DA369D" w:rsidP="003026CB">
            <w:pPr>
              <w:spacing w:after="120"/>
              <w:rPr>
                <w:rStyle w:val="Formatvorlage90"/>
                <w:color w:val="808080" w:themeColor="background1" w:themeShade="80"/>
                <w:sz w:val="20"/>
                <w:szCs w:val="20"/>
              </w:rPr>
            </w:pPr>
            <w:r w:rsidRPr="007726B6">
              <w:rPr>
                <w:rStyle w:val="Formatvorlage90"/>
                <w:color w:val="808080" w:themeColor="background1" w:themeShade="80"/>
                <w:sz w:val="20"/>
                <w:szCs w:val="20"/>
              </w:rPr>
              <w:t>Im Umfang des vertragliche</w:t>
            </w:r>
            <w:r>
              <w:rPr>
                <w:rStyle w:val="Formatvorlage90"/>
                <w:color w:val="808080" w:themeColor="background1" w:themeShade="80"/>
                <w:sz w:val="20"/>
                <w:szCs w:val="20"/>
              </w:rPr>
              <w:t>n Pensums:</w:t>
            </w:r>
          </w:p>
          <w:p w14:paraId="081A3180" w14:textId="77777777" w:rsidR="00DA369D" w:rsidRPr="007726B6" w:rsidRDefault="00AE3369" w:rsidP="003026CB">
            <w:pPr>
              <w:spacing w:after="120"/>
              <w:rPr>
                <w:rStyle w:val="Formatvorlage90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Formatvorlage15"/>
                </w:rPr>
                <w:id w:val="228887195"/>
                <w:placeholder>
                  <w:docPart w:val="DA9A33025A87482E8261513A677FC1D6"/>
                </w:placeholder>
                <w:showingPlcHdr/>
                <w:text/>
              </w:sdtPr>
              <w:sdtEndPr>
                <w:rPr>
                  <w:rStyle w:val="Absatz-Standardschriftart"/>
                  <w:color w:val="000000" w:themeColor="text1"/>
                </w:rPr>
              </w:sdtEndPr>
              <w:sdtContent>
                <w:r w:rsidR="00DA369D" w:rsidRPr="007726B6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  <w:r w:rsidR="00DA369D" w:rsidRPr="007726B6">
              <w:rPr>
                <w:rStyle w:val="Formatvorlage15"/>
              </w:rPr>
              <w:t xml:space="preserve"> </w:t>
            </w:r>
            <w:r w:rsidR="00DA369D" w:rsidRPr="007726B6">
              <w:rPr>
                <w:rStyle w:val="Formatvorlage90"/>
                <w:color w:val="808080" w:themeColor="background1" w:themeShade="80"/>
                <w:sz w:val="20"/>
                <w:szCs w:val="20"/>
              </w:rPr>
              <w:t>%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0E3" w14:textId="77777777" w:rsidR="00DA369D" w:rsidRPr="007726B6" w:rsidRDefault="00DA369D" w:rsidP="003026CB">
            <w:pPr>
              <w:spacing w:after="120"/>
              <w:rPr>
                <w:rStyle w:val="Formatvorlage90"/>
                <w:color w:val="808080" w:themeColor="background1" w:themeShade="80"/>
                <w:sz w:val="20"/>
                <w:szCs w:val="20"/>
              </w:rPr>
            </w:pPr>
            <w:r w:rsidRPr="007726B6">
              <w:rPr>
                <w:rStyle w:val="Formatvorlage90"/>
                <w:color w:val="808080" w:themeColor="background1" w:themeShade="80"/>
                <w:sz w:val="20"/>
                <w:szCs w:val="20"/>
              </w:rPr>
              <w:t>Dauer (mind. 2 Monat</w:t>
            </w:r>
            <w:r>
              <w:rPr>
                <w:rStyle w:val="Formatvorlage90"/>
                <w:color w:val="808080" w:themeColor="background1" w:themeShade="80"/>
                <w:sz w:val="20"/>
                <w:szCs w:val="20"/>
              </w:rPr>
              <w:t>e</w:t>
            </w:r>
            <w:r w:rsidRPr="007726B6">
              <w:rPr>
                <w:rStyle w:val="Formatvorlage90"/>
                <w:color w:val="808080" w:themeColor="background1" w:themeShade="80"/>
                <w:sz w:val="20"/>
                <w:szCs w:val="20"/>
              </w:rPr>
              <w:t>, maximal 3 Jahre):</w:t>
            </w:r>
          </w:p>
          <w:p w14:paraId="70CE16CE" w14:textId="77777777" w:rsidR="00DA369D" w:rsidRPr="007726B6" w:rsidRDefault="00DA369D" w:rsidP="003026CB">
            <w:pPr>
              <w:spacing w:after="120"/>
              <w:rPr>
                <w:rStyle w:val="Formatvorlage90"/>
                <w:color w:val="808080" w:themeColor="background1" w:themeShade="80"/>
                <w:sz w:val="20"/>
                <w:szCs w:val="20"/>
              </w:rPr>
            </w:pPr>
            <w:r w:rsidRPr="007726B6">
              <w:rPr>
                <w:rStyle w:val="Formatvorlage90"/>
                <w:color w:val="808080" w:themeColor="background1" w:themeShade="80"/>
                <w:sz w:val="20"/>
                <w:szCs w:val="20"/>
              </w:rPr>
              <w:t xml:space="preserve">von: </w:t>
            </w:r>
            <w:sdt>
              <w:sdtPr>
                <w:rPr>
                  <w:rStyle w:val="Formatvorlage15"/>
                </w:rPr>
                <w:id w:val="570543004"/>
                <w:placeholder>
                  <w:docPart w:val="AF291A7BC50847F0BBDB29BB2F295AD9"/>
                </w:placeholder>
                <w:showingPlcHdr/>
                <w:text/>
              </w:sdtPr>
              <w:sdtEndPr>
                <w:rPr>
                  <w:rStyle w:val="Absatz-Standardschriftart"/>
                  <w:color w:val="000000" w:themeColor="text1"/>
                </w:rPr>
              </w:sdtEndPr>
              <w:sdtContent>
                <w:r w:rsidRPr="007726B6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  <w:r w:rsidRPr="007726B6">
              <w:rPr>
                <w:rStyle w:val="Formatvorlage15"/>
              </w:rPr>
              <w:t xml:space="preserve"> </w:t>
            </w:r>
            <w:r w:rsidRPr="007726B6">
              <w:rPr>
                <w:rStyle w:val="Formatvorlage90"/>
                <w:color w:val="808080" w:themeColor="background1" w:themeShade="80"/>
                <w:sz w:val="20"/>
                <w:szCs w:val="20"/>
              </w:rPr>
              <w:t>bis</w:t>
            </w:r>
            <w:r w:rsidRPr="007726B6">
              <w:rPr>
                <w:rStyle w:val="Formatvorlage15"/>
              </w:rPr>
              <w:t xml:space="preserve"> </w:t>
            </w:r>
            <w:sdt>
              <w:sdtPr>
                <w:rPr>
                  <w:rStyle w:val="Formatvorlage15"/>
                </w:rPr>
                <w:id w:val="-1603174071"/>
                <w:placeholder>
                  <w:docPart w:val="12A88FB047F54CD893C42EE0BBCF280C"/>
                </w:placeholder>
                <w:showingPlcHdr/>
                <w:text/>
              </w:sdtPr>
              <w:sdtEndPr>
                <w:rPr>
                  <w:rStyle w:val="Absatz-Standardschriftart"/>
                  <w:color w:val="000000" w:themeColor="text1"/>
                </w:rPr>
              </w:sdtEndPr>
              <w:sdtContent>
                <w:r w:rsidRPr="007726B6">
                  <w:rPr>
                    <w:rStyle w:val="Platzhaltertext"/>
                    <w:color w:val="000000" w:themeColor="text1"/>
                  </w:rPr>
                  <w:t>……</w:t>
                </w:r>
              </w:sdtContent>
            </w:sdt>
          </w:p>
        </w:tc>
      </w:tr>
      <w:tr w:rsidR="00DA369D" w:rsidRPr="00D83403" w14:paraId="46E47256" w14:textId="77777777" w:rsidTr="003026CB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A79D02F" w14:textId="77777777" w:rsidR="00DA369D" w:rsidRDefault="00DA369D" w:rsidP="003026CB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</w:p>
          <w:p w14:paraId="4E344914" w14:textId="77777777" w:rsidR="00DA369D" w:rsidRPr="00A20EA4" w:rsidRDefault="00DA369D" w:rsidP="003026CB">
            <w:pPr>
              <w:spacing w:after="120"/>
              <w:rPr>
                <w:color w:val="808080" w:themeColor="background1" w:themeShade="80"/>
                <w:szCs w:val="20"/>
              </w:rPr>
            </w:pPr>
            <w:r w:rsidRPr="008B32CF">
              <w:rPr>
                <w:b/>
                <w:bCs/>
                <w:color w:val="808080" w:themeColor="background1" w:themeShade="80"/>
                <w:szCs w:val="20"/>
              </w:rPr>
              <w:t>Beilage</w:t>
            </w:r>
            <w:r w:rsidRPr="004E1D00">
              <w:rPr>
                <w:b/>
                <w:bCs/>
                <w:color w:val="808080" w:themeColor="background1" w:themeShade="80"/>
                <w:szCs w:val="20"/>
              </w:rPr>
              <w:t>:</w:t>
            </w:r>
            <w:r>
              <w:rPr>
                <w:color w:val="808080" w:themeColor="background1" w:themeShade="80"/>
                <w:szCs w:val="20"/>
              </w:rPr>
              <w:t xml:space="preserve"> </w:t>
            </w:r>
            <w:r w:rsidRPr="00A20EA4">
              <w:rPr>
                <w:color w:val="808080" w:themeColor="background1" w:themeShade="80"/>
                <w:szCs w:val="20"/>
              </w:rPr>
              <w:t>Stellenbeschreibung</w:t>
            </w:r>
            <w:r>
              <w:rPr>
                <w:color w:val="808080" w:themeColor="background1" w:themeShade="80"/>
                <w:szCs w:val="20"/>
              </w:rPr>
              <w:t xml:space="preserve"> der Funktion, von welcher Aufgaben übernommen werden. Die zu übernehmenden Aufgaben sind zu markieren.</w:t>
            </w:r>
          </w:p>
        </w:tc>
      </w:tr>
      <w:tr w:rsidR="00DA369D" w:rsidRPr="00D83403" w14:paraId="24050D8E" w14:textId="77777777" w:rsidTr="003026CB">
        <w:tc>
          <w:tcPr>
            <w:tcW w:w="9639" w:type="dxa"/>
            <w:gridSpan w:val="6"/>
            <w:tcBorders>
              <w:top w:val="single" w:sz="4" w:space="0" w:color="auto"/>
            </w:tcBorders>
          </w:tcPr>
          <w:p w14:paraId="45032090" w14:textId="77777777" w:rsidR="00DA369D" w:rsidRDefault="00DA369D" w:rsidP="003026CB">
            <w:pPr>
              <w:spacing w:after="120"/>
              <w:rPr>
                <w:b/>
                <w:color w:val="808080" w:themeColor="background1" w:themeShade="80"/>
                <w:szCs w:val="20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2232"/>
        <w:gridCol w:w="2516"/>
        <w:gridCol w:w="2516"/>
        <w:gridCol w:w="2516"/>
      </w:tblGrid>
      <w:tr w:rsidR="00DA369D" w:rsidRPr="004E5C1D" w14:paraId="1D0505C0" w14:textId="77777777" w:rsidTr="003026CB">
        <w:tc>
          <w:tcPr>
            <w:tcW w:w="2232" w:type="dxa"/>
          </w:tcPr>
          <w:p w14:paraId="70E5C0DF" w14:textId="77777777" w:rsidR="00DA369D" w:rsidRPr="004E1D00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</w:p>
        </w:tc>
        <w:tc>
          <w:tcPr>
            <w:tcW w:w="2516" w:type="dxa"/>
          </w:tcPr>
          <w:p w14:paraId="3925255F" w14:textId="77777777" w:rsidR="00DA369D" w:rsidRPr="00EF7D45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  <w:r w:rsidRPr="00EF7D45">
              <w:rPr>
                <w:b/>
                <w:bCs/>
                <w:color w:val="7F7F7F" w:themeColor="text1" w:themeTint="80"/>
                <w:szCs w:val="20"/>
              </w:rPr>
              <w:t>Abteilung</w:t>
            </w:r>
          </w:p>
        </w:tc>
        <w:tc>
          <w:tcPr>
            <w:tcW w:w="2516" w:type="dxa"/>
            <w:vAlign w:val="center"/>
          </w:tcPr>
          <w:p w14:paraId="611778D0" w14:textId="77777777" w:rsidR="00DA369D" w:rsidRPr="00EF7D45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  <w:r w:rsidRPr="00EF7D45">
              <w:rPr>
                <w:b/>
                <w:bCs/>
                <w:color w:val="7F7F7F" w:themeColor="text1" w:themeTint="80"/>
                <w:szCs w:val="20"/>
              </w:rPr>
              <w:t>Amt</w:t>
            </w:r>
          </w:p>
        </w:tc>
        <w:tc>
          <w:tcPr>
            <w:tcW w:w="2516" w:type="dxa"/>
            <w:vAlign w:val="center"/>
          </w:tcPr>
          <w:p w14:paraId="5C82B274" w14:textId="77777777" w:rsidR="00DA369D" w:rsidRPr="00EF7D45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  <w:r w:rsidRPr="00EF7D45">
              <w:rPr>
                <w:b/>
                <w:bCs/>
                <w:color w:val="7F7F7F" w:themeColor="text1" w:themeTint="80"/>
                <w:szCs w:val="20"/>
              </w:rPr>
              <w:t>Departement</w:t>
            </w:r>
          </w:p>
        </w:tc>
      </w:tr>
      <w:tr w:rsidR="00DA369D" w:rsidRPr="004E5C1D" w14:paraId="4EA924ED" w14:textId="77777777" w:rsidTr="003026CB">
        <w:tc>
          <w:tcPr>
            <w:tcW w:w="2232" w:type="dxa"/>
            <w:vAlign w:val="center"/>
          </w:tcPr>
          <w:p w14:paraId="64BA6905" w14:textId="77777777" w:rsidR="00DA369D" w:rsidRPr="00EF7D45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</w:p>
          <w:p w14:paraId="5E5BCF96" w14:textId="77777777" w:rsidR="00DA369D" w:rsidRPr="00EF7D45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</w:p>
          <w:p w14:paraId="0337A77B" w14:textId="77777777" w:rsidR="00DA369D" w:rsidRPr="00EF7D45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  <w:r w:rsidRPr="00EF7D45">
              <w:rPr>
                <w:b/>
                <w:bCs/>
                <w:color w:val="7F7F7F" w:themeColor="text1" w:themeTint="80"/>
                <w:szCs w:val="20"/>
              </w:rPr>
              <w:t>Unterschrift</w:t>
            </w:r>
          </w:p>
        </w:tc>
        <w:tc>
          <w:tcPr>
            <w:tcW w:w="2516" w:type="dxa"/>
          </w:tcPr>
          <w:p w14:paraId="0920C213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48C202B5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55EEC63D" w14:textId="77777777" w:rsidR="00DA369D" w:rsidRPr="00AD5594" w:rsidRDefault="00DA369D" w:rsidP="003026CB">
            <w:pPr>
              <w:rPr>
                <w:color w:val="7F7F7F" w:themeColor="text1" w:themeTint="80"/>
                <w:szCs w:val="20"/>
              </w:rPr>
            </w:pPr>
            <w:r w:rsidRPr="00D13DE4">
              <w:rPr>
                <w:color w:val="000000" w:themeColor="text1"/>
                <w:szCs w:val="20"/>
              </w:rPr>
              <w:t>_______________________</w:t>
            </w:r>
          </w:p>
        </w:tc>
        <w:tc>
          <w:tcPr>
            <w:tcW w:w="2516" w:type="dxa"/>
            <w:vAlign w:val="center"/>
          </w:tcPr>
          <w:p w14:paraId="443803AD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33F1E4CE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61E38E52" w14:textId="77777777" w:rsidR="00DA369D" w:rsidRPr="00AD5594" w:rsidRDefault="00DA369D" w:rsidP="003026CB">
            <w:pPr>
              <w:rPr>
                <w:color w:val="7F7F7F" w:themeColor="text1" w:themeTint="80"/>
                <w:szCs w:val="20"/>
              </w:rPr>
            </w:pPr>
            <w:r w:rsidRPr="00D13DE4">
              <w:rPr>
                <w:color w:val="000000" w:themeColor="text1"/>
                <w:szCs w:val="20"/>
              </w:rPr>
              <w:t>_______________________</w:t>
            </w:r>
          </w:p>
        </w:tc>
        <w:tc>
          <w:tcPr>
            <w:tcW w:w="2516" w:type="dxa"/>
            <w:vAlign w:val="center"/>
          </w:tcPr>
          <w:p w14:paraId="71D7D7AC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0079D34E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5CAC0783" w14:textId="77777777" w:rsidR="00DA369D" w:rsidRPr="00AD5594" w:rsidRDefault="00DA369D" w:rsidP="003026CB">
            <w:pPr>
              <w:rPr>
                <w:color w:val="7F7F7F" w:themeColor="text1" w:themeTint="80"/>
                <w:szCs w:val="20"/>
              </w:rPr>
            </w:pPr>
            <w:r w:rsidRPr="00D13DE4">
              <w:rPr>
                <w:color w:val="000000" w:themeColor="text1"/>
                <w:szCs w:val="20"/>
              </w:rPr>
              <w:t>_______________________</w:t>
            </w:r>
          </w:p>
        </w:tc>
      </w:tr>
      <w:tr w:rsidR="00DA369D" w:rsidRPr="004E5C1D" w14:paraId="1C000E08" w14:textId="77777777" w:rsidTr="003026CB">
        <w:tc>
          <w:tcPr>
            <w:tcW w:w="2232" w:type="dxa"/>
            <w:vAlign w:val="center"/>
          </w:tcPr>
          <w:p w14:paraId="49FA7276" w14:textId="77777777" w:rsidR="00DA369D" w:rsidRPr="00EF7D45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</w:p>
          <w:p w14:paraId="2805F4F5" w14:textId="77777777" w:rsidR="00DA369D" w:rsidRPr="00EF7D45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</w:p>
          <w:p w14:paraId="0793178D" w14:textId="77777777" w:rsidR="00DA369D" w:rsidRPr="00EF7D45" w:rsidRDefault="00DA369D" w:rsidP="003026CB">
            <w:pPr>
              <w:rPr>
                <w:b/>
                <w:bCs/>
                <w:color w:val="7F7F7F" w:themeColor="text1" w:themeTint="80"/>
                <w:szCs w:val="20"/>
              </w:rPr>
            </w:pPr>
            <w:r w:rsidRPr="00EF7D45">
              <w:rPr>
                <w:b/>
                <w:bCs/>
                <w:color w:val="7F7F7F" w:themeColor="text1" w:themeTint="80"/>
                <w:szCs w:val="20"/>
              </w:rPr>
              <w:t>Datum</w:t>
            </w:r>
          </w:p>
        </w:tc>
        <w:tc>
          <w:tcPr>
            <w:tcW w:w="2516" w:type="dxa"/>
          </w:tcPr>
          <w:p w14:paraId="30FB26B5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2E08C738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21CF848A" w14:textId="77777777" w:rsidR="00DA369D" w:rsidRPr="00AD5594" w:rsidRDefault="00DA369D" w:rsidP="003026CB">
            <w:pPr>
              <w:rPr>
                <w:color w:val="7F7F7F" w:themeColor="text1" w:themeTint="80"/>
                <w:szCs w:val="20"/>
              </w:rPr>
            </w:pPr>
            <w:r w:rsidRPr="00D13DE4">
              <w:rPr>
                <w:color w:val="000000" w:themeColor="text1"/>
                <w:szCs w:val="20"/>
              </w:rPr>
              <w:t>_______________________</w:t>
            </w:r>
          </w:p>
        </w:tc>
        <w:tc>
          <w:tcPr>
            <w:tcW w:w="2516" w:type="dxa"/>
            <w:vAlign w:val="center"/>
          </w:tcPr>
          <w:p w14:paraId="311C69C4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2A12508F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1BA934F3" w14:textId="77777777" w:rsidR="00DA369D" w:rsidRPr="00AD5594" w:rsidRDefault="00DA369D" w:rsidP="003026CB">
            <w:pPr>
              <w:rPr>
                <w:color w:val="7F7F7F" w:themeColor="text1" w:themeTint="80"/>
                <w:szCs w:val="20"/>
              </w:rPr>
            </w:pPr>
            <w:r w:rsidRPr="00D13DE4">
              <w:rPr>
                <w:color w:val="000000" w:themeColor="text1"/>
                <w:szCs w:val="20"/>
              </w:rPr>
              <w:t>_______________________</w:t>
            </w:r>
          </w:p>
        </w:tc>
        <w:tc>
          <w:tcPr>
            <w:tcW w:w="2516" w:type="dxa"/>
            <w:vAlign w:val="center"/>
          </w:tcPr>
          <w:p w14:paraId="45610E31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376A4551" w14:textId="77777777" w:rsidR="00DA369D" w:rsidRDefault="00DA369D" w:rsidP="003026CB">
            <w:pPr>
              <w:rPr>
                <w:color w:val="7F7F7F" w:themeColor="text1" w:themeTint="80"/>
                <w:szCs w:val="20"/>
              </w:rPr>
            </w:pPr>
          </w:p>
          <w:p w14:paraId="02F21443" w14:textId="77777777" w:rsidR="00DA369D" w:rsidRPr="00AD5594" w:rsidRDefault="00DA369D" w:rsidP="003026CB">
            <w:pPr>
              <w:rPr>
                <w:color w:val="7F7F7F" w:themeColor="text1" w:themeTint="80"/>
                <w:szCs w:val="20"/>
              </w:rPr>
            </w:pPr>
            <w:r w:rsidRPr="00D13DE4">
              <w:rPr>
                <w:color w:val="000000" w:themeColor="text1"/>
                <w:szCs w:val="20"/>
              </w:rPr>
              <w:t>_______________________</w:t>
            </w:r>
          </w:p>
        </w:tc>
      </w:tr>
    </w:tbl>
    <w:p w14:paraId="49270B85" w14:textId="77777777" w:rsidR="00DA369D" w:rsidRDefault="00DA369D" w:rsidP="00DA369D">
      <w:pPr>
        <w:widowControl/>
        <w:rPr>
          <w:color w:val="808080" w:themeColor="background1" w:themeShade="80"/>
          <w:sz w:val="8"/>
          <w:szCs w:val="8"/>
        </w:rPr>
      </w:pPr>
    </w:p>
    <w:p w14:paraId="79F1CA26" w14:textId="77777777" w:rsidR="00DA369D" w:rsidRDefault="00DA369D" w:rsidP="00DA369D">
      <w:pPr>
        <w:widowControl/>
        <w:rPr>
          <w:bCs/>
          <w:color w:val="808080" w:themeColor="background1" w:themeShade="80"/>
          <w:szCs w:val="20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DA369D" w:rsidRPr="00D83403" w14:paraId="2567A73C" w14:textId="77777777" w:rsidTr="003026CB">
        <w:tc>
          <w:tcPr>
            <w:tcW w:w="9781" w:type="dxa"/>
          </w:tcPr>
          <w:p w14:paraId="5B6757F5" w14:textId="67985E9C" w:rsidR="00026963" w:rsidRDefault="00DA369D" w:rsidP="00DA369D">
            <w:pPr>
              <w:widowControl/>
              <w:rPr>
                <w:bCs/>
                <w:color w:val="808080" w:themeColor="background1" w:themeShade="80"/>
                <w:szCs w:val="20"/>
              </w:rPr>
            </w:pPr>
            <w:r>
              <w:rPr>
                <w:bCs/>
                <w:color w:val="808080" w:themeColor="background1" w:themeShade="80"/>
                <w:szCs w:val="20"/>
              </w:rPr>
              <w:t>Antrag geht an das Personalamt (</w:t>
            </w:r>
            <w:hyperlink r:id="rId8" w:history="1">
              <w:r w:rsidRPr="004C0169">
                <w:rPr>
                  <w:rStyle w:val="Hyperlink"/>
                  <w:bCs/>
                  <w:szCs w:val="20"/>
                </w:rPr>
                <w:t>lohnwesen@fd.so.ch</w:t>
              </w:r>
            </w:hyperlink>
            <w:r>
              <w:rPr>
                <w:bCs/>
                <w:color w:val="808080" w:themeColor="background1" w:themeShade="80"/>
                <w:szCs w:val="20"/>
              </w:rPr>
              <w:t>). U</w:t>
            </w:r>
            <w:r w:rsidRPr="00BF4396">
              <w:rPr>
                <w:bCs/>
                <w:color w:val="808080" w:themeColor="background1" w:themeShade="80"/>
                <w:szCs w:val="20"/>
              </w:rPr>
              <w:t>nvollständig ausgefüllte Anträge werden nicht bearbeitet und retourniert.</w:t>
            </w:r>
          </w:p>
          <w:p w14:paraId="54A138F4" w14:textId="77777777" w:rsidR="00026963" w:rsidRDefault="00026963" w:rsidP="00DA369D">
            <w:pPr>
              <w:widowControl/>
              <w:rPr>
                <w:bCs/>
                <w:color w:val="808080" w:themeColor="background1" w:themeShade="80"/>
                <w:szCs w:val="20"/>
              </w:rPr>
            </w:pPr>
          </w:p>
          <w:p w14:paraId="2E8AFF0F" w14:textId="7B63BB27" w:rsidR="00026963" w:rsidRPr="00DA369D" w:rsidRDefault="00026963" w:rsidP="00DA369D">
            <w:pPr>
              <w:widowControl/>
              <w:rPr>
                <w:color w:val="808080" w:themeColor="background1" w:themeShade="80"/>
                <w:sz w:val="8"/>
                <w:szCs w:val="8"/>
              </w:rPr>
            </w:pPr>
          </w:p>
        </w:tc>
      </w:tr>
    </w:tbl>
    <w:p w14:paraId="768FDFBE" w14:textId="77777777" w:rsidR="00DA369D" w:rsidRPr="00DA369D" w:rsidRDefault="00DA369D" w:rsidP="00DA369D">
      <w:pPr>
        <w:rPr>
          <w:sz w:val="8"/>
          <w:szCs w:val="8"/>
        </w:rPr>
      </w:pPr>
    </w:p>
    <w:sectPr w:rsidR="00DA369D" w:rsidRPr="00DA369D" w:rsidSect="003035A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5" w:right="1134" w:bottom="284" w:left="992" w:header="624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07EA7" w14:textId="77777777" w:rsidR="00AE3369" w:rsidRPr="00E607DA" w:rsidRDefault="00AE3369">
      <w:r w:rsidRPr="00E607DA">
        <w:separator/>
      </w:r>
    </w:p>
  </w:endnote>
  <w:endnote w:type="continuationSeparator" w:id="0">
    <w:p w14:paraId="75846604" w14:textId="77777777" w:rsidR="00AE3369" w:rsidRPr="00E607DA" w:rsidRDefault="00AE3369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55 Roman">
    <w:altName w:val="72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Calibri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0031"/>
    </w:tblGrid>
    <w:tr w:rsidR="00DE7630" w:rsidRPr="002330E7" w14:paraId="79E15625" w14:textId="77777777" w:rsidTr="006D4E9A">
      <w:tc>
        <w:tcPr>
          <w:tcW w:w="10031" w:type="dxa"/>
        </w:tcPr>
        <w:p w14:paraId="3272D1A4" w14:textId="0FAE0A14" w:rsidR="00DE7630" w:rsidRPr="006B21FF" w:rsidRDefault="00DA369D" w:rsidP="00B96E9F">
          <w:pPr>
            <w:pStyle w:val="Fuzeile"/>
            <w:tabs>
              <w:tab w:val="clear" w:pos="9072"/>
              <w:tab w:val="right" w:pos="9639"/>
            </w:tabs>
            <w:rPr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 xml:space="preserve">Antrag Funktionszulage </w:t>
          </w:r>
          <w:r w:rsidRPr="003B23BB">
            <w:rPr>
              <w:color w:val="000000" w:themeColor="text1"/>
              <w:sz w:val="16"/>
              <w:szCs w:val="16"/>
            </w:rPr>
            <w:t>(§ 1</w:t>
          </w:r>
          <w:r>
            <w:rPr>
              <w:color w:val="000000" w:themeColor="text1"/>
              <w:sz w:val="16"/>
              <w:szCs w:val="16"/>
            </w:rPr>
            <w:t xml:space="preserve">40 </w:t>
          </w:r>
          <w:r w:rsidRPr="003B23BB">
            <w:rPr>
              <w:color w:val="000000" w:themeColor="text1"/>
              <w:sz w:val="16"/>
              <w:szCs w:val="16"/>
            </w:rPr>
            <w:t>GAV)</w:t>
          </w:r>
          <w:r>
            <w:rPr>
              <w:color w:val="000000" w:themeColor="text1"/>
              <w:sz w:val="16"/>
              <w:szCs w:val="16"/>
            </w:rPr>
            <w:t>-</w:t>
          </w:r>
          <w:r w:rsidR="00026963">
            <w:rPr>
              <w:color w:val="000000" w:themeColor="text1"/>
              <w:sz w:val="16"/>
              <w:szCs w:val="16"/>
            </w:rPr>
            <w:t>p</w:t>
          </w:r>
          <w:r>
            <w:rPr>
              <w:color w:val="000000" w:themeColor="text1"/>
              <w:sz w:val="16"/>
              <w:szCs w:val="16"/>
            </w:rPr>
            <w:t>, Version 2, 25.06.2026</w:t>
          </w:r>
          <w:r w:rsidR="00DE7630" w:rsidRPr="008806BB">
            <w:rPr>
              <w:color w:val="000000" w:themeColor="text1"/>
              <w:sz w:val="16"/>
              <w:szCs w:val="16"/>
            </w:rPr>
            <w:tab/>
            <w:t xml:space="preserve">Seite 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begin"/>
          </w:r>
          <w:r w:rsidR="00DE7630" w:rsidRPr="008806BB">
            <w:rPr>
              <w:color w:val="000000" w:themeColor="text1"/>
              <w:sz w:val="16"/>
              <w:szCs w:val="16"/>
            </w:rPr>
            <w:instrText>PAGE   \* MERGEFORMAT</w:instrTex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separate"/>
          </w:r>
          <w:r w:rsidR="00097942" w:rsidRPr="00097942">
            <w:rPr>
              <w:noProof/>
              <w:color w:val="000000" w:themeColor="text1"/>
              <w:sz w:val="16"/>
              <w:szCs w:val="16"/>
              <w:lang w:val="de-DE"/>
            </w:rPr>
            <w:t>1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end"/>
          </w:r>
          <w:r w:rsidR="00DE7630" w:rsidRPr="008806BB">
            <w:rPr>
              <w:color w:val="000000" w:themeColor="text1"/>
              <w:sz w:val="16"/>
              <w:szCs w:val="16"/>
            </w:rPr>
            <w:t>/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begin"/>
          </w:r>
          <w:r w:rsidR="00DE7630" w:rsidRPr="008806BB">
            <w:rPr>
              <w:color w:val="000000" w:themeColor="text1"/>
              <w:sz w:val="16"/>
              <w:szCs w:val="16"/>
            </w:rPr>
            <w:instrText xml:space="preserve"> NUMPAGES   \* MERGEFORMAT </w:instrTex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separate"/>
          </w:r>
          <w:r w:rsidR="00097942">
            <w:rPr>
              <w:noProof/>
              <w:color w:val="000000" w:themeColor="text1"/>
              <w:sz w:val="16"/>
              <w:szCs w:val="16"/>
            </w:rPr>
            <w:t>1</w:t>
          </w:r>
          <w:r w:rsidR="00DE7630" w:rsidRPr="008806BB">
            <w:rPr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54B2B3EA" w14:textId="77777777" w:rsidR="00DE7630" w:rsidRDefault="00DE7630" w:rsidP="00E80083">
    <w:pPr>
      <w:pStyle w:val="Fuzeile"/>
      <w:tabs>
        <w:tab w:val="clear" w:pos="9072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A306" w14:textId="3730DA20" w:rsidR="00154192" w:rsidRPr="006B21FF" w:rsidRDefault="00DA369D" w:rsidP="00154192">
    <w:pPr>
      <w:pStyle w:val="Fuzeile"/>
      <w:tabs>
        <w:tab w:val="clear" w:pos="9072"/>
        <w:tab w:val="right" w:pos="9639"/>
      </w:tabs>
      <w:rPr>
        <w:sz w:val="16"/>
        <w:szCs w:val="16"/>
      </w:rPr>
    </w:pPr>
    <w:r>
      <w:rPr>
        <w:color w:val="000000" w:themeColor="text1"/>
        <w:sz w:val="16"/>
        <w:szCs w:val="16"/>
      </w:rPr>
      <w:t xml:space="preserve">Antrag Funktionszulage </w:t>
    </w:r>
    <w:r w:rsidRPr="003B23BB">
      <w:rPr>
        <w:color w:val="000000" w:themeColor="text1"/>
        <w:sz w:val="16"/>
        <w:szCs w:val="16"/>
      </w:rPr>
      <w:t>(§ 1</w:t>
    </w:r>
    <w:r>
      <w:rPr>
        <w:color w:val="000000" w:themeColor="text1"/>
        <w:sz w:val="16"/>
        <w:szCs w:val="16"/>
      </w:rPr>
      <w:t xml:space="preserve">40 </w:t>
    </w:r>
    <w:r w:rsidRPr="003B23BB">
      <w:rPr>
        <w:color w:val="000000" w:themeColor="text1"/>
        <w:sz w:val="16"/>
        <w:szCs w:val="16"/>
      </w:rPr>
      <w:t>GAV)</w:t>
    </w:r>
    <w:r>
      <w:rPr>
        <w:color w:val="000000" w:themeColor="text1"/>
        <w:sz w:val="16"/>
        <w:szCs w:val="16"/>
      </w:rPr>
      <w:t>-</w:t>
    </w:r>
    <w:r w:rsidR="00026963">
      <w:rPr>
        <w:color w:val="000000" w:themeColor="text1"/>
        <w:sz w:val="16"/>
        <w:szCs w:val="16"/>
      </w:rPr>
      <w:t>p</w:t>
    </w:r>
    <w:r>
      <w:rPr>
        <w:color w:val="000000" w:themeColor="text1"/>
        <w:sz w:val="16"/>
        <w:szCs w:val="16"/>
      </w:rPr>
      <w:t>, Version 2, 25.06.2026</w:t>
    </w:r>
    <w:r w:rsidR="003B23BB">
      <w:rPr>
        <w:color w:val="000000" w:themeColor="text1"/>
        <w:sz w:val="16"/>
        <w:szCs w:val="16"/>
      </w:rPr>
      <w:tab/>
    </w:r>
    <w:r w:rsidR="00154192" w:rsidRPr="008806BB">
      <w:rPr>
        <w:color w:val="000000" w:themeColor="text1"/>
        <w:sz w:val="16"/>
        <w:szCs w:val="16"/>
      </w:rPr>
      <w:t xml:space="preserve">Seite </w:t>
    </w:r>
    <w:r w:rsidR="00154192" w:rsidRPr="008806BB">
      <w:rPr>
        <w:color w:val="000000" w:themeColor="text1"/>
        <w:sz w:val="16"/>
        <w:szCs w:val="16"/>
      </w:rPr>
      <w:fldChar w:fldCharType="begin"/>
    </w:r>
    <w:r w:rsidR="00154192" w:rsidRPr="008806BB">
      <w:rPr>
        <w:color w:val="000000" w:themeColor="text1"/>
        <w:sz w:val="16"/>
        <w:szCs w:val="16"/>
      </w:rPr>
      <w:instrText>PAGE   \* MERGEFORMAT</w:instrText>
    </w:r>
    <w:r w:rsidR="00154192" w:rsidRPr="008806BB">
      <w:rPr>
        <w:color w:val="000000" w:themeColor="text1"/>
        <w:sz w:val="16"/>
        <w:szCs w:val="16"/>
      </w:rPr>
      <w:fldChar w:fldCharType="separate"/>
    </w:r>
    <w:r w:rsidR="00154192" w:rsidRPr="00097942">
      <w:rPr>
        <w:noProof/>
        <w:color w:val="000000" w:themeColor="text1"/>
        <w:sz w:val="16"/>
        <w:szCs w:val="16"/>
        <w:lang w:val="de-DE"/>
      </w:rPr>
      <w:t>1</w:t>
    </w:r>
    <w:r w:rsidR="00154192" w:rsidRPr="008806BB">
      <w:rPr>
        <w:color w:val="000000" w:themeColor="text1"/>
        <w:sz w:val="16"/>
        <w:szCs w:val="16"/>
      </w:rPr>
      <w:fldChar w:fldCharType="end"/>
    </w:r>
    <w:r w:rsidR="00154192" w:rsidRPr="008806BB">
      <w:rPr>
        <w:color w:val="000000" w:themeColor="text1"/>
        <w:sz w:val="16"/>
        <w:szCs w:val="16"/>
      </w:rPr>
      <w:t>/</w:t>
    </w:r>
    <w:r w:rsidR="00154192" w:rsidRPr="008806BB">
      <w:rPr>
        <w:color w:val="000000" w:themeColor="text1"/>
        <w:sz w:val="16"/>
        <w:szCs w:val="16"/>
      </w:rPr>
      <w:fldChar w:fldCharType="begin"/>
    </w:r>
    <w:r w:rsidR="00154192" w:rsidRPr="008806BB">
      <w:rPr>
        <w:color w:val="000000" w:themeColor="text1"/>
        <w:sz w:val="16"/>
        <w:szCs w:val="16"/>
      </w:rPr>
      <w:instrText xml:space="preserve"> NUMPAGES   \* MERGEFORMAT </w:instrText>
    </w:r>
    <w:r w:rsidR="00154192" w:rsidRPr="008806BB">
      <w:rPr>
        <w:color w:val="000000" w:themeColor="text1"/>
        <w:sz w:val="16"/>
        <w:szCs w:val="16"/>
      </w:rPr>
      <w:fldChar w:fldCharType="separate"/>
    </w:r>
    <w:r w:rsidR="00154192">
      <w:rPr>
        <w:noProof/>
        <w:color w:val="000000" w:themeColor="text1"/>
        <w:sz w:val="16"/>
        <w:szCs w:val="16"/>
      </w:rPr>
      <w:t>1</w:t>
    </w:r>
    <w:r w:rsidR="00154192" w:rsidRPr="008806BB">
      <w:rPr>
        <w:color w:val="000000" w:themeColor="text1"/>
        <w:sz w:val="16"/>
        <w:szCs w:val="16"/>
      </w:rPr>
      <w:fldChar w:fldCharType="end"/>
    </w:r>
  </w:p>
  <w:p w14:paraId="78D8605E" w14:textId="77777777" w:rsidR="00154192" w:rsidRDefault="001541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134E" w14:textId="77777777" w:rsidR="00AE3369" w:rsidRPr="00E607DA" w:rsidRDefault="00AE3369">
      <w:r w:rsidRPr="00E607DA">
        <w:separator/>
      </w:r>
    </w:p>
  </w:footnote>
  <w:footnote w:type="continuationSeparator" w:id="0">
    <w:p w14:paraId="18404E78" w14:textId="77777777" w:rsidR="00AE3369" w:rsidRPr="00E607DA" w:rsidRDefault="00AE3369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78EE" w14:textId="77777777" w:rsidR="004E17AF" w:rsidRDefault="004E17AF" w:rsidP="004E17AF">
    <w:pPr>
      <w:pStyle w:val="AbsenderAmt"/>
      <w:pBdr>
        <w:bottom w:val="single" w:sz="4" w:space="5" w:color="auto"/>
      </w:pBdr>
      <w:ind w:left="142" w:right="141" w:hanging="142"/>
      <w:rPr>
        <w:rFonts w:ascii="Frutiger LT Com 55 Roman" w:hAnsi="Frutiger LT Com 55 Roman"/>
        <w:color w:val="000000" w:themeColor="text1"/>
        <w:sz w:val="20"/>
      </w:rPr>
    </w:pPr>
  </w:p>
  <w:p w14:paraId="5E5EB08A" w14:textId="65F23C19" w:rsidR="00BC7A9F" w:rsidRDefault="00DE7630" w:rsidP="004E17AF">
    <w:pPr>
      <w:pStyle w:val="AbsenderAmt"/>
      <w:pBdr>
        <w:bottom w:val="single" w:sz="4" w:space="5" w:color="auto"/>
      </w:pBdr>
      <w:ind w:left="142" w:right="141" w:hanging="142"/>
      <w:rPr>
        <w:rFonts w:ascii="Frutiger LT Com 55 Roman" w:hAnsi="Frutiger LT Com 55 Roman"/>
        <w:sz w:val="20"/>
      </w:rPr>
    </w:pPr>
    <w:r w:rsidRPr="00C166B4">
      <w:rPr>
        <w:rFonts w:ascii="Frutiger LT Com 55 Roman" w:hAnsi="Frutiger LT Com 55 Roman"/>
        <w:color w:val="000000" w:themeColor="text1"/>
        <w:sz w:val="20"/>
      </w:rPr>
      <w:t>Personalamt</w:t>
    </w:r>
    <w:r w:rsidRPr="008B1DF4">
      <w:rPr>
        <w:rFonts w:ascii="Frutiger LT Com 55 Roman" w:hAnsi="Frutiger LT Com 55 Roman"/>
        <w:color w:val="808080" w:themeColor="background1" w:themeShade="80"/>
        <w:sz w:val="20"/>
      </w:rPr>
      <w:tab/>
    </w:r>
    <w:r w:rsidRPr="002D2DAA">
      <w:rPr>
        <w:rFonts w:ascii="Frutiger LT Com 55 Roman" w:hAnsi="Frutiger LT Com 55 Roman"/>
        <w:vanish/>
        <w:color w:val="FF0000"/>
      </w:rPr>
      <w:t>MIT DER TASTE „TAB“ KANN DAS FORMULAR AUSGEFÜLLT WERDEN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7A98" w14:textId="499EBDCE" w:rsidR="00E124D3" w:rsidRDefault="00026963" w:rsidP="009D2F8A">
    <w:pPr>
      <w:pStyle w:val="AbsenderAmt"/>
      <w:pBdr>
        <w:bottom w:val="single" w:sz="4" w:space="0" w:color="auto"/>
      </w:pBdr>
      <w:ind w:left="0" w:firstLine="0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6403E98" wp14:editId="79F43FBE">
          <wp:simplePos x="0" y="0"/>
          <wp:positionH relativeFrom="column">
            <wp:posOffset>4227195</wp:posOffset>
          </wp:positionH>
          <wp:positionV relativeFrom="paragraph">
            <wp:posOffset>-43180</wp:posOffset>
          </wp:positionV>
          <wp:extent cx="1980000" cy="489600"/>
          <wp:effectExtent l="0" t="0" r="1270" b="5715"/>
          <wp:wrapNone/>
          <wp:docPr id="15555302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649960" name="Grafik 167764996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543686" w14:textId="22E1C066" w:rsidR="00E713A1" w:rsidRDefault="00E124D3" w:rsidP="009D2F8A">
    <w:pPr>
      <w:pStyle w:val="AbsenderAmt"/>
      <w:pBdr>
        <w:bottom w:val="single" w:sz="4" w:space="0" w:color="auto"/>
      </w:pBdr>
      <w:tabs>
        <w:tab w:val="left" w:pos="851"/>
        <w:tab w:val="left" w:pos="1702"/>
        <w:tab w:val="left" w:pos="7230"/>
      </w:tabs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  <w:r w:rsidRPr="00C166B4">
      <w:rPr>
        <w:rFonts w:ascii="Frutiger LT Com 55 Roman" w:hAnsi="Frutiger LT Com 55 Roman"/>
        <w:color w:val="000000" w:themeColor="text1"/>
        <w:sz w:val="20"/>
      </w:rPr>
      <w:t>Personalamt</w:t>
    </w:r>
    <w:r w:rsidRPr="008B1DF4">
      <w:rPr>
        <w:rFonts w:ascii="Frutiger LT Com 55 Roman" w:hAnsi="Frutiger LT Com 55 Roman"/>
        <w:color w:val="808080" w:themeColor="background1" w:themeShade="80"/>
        <w:sz w:val="20"/>
      </w:rPr>
      <w:tab/>
    </w:r>
    <w:r w:rsidRPr="002D2DAA">
      <w:rPr>
        <w:rFonts w:ascii="Frutiger LT Com 55 Roman" w:hAnsi="Frutiger LT Com 55 Roman"/>
        <w:vanish/>
        <w:color w:val="FF0000"/>
      </w:rPr>
      <w:t>MIT DER TASTE „TAB“ KANN DAS FORMULAR AUSGEFÜLLT WERDEN</w:t>
    </w:r>
    <w:r w:rsidR="00AF0AA7">
      <w:rPr>
        <w:rFonts w:ascii="Frutiger LT Com 55 Roman" w:hAnsi="Frutiger LT Com 55 Roman"/>
        <w:color w:val="FF0000"/>
      </w:rPr>
      <w:tab/>
    </w:r>
  </w:p>
  <w:p w14:paraId="74DFCF19" w14:textId="463BCDAD" w:rsidR="00E713A1" w:rsidRDefault="00E713A1" w:rsidP="009D2F8A">
    <w:pPr>
      <w:pStyle w:val="AbsenderAmt"/>
      <w:pBdr>
        <w:bottom w:val="single" w:sz="4" w:space="0" w:color="auto"/>
      </w:pBdr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</w:p>
  <w:p w14:paraId="59CFAB27" w14:textId="45ED4402" w:rsidR="009D2F8A" w:rsidRDefault="009D2F8A" w:rsidP="009D2F8A">
    <w:pPr>
      <w:pStyle w:val="AbsenderAmt"/>
      <w:pBdr>
        <w:bottom w:val="single" w:sz="4" w:space="0" w:color="auto"/>
      </w:pBdr>
      <w:ind w:left="0" w:firstLine="0"/>
      <w:rPr>
        <w:rFonts w:ascii="Frutiger LT Com 55 Roman" w:hAnsi="Frutiger LT Com 55 Roman"/>
        <w:color w:val="808080" w:themeColor="background1" w:themeShade="80"/>
        <w:sz w:val="20"/>
      </w:rPr>
    </w:pPr>
  </w:p>
  <w:p w14:paraId="146D9C02" w14:textId="41C19703" w:rsidR="00DE7630" w:rsidRDefault="00DE763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206A1"/>
    <w:multiLevelType w:val="hybridMultilevel"/>
    <w:tmpl w:val="2E42EF44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04786"/>
    <w:multiLevelType w:val="multilevel"/>
    <w:tmpl w:val="2AC08F7E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" w15:restartNumberingAfterBreak="0">
    <w:nsid w:val="470A7C03"/>
    <w:multiLevelType w:val="hybridMultilevel"/>
    <w:tmpl w:val="7520A75E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5" w15:restartNumberingAfterBreak="0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 w15:restartNumberingAfterBreak="0">
    <w:nsid w:val="751F7F5F"/>
    <w:multiLevelType w:val="hybridMultilevel"/>
    <w:tmpl w:val="11F430B6"/>
    <w:lvl w:ilvl="0" w:tplc="53347F68">
      <w:numFmt w:val="bullet"/>
      <w:lvlText w:val="-"/>
      <w:lvlJc w:val="left"/>
      <w:pPr>
        <w:ind w:left="720" w:hanging="360"/>
      </w:pPr>
      <w:rPr>
        <w:rFonts w:ascii="Frutiger LT Com 55 Roman" w:eastAsia="Andale Sans UI" w:hAnsi="Frutiger LT Com 55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 w16cid:durableId="96147634">
    <w:abstractNumId w:val="8"/>
  </w:num>
  <w:num w:numId="2" w16cid:durableId="2126538479">
    <w:abstractNumId w:val="11"/>
  </w:num>
  <w:num w:numId="3" w16cid:durableId="172884075">
    <w:abstractNumId w:val="6"/>
  </w:num>
  <w:num w:numId="4" w16cid:durableId="87434690">
    <w:abstractNumId w:val="9"/>
  </w:num>
  <w:num w:numId="5" w16cid:durableId="941448303">
    <w:abstractNumId w:val="7"/>
  </w:num>
  <w:num w:numId="6" w16cid:durableId="188301582">
    <w:abstractNumId w:val="3"/>
  </w:num>
  <w:num w:numId="7" w16cid:durableId="71661036">
    <w:abstractNumId w:val="1"/>
  </w:num>
  <w:num w:numId="8" w16cid:durableId="975911542">
    <w:abstractNumId w:val="4"/>
  </w:num>
  <w:num w:numId="9" w16cid:durableId="864101313">
    <w:abstractNumId w:val="5"/>
  </w:num>
  <w:num w:numId="10" w16cid:durableId="1570724561">
    <w:abstractNumId w:val="2"/>
  </w:num>
  <w:num w:numId="11" w16cid:durableId="121922580">
    <w:abstractNumId w:val="0"/>
  </w:num>
  <w:num w:numId="12" w16cid:durableId="1181431270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0"/>
  <w:defaultTabStop w:val="851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24"/>
    <w:rsid w:val="000065C4"/>
    <w:rsid w:val="0001437A"/>
    <w:rsid w:val="000221AA"/>
    <w:rsid w:val="000239B4"/>
    <w:rsid w:val="00025B9A"/>
    <w:rsid w:val="00026440"/>
    <w:rsid w:val="00026963"/>
    <w:rsid w:val="000323F2"/>
    <w:rsid w:val="0004387C"/>
    <w:rsid w:val="0004490C"/>
    <w:rsid w:val="00063B5F"/>
    <w:rsid w:val="00065971"/>
    <w:rsid w:val="0007030E"/>
    <w:rsid w:val="000703B5"/>
    <w:rsid w:val="00085349"/>
    <w:rsid w:val="00097942"/>
    <w:rsid w:val="000B193F"/>
    <w:rsid w:val="000B5D92"/>
    <w:rsid w:val="000C0ED0"/>
    <w:rsid w:val="000C4B73"/>
    <w:rsid w:val="000C7511"/>
    <w:rsid w:val="000D28E6"/>
    <w:rsid w:val="000E6C29"/>
    <w:rsid w:val="000F0076"/>
    <w:rsid w:val="000F072D"/>
    <w:rsid w:val="000F12E9"/>
    <w:rsid w:val="000F5564"/>
    <w:rsid w:val="000F591B"/>
    <w:rsid w:val="000F6743"/>
    <w:rsid w:val="00110A74"/>
    <w:rsid w:val="001119EB"/>
    <w:rsid w:val="00120397"/>
    <w:rsid w:val="00120797"/>
    <w:rsid w:val="00120904"/>
    <w:rsid w:val="001211A8"/>
    <w:rsid w:val="001221EC"/>
    <w:rsid w:val="00125288"/>
    <w:rsid w:val="00125C47"/>
    <w:rsid w:val="00127812"/>
    <w:rsid w:val="001310E8"/>
    <w:rsid w:val="001409F5"/>
    <w:rsid w:val="00141CF5"/>
    <w:rsid w:val="00144E1C"/>
    <w:rsid w:val="001451B2"/>
    <w:rsid w:val="00154192"/>
    <w:rsid w:val="0015464D"/>
    <w:rsid w:val="00162D54"/>
    <w:rsid w:val="0017410D"/>
    <w:rsid w:val="0017472D"/>
    <w:rsid w:val="001751B6"/>
    <w:rsid w:val="00175693"/>
    <w:rsid w:val="00177100"/>
    <w:rsid w:val="00177419"/>
    <w:rsid w:val="00192026"/>
    <w:rsid w:val="001A26FF"/>
    <w:rsid w:val="001A36D7"/>
    <w:rsid w:val="001A3BB0"/>
    <w:rsid w:val="001A4318"/>
    <w:rsid w:val="001C5811"/>
    <w:rsid w:val="001C7247"/>
    <w:rsid w:val="001D04F3"/>
    <w:rsid w:val="001D2437"/>
    <w:rsid w:val="001D3016"/>
    <w:rsid w:val="001E0A99"/>
    <w:rsid w:val="001F46B4"/>
    <w:rsid w:val="001F618D"/>
    <w:rsid w:val="001F7161"/>
    <w:rsid w:val="002155C6"/>
    <w:rsid w:val="0021607E"/>
    <w:rsid w:val="00221740"/>
    <w:rsid w:val="002231CF"/>
    <w:rsid w:val="002239DB"/>
    <w:rsid w:val="00224616"/>
    <w:rsid w:val="002251B5"/>
    <w:rsid w:val="002270DD"/>
    <w:rsid w:val="002275A2"/>
    <w:rsid w:val="00227B44"/>
    <w:rsid w:val="00230A51"/>
    <w:rsid w:val="00232C2D"/>
    <w:rsid w:val="002330E7"/>
    <w:rsid w:val="002334A3"/>
    <w:rsid w:val="002340B4"/>
    <w:rsid w:val="00235F34"/>
    <w:rsid w:val="00236276"/>
    <w:rsid w:val="00240557"/>
    <w:rsid w:val="00241672"/>
    <w:rsid w:val="00247870"/>
    <w:rsid w:val="002534BF"/>
    <w:rsid w:val="00254BE6"/>
    <w:rsid w:val="00257797"/>
    <w:rsid w:val="00257CD1"/>
    <w:rsid w:val="00262707"/>
    <w:rsid w:val="00263B14"/>
    <w:rsid w:val="0026603A"/>
    <w:rsid w:val="00272325"/>
    <w:rsid w:val="002727A2"/>
    <w:rsid w:val="00272997"/>
    <w:rsid w:val="002748AB"/>
    <w:rsid w:val="00274CBD"/>
    <w:rsid w:val="00276366"/>
    <w:rsid w:val="002767DD"/>
    <w:rsid w:val="002768BB"/>
    <w:rsid w:val="00281A19"/>
    <w:rsid w:val="00282BD1"/>
    <w:rsid w:val="00290A1C"/>
    <w:rsid w:val="00290B62"/>
    <w:rsid w:val="00291897"/>
    <w:rsid w:val="00291C51"/>
    <w:rsid w:val="00292021"/>
    <w:rsid w:val="00294E1B"/>
    <w:rsid w:val="00295775"/>
    <w:rsid w:val="00296CD5"/>
    <w:rsid w:val="002B1F1D"/>
    <w:rsid w:val="002B2F43"/>
    <w:rsid w:val="002C0741"/>
    <w:rsid w:val="002C1E71"/>
    <w:rsid w:val="002C2D73"/>
    <w:rsid w:val="002C37C8"/>
    <w:rsid w:val="002D2C3E"/>
    <w:rsid w:val="002D2DAA"/>
    <w:rsid w:val="002E05EB"/>
    <w:rsid w:val="002E13C8"/>
    <w:rsid w:val="002E1600"/>
    <w:rsid w:val="002F64C7"/>
    <w:rsid w:val="002F6BFD"/>
    <w:rsid w:val="002F7A6D"/>
    <w:rsid w:val="00300DAB"/>
    <w:rsid w:val="003035AC"/>
    <w:rsid w:val="00311764"/>
    <w:rsid w:val="00315CE1"/>
    <w:rsid w:val="00322C06"/>
    <w:rsid w:val="00322CF3"/>
    <w:rsid w:val="00325C98"/>
    <w:rsid w:val="003305A3"/>
    <w:rsid w:val="003336D4"/>
    <w:rsid w:val="00337433"/>
    <w:rsid w:val="00342063"/>
    <w:rsid w:val="00346FD1"/>
    <w:rsid w:val="003514C6"/>
    <w:rsid w:val="0035308E"/>
    <w:rsid w:val="00367235"/>
    <w:rsid w:val="00370A5E"/>
    <w:rsid w:val="00373A1C"/>
    <w:rsid w:val="003751FD"/>
    <w:rsid w:val="00385530"/>
    <w:rsid w:val="003866C5"/>
    <w:rsid w:val="00387A08"/>
    <w:rsid w:val="003947C1"/>
    <w:rsid w:val="00397E98"/>
    <w:rsid w:val="003A1155"/>
    <w:rsid w:val="003B04CE"/>
    <w:rsid w:val="003B0562"/>
    <w:rsid w:val="003B0F36"/>
    <w:rsid w:val="003B101E"/>
    <w:rsid w:val="003B2336"/>
    <w:rsid w:val="003B23BB"/>
    <w:rsid w:val="003B6515"/>
    <w:rsid w:val="003C04C3"/>
    <w:rsid w:val="003C799F"/>
    <w:rsid w:val="003D4195"/>
    <w:rsid w:val="003E57F5"/>
    <w:rsid w:val="003E79D0"/>
    <w:rsid w:val="003F1091"/>
    <w:rsid w:val="003F2AAA"/>
    <w:rsid w:val="003F7830"/>
    <w:rsid w:val="00400F85"/>
    <w:rsid w:val="0040592E"/>
    <w:rsid w:val="00405E4F"/>
    <w:rsid w:val="00407037"/>
    <w:rsid w:val="004126BF"/>
    <w:rsid w:val="00414490"/>
    <w:rsid w:val="0042501A"/>
    <w:rsid w:val="00426A79"/>
    <w:rsid w:val="00430EA8"/>
    <w:rsid w:val="00444F5E"/>
    <w:rsid w:val="00446660"/>
    <w:rsid w:val="0045175F"/>
    <w:rsid w:val="0045189B"/>
    <w:rsid w:val="00451A1D"/>
    <w:rsid w:val="00454D32"/>
    <w:rsid w:val="00454E5B"/>
    <w:rsid w:val="00456C24"/>
    <w:rsid w:val="00461F2D"/>
    <w:rsid w:val="00471639"/>
    <w:rsid w:val="00472311"/>
    <w:rsid w:val="00475ECE"/>
    <w:rsid w:val="00483BE3"/>
    <w:rsid w:val="0048592E"/>
    <w:rsid w:val="00496AE0"/>
    <w:rsid w:val="00497273"/>
    <w:rsid w:val="004A0B7D"/>
    <w:rsid w:val="004A45B0"/>
    <w:rsid w:val="004A717A"/>
    <w:rsid w:val="004B2844"/>
    <w:rsid w:val="004B418D"/>
    <w:rsid w:val="004B68F2"/>
    <w:rsid w:val="004C4A23"/>
    <w:rsid w:val="004C61D6"/>
    <w:rsid w:val="004C652C"/>
    <w:rsid w:val="004D0DDC"/>
    <w:rsid w:val="004D0F44"/>
    <w:rsid w:val="004D4161"/>
    <w:rsid w:val="004E0948"/>
    <w:rsid w:val="004E17AF"/>
    <w:rsid w:val="004E23F8"/>
    <w:rsid w:val="004E3C92"/>
    <w:rsid w:val="004E6D79"/>
    <w:rsid w:val="004F24CF"/>
    <w:rsid w:val="004F30A7"/>
    <w:rsid w:val="004F5F9E"/>
    <w:rsid w:val="004F7D8C"/>
    <w:rsid w:val="00505402"/>
    <w:rsid w:val="00506BD4"/>
    <w:rsid w:val="0050758F"/>
    <w:rsid w:val="00507735"/>
    <w:rsid w:val="00522D50"/>
    <w:rsid w:val="00525591"/>
    <w:rsid w:val="00525B63"/>
    <w:rsid w:val="00526378"/>
    <w:rsid w:val="005266F5"/>
    <w:rsid w:val="00532FA1"/>
    <w:rsid w:val="005337D0"/>
    <w:rsid w:val="005355DB"/>
    <w:rsid w:val="005356E0"/>
    <w:rsid w:val="00537D04"/>
    <w:rsid w:val="0054203D"/>
    <w:rsid w:val="005422C9"/>
    <w:rsid w:val="00542E60"/>
    <w:rsid w:val="00542F42"/>
    <w:rsid w:val="00545137"/>
    <w:rsid w:val="00551AE6"/>
    <w:rsid w:val="00552F29"/>
    <w:rsid w:val="00560936"/>
    <w:rsid w:val="005641A3"/>
    <w:rsid w:val="00564891"/>
    <w:rsid w:val="00570051"/>
    <w:rsid w:val="0058246C"/>
    <w:rsid w:val="00582F59"/>
    <w:rsid w:val="005939A9"/>
    <w:rsid w:val="0059545E"/>
    <w:rsid w:val="005A044B"/>
    <w:rsid w:val="005A2578"/>
    <w:rsid w:val="005A60DE"/>
    <w:rsid w:val="005A76DC"/>
    <w:rsid w:val="005A7B2E"/>
    <w:rsid w:val="005B00C0"/>
    <w:rsid w:val="005B37BA"/>
    <w:rsid w:val="005B6376"/>
    <w:rsid w:val="005B710D"/>
    <w:rsid w:val="005C1CEB"/>
    <w:rsid w:val="005C4179"/>
    <w:rsid w:val="005D1170"/>
    <w:rsid w:val="005D4EB5"/>
    <w:rsid w:val="005D52B4"/>
    <w:rsid w:val="005D66BC"/>
    <w:rsid w:val="005D7A7D"/>
    <w:rsid w:val="005E00CD"/>
    <w:rsid w:val="005E0522"/>
    <w:rsid w:val="005E2C4B"/>
    <w:rsid w:val="005E54EC"/>
    <w:rsid w:val="005E7E06"/>
    <w:rsid w:val="005F05EF"/>
    <w:rsid w:val="00600820"/>
    <w:rsid w:val="00606AD1"/>
    <w:rsid w:val="006078F2"/>
    <w:rsid w:val="00615424"/>
    <w:rsid w:val="00616C9B"/>
    <w:rsid w:val="0062309A"/>
    <w:rsid w:val="00632DE4"/>
    <w:rsid w:val="0064660A"/>
    <w:rsid w:val="006501EE"/>
    <w:rsid w:val="0065699F"/>
    <w:rsid w:val="0066378F"/>
    <w:rsid w:val="00664AB1"/>
    <w:rsid w:val="00670E80"/>
    <w:rsid w:val="00673C76"/>
    <w:rsid w:val="00681C79"/>
    <w:rsid w:val="00684E37"/>
    <w:rsid w:val="0069624E"/>
    <w:rsid w:val="006A209A"/>
    <w:rsid w:val="006A2A88"/>
    <w:rsid w:val="006A3730"/>
    <w:rsid w:val="006A46EC"/>
    <w:rsid w:val="006B1559"/>
    <w:rsid w:val="006B21FF"/>
    <w:rsid w:val="006B3BE9"/>
    <w:rsid w:val="006C2757"/>
    <w:rsid w:val="006C31AB"/>
    <w:rsid w:val="006C4483"/>
    <w:rsid w:val="006C5326"/>
    <w:rsid w:val="006C72C7"/>
    <w:rsid w:val="006D14B5"/>
    <w:rsid w:val="006D190B"/>
    <w:rsid w:val="006D2456"/>
    <w:rsid w:val="006D4E9A"/>
    <w:rsid w:val="006E5AD5"/>
    <w:rsid w:val="006E6642"/>
    <w:rsid w:val="006E7B37"/>
    <w:rsid w:val="006F173E"/>
    <w:rsid w:val="00702C14"/>
    <w:rsid w:val="00707B47"/>
    <w:rsid w:val="007153A6"/>
    <w:rsid w:val="00716660"/>
    <w:rsid w:val="0072169D"/>
    <w:rsid w:val="00721C83"/>
    <w:rsid w:val="00722CBC"/>
    <w:rsid w:val="00723433"/>
    <w:rsid w:val="007270F3"/>
    <w:rsid w:val="00727E48"/>
    <w:rsid w:val="00732954"/>
    <w:rsid w:val="0073299D"/>
    <w:rsid w:val="00733617"/>
    <w:rsid w:val="007358C8"/>
    <w:rsid w:val="007362CD"/>
    <w:rsid w:val="0073733D"/>
    <w:rsid w:val="0074024D"/>
    <w:rsid w:val="00742F7E"/>
    <w:rsid w:val="007466BB"/>
    <w:rsid w:val="00747DD3"/>
    <w:rsid w:val="0075658D"/>
    <w:rsid w:val="00756EF5"/>
    <w:rsid w:val="00760756"/>
    <w:rsid w:val="00761781"/>
    <w:rsid w:val="00763294"/>
    <w:rsid w:val="007730CA"/>
    <w:rsid w:val="00774E4A"/>
    <w:rsid w:val="00777B57"/>
    <w:rsid w:val="007856E4"/>
    <w:rsid w:val="007901E9"/>
    <w:rsid w:val="00791848"/>
    <w:rsid w:val="007948A7"/>
    <w:rsid w:val="007975A0"/>
    <w:rsid w:val="007A440E"/>
    <w:rsid w:val="007B051E"/>
    <w:rsid w:val="007C45AF"/>
    <w:rsid w:val="00806F96"/>
    <w:rsid w:val="008117F3"/>
    <w:rsid w:val="008123B1"/>
    <w:rsid w:val="00813445"/>
    <w:rsid w:val="008169AE"/>
    <w:rsid w:val="00825187"/>
    <w:rsid w:val="00834B0B"/>
    <w:rsid w:val="0083576C"/>
    <w:rsid w:val="00836197"/>
    <w:rsid w:val="0083684A"/>
    <w:rsid w:val="00837D56"/>
    <w:rsid w:val="00843BBF"/>
    <w:rsid w:val="00862B8D"/>
    <w:rsid w:val="0086474A"/>
    <w:rsid w:val="0087227F"/>
    <w:rsid w:val="0087580D"/>
    <w:rsid w:val="00876670"/>
    <w:rsid w:val="00876E8A"/>
    <w:rsid w:val="008806BB"/>
    <w:rsid w:val="008853D3"/>
    <w:rsid w:val="0089503F"/>
    <w:rsid w:val="0089705C"/>
    <w:rsid w:val="008A0093"/>
    <w:rsid w:val="008A0E51"/>
    <w:rsid w:val="008A2A68"/>
    <w:rsid w:val="008A2EA0"/>
    <w:rsid w:val="008A53D8"/>
    <w:rsid w:val="008A63CA"/>
    <w:rsid w:val="008A68D5"/>
    <w:rsid w:val="008B1A2B"/>
    <w:rsid w:val="008B1DF4"/>
    <w:rsid w:val="008B2F3B"/>
    <w:rsid w:val="008B32CF"/>
    <w:rsid w:val="008B38CE"/>
    <w:rsid w:val="008B5BB5"/>
    <w:rsid w:val="008B77A6"/>
    <w:rsid w:val="008C0D0F"/>
    <w:rsid w:val="008C5D27"/>
    <w:rsid w:val="008C752E"/>
    <w:rsid w:val="008D5534"/>
    <w:rsid w:val="008D681F"/>
    <w:rsid w:val="008E2D49"/>
    <w:rsid w:val="008E333D"/>
    <w:rsid w:val="008E34D8"/>
    <w:rsid w:val="008E7791"/>
    <w:rsid w:val="008F0E3A"/>
    <w:rsid w:val="008F1F16"/>
    <w:rsid w:val="008F2AD2"/>
    <w:rsid w:val="00905044"/>
    <w:rsid w:val="00906041"/>
    <w:rsid w:val="00906BB1"/>
    <w:rsid w:val="00906ED7"/>
    <w:rsid w:val="009118AE"/>
    <w:rsid w:val="00920C9D"/>
    <w:rsid w:val="009217E6"/>
    <w:rsid w:val="00921888"/>
    <w:rsid w:val="00923093"/>
    <w:rsid w:val="00926539"/>
    <w:rsid w:val="00930FD8"/>
    <w:rsid w:val="0093159C"/>
    <w:rsid w:val="00941143"/>
    <w:rsid w:val="00944803"/>
    <w:rsid w:val="00946794"/>
    <w:rsid w:val="00950B80"/>
    <w:rsid w:val="00953FB8"/>
    <w:rsid w:val="00957870"/>
    <w:rsid w:val="00962C70"/>
    <w:rsid w:val="009640F3"/>
    <w:rsid w:val="0096634D"/>
    <w:rsid w:val="0097075F"/>
    <w:rsid w:val="0097225F"/>
    <w:rsid w:val="00977E8F"/>
    <w:rsid w:val="00977F6A"/>
    <w:rsid w:val="00985F71"/>
    <w:rsid w:val="009865BE"/>
    <w:rsid w:val="0099054E"/>
    <w:rsid w:val="0099086D"/>
    <w:rsid w:val="00993BC5"/>
    <w:rsid w:val="0099694F"/>
    <w:rsid w:val="009A0B40"/>
    <w:rsid w:val="009A3A88"/>
    <w:rsid w:val="009B1412"/>
    <w:rsid w:val="009B4D57"/>
    <w:rsid w:val="009C2836"/>
    <w:rsid w:val="009C3147"/>
    <w:rsid w:val="009C3D04"/>
    <w:rsid w:val="009C457F"/>
    <w:rsid w:val="009D0DB0"/>
    <w:rsid w:val="009D1D56"/>
    <w:rsid w:val="009D2F8A"/>
    <w:rsid w:val="009D3A30"/>
    <w:rsid w:val="009D3AD5"/>
    <w:rsid w:val="009E10D3"/>
    <w:rsid w:val="009E734C"/>
    <w:rsid w:val="009F41FC"/>
    <w:rsid w:val="00A049A6"/>
    <w:rsid w:val="00A20EA4"/>
    <w:rsid w:val="00A3159A"/>
    <w:rsid w:val="00A326AC"/>
    <w:rsid w:val="00A33080"/>
    <w:rsid w:val="00A46E03"/>
    <w:rsid w:val="00A52D36"/>
    <w:rsid w:val="00A52FBB"/>
    <w:rsid w:val="00A6302E"/>
    <w:rsid w:val="00A64CD6"/>
    <w:rsid w:val="00A716A6"/>
    <w:rsid w:val="00A71770"/>
    <w:rsid w:val="00A74BED"/>
    <w:rsid w:val="00A75193"/>
    <w:rsid w:val="00A80EBD"/>
    <w:rsid w:val="00A823E8"/>
    <w:rsid w:val="00A83FFA"/>
    <w:rsid w:val="00A8585F"/>
    <w:rsid w:val="00A86877"/>
    <w:rsid w:val="00A8750C"/>
    <w:rsid w:val="00A906AA"/>
    <w:rsid w:val="00A93CA2"/>
    <w:rsid w:val="00A94415"/>
    <w:rsid w:val="00A95591"/>
    <w:rsid w:val="00AA6BDA"/>
    <w:rsid w:val="00AA6D6E"/>
    <w:rsid w:val="00AA7A15"/>
    <w:rsid w:val="00AB3313"/>
    <w:rsid w:val="00AB565A"/>
    <w:rsid w:val="00AC38C8"/>
    <w:rsid w:val="00AC4F8A"/>
    <w:rsid w:val="00AC5F9C"/>
    <w:rsid w:val="00AC6BD8"/>
    <w:rsid w:val="00AD0CF9"/>
    <w:rsid w:val="00AD2B24"/>
    <w:rsid w:val="00AD2FF4"/>
    <w:rsid w:val="00AD5594"/>
    <w:rsid w:val="00AE0103"/>
    <w:rsid w:val="00AE013E"/>
    <w:rsid w:val="00AE16D6"/>
    <w:rsid w:val="00AE2165"/>
    <w:rsid w:val="00AE2C74"/>
    <w:rsid w:val="00AE3369"/>
    <w:rsid w:val="00AE47D5"/>
    <w:rsid w:val="00AE6218"/>
    <w:rsid w:val="00AF0AA7"/>
    <w:rsid w:val="00AF2330"/>
    <w:rsid w:val="00AF4D00"/>
    <w:rsid w:val="00B17D81"/>
    <w:rsid w:val="00B22982"/>
    <w:rsid w:val="00B25599"/>
    <w:rsid w:val="00B26C9D"/>
    <w:rsid w:val="00B3060D"/>
    <w:rsid w:val="00B31FF5"/>
    <w:rsid w:val="00B35428"/>
    <w:rsid w:val="00B407FC"/>
    <w:rsid w:val="00B4166A"/>
    <w:rsid w:val="00B43865"/>
    <w:rsid w:val="00B44B0C"/>
    <w:rsid w:val="00B4644B"/>
    <w:rsid w:val="00B52AE4"/>
    <w:rsid w:val="00B52CBD"/>
    <w:rsid w:val="00B57167"/>
    <w:rsid w:val="00B66246"/>
    <w:rsid w:val="00B829EC"/>
    <w:rsid w:val="00B83639"/>
    <w:rsid w:val="00B8511E"/>
    <w:rsid w:val="00B932E4"/>
    <w:rsid w:val="00B9473F"/>
    <w:rsid w:val="00B96E9F"/>
    <w:rsid w:val="00BA7B30"/>
    <w:rsid w:val="00BA7BD2"/>
    <w:rsid w:val="00BB095F"/>
    <w:rsid w:val="00BB4B64"/>
    <w:rsid w:val="00BB6C65"/>
    <w:rsid w:val="00BC7A9F"/>
    <w:rsid w:val="00BD030D"/>
    <w:rsid w:val="00BD09CA"/>
    <w:rsid w:val="00BD20E0"/>
    <w:rsid w:val="00BD3B46"/>
    <w:rsid w:val="00BE0536"/>
    <w:rsid w:val="00BE4A87"/>
    <w:rsid w:val="00BF02F8"/>
    <w:rsid w:val="00BF092C"/>
    <w:rsid w:val="00BF4396"/>
    <w:rsid w:val="00BF5DED"/>
    <w:rsid w:val="00BF634F"/>
    <w:rsid w:val="00BF6B3F"/>
    <w:rsid w:val="00C0252E"/>
    <w:rsid w:val="00C1017A"/>
    <w:rsid w:val="00C10C03"/>
    <w:rsid w:val="00C166B4"/>
    <w:rsid w:val="00C2233C"/>
    <w:rsid w:val="00C34C74"/>
    <w:rsid w:val="00C4233A"/>
    <w:rsid w:val="00C42AE8"/>
    <w:rsid w:val="00C45421"/>
    <w:rsid w:val="00C45A83"/>
    <w:rsid w:val="00C4666D"/>
    <w:rsid w:val="00C46CF6"/>
    <w:rsid w:val="00C53907"/>
    <w:rsid w:val="00C56297"/>
    <w:rsid w:val="00C922A7"/>
    <w:rsid w:val="00C933FD"/>
    <w:rsid w:val="00CA0BF8"/>
    <w:rsid w:val="00CA306C"/>
    <w:rsid w:val="00CA6F29"/>
    <w:rsid w:val="00CB0DF1"/>
    <w:rsid w:val="00CB2A3A"/>
    <w:rsid w:val="00CC3565"/>
    <w:rsid w:val="00CC4112"/>
    <w:rsid w:val="00CC4326"/>
    <w:rsid w:val="00CC7014"/>
    <w:rsid w:val="00CC7C95"/>
    <w:rsid w:val="00CD0109"/>
    <w:rsid w:val="00CD01EB"/>
    <w:rsid w:val="00CD4DA3"/>
    <w:rsid w:val="00CD5B1F"/>
    <w:rsid w:val="00CE0785"/>
    <w:rsid w:val="00CE114C"/>
    <w:rsid w:val="00CE2016"/>
    <w:rsid w:val="00CF0A12"/>
    <w:rsid w:val="00CF5AF9"/>
    <w:rsid w:val="00CF7619"/>
    <w:rsid w:val="00D010CA"/>
    <w:rsid w:val="00D02C57"/>
    <w:rsid w:val="00D04546"/>
    <w:rsid w:val="00D04EC7"/>
    <w:rsid w:val="00D13256"/>
    <w:rsid w:val="00D13DE4"/>
    <w:rsid w:val="00D13E14"/>
    <w:rsid w:val="00D25DE8"/>
    <w:rsid w:val="00D30B41"/>
    <w:rsid w:val="00D31F01"/>
    <w:rsid w:val="00D3378D"/>
    <w:rsid w:val="00D3597D"/>
    <w:rsid w:val="00D512B3"/>
    <w:rsid w:val="00D51C8A"/>
    <w:rsid w:val="00D52C57"/>
    <w:rsid w:val="00D5454F"/>
    <w:rsid w:val="00D55237"/>
    <w:rsid w:val="00D57620"/>
    <w:rsid w:val="00D643E9"/>
    <w:rsid w:val="00D64499"/>
    <w:rsid w:val="00D6759C"/>
    <w:rsid w:val="00D731BA"/>
    <w:rsid w:val="00D817BF"/>
    <w:rsid w:val="00D81DD5"/>
    <w:rsid w:val="00D82002"/>
    <w:rsid w:val="00D83403"/>
    <w:rsid w:val="00D91D28"/>
    <w:rsid w:val="00D962E6"/>
    <w:rsid w:val="00D975C6"/>
    <w:rsid w:val="00D97E45"/>
    <w:rsid w:val="00DA1054"/>
    <w:rsid w:val="00DA369D"/>
    <w:rsid w:val="00DA6C59"/>
    <w:rsid w:val="00DB09E7"/>
    <w:rsid w:val="00DB0BE1"/>
    <w:rsid w:val="00DB5971"/>
    <w:rsid w:val="00DB6B78"/>
    <w:rsid w:val="00DC248E"/>
    <w:rsid w:val="00DC2703"/>
    <w:rsid w:val="00DC68F3"/>
    <w:rsid w:val="00DD6C7C"/>
    <w:rsid w:val="00DE5027"/>
    <w:rsid w:val="00DE5807"/>
    <w:rsid w:val="00DE5C8C"/>
    <w:rsid w:val="00DE7630"/>
    <w:rsid w:val="00DF39B4"/>
    <w:rsid w:val="00DF5BF5"/>
    <w:rsid w:val="00E028C9"/>
    <w:rsid w:val="00E030AE"/>
    <w:rsid w:val="00E054BF"/>
    <w:rsid w:val="00E06DC5"/>
    <w:rsid w:val="00E124D3"/>
    <w:rsid w:val="00E12C1D"/>
    <w:rsid w:val="00E170FC"/>
    <w:rsid w:val="00E3156B"/>
    <w:rsid w:val="00E323A2"/>
    <w:rsid w:val="00E33874"/>
    <w:rsid w:val="00E35A59"/>
    <w:rsid w:val="00E40B7F"/>
    <w:rsid w:val="00E43E2D"/>
    <w:rsid w:val="00E45772"/>
    <w:rsid w:val="00E51B28"/>
    <w:rsid w:val="00E53927"/>
    <w:rsid w:val="00E53E0E"/>
    <w:rsid w:val="00E56792"/>
    <w:rsid w:val="00E607DA"/>
    <w:rsid w:val="00E6707C"/>
    <w:rsid w:val="00E67F16"/>
    <w:rsid w:val="00E70729"/>
    <w:rsid w:val="00E710AB"/>
    <w:rsid w:val="00E713A1"/>
    <w:rsid w:val="00E74695"/>
    <w:rsid w:val="00E80083"/>
    <w:rsid w:val="00E87291"/>
    <w:rsid w:val="00EA2048"/>
    <w:rsid w:val="00EA2A6E"/>
    <w:rsid w:val="00EA2C3F"/>
    <w:rsid w:val="00EA4CAD"/>
    <w:rsid w:val="00EA4E00"/>
    <w:rsid w:val="00EA5CAA"/>
    <w:rsid w:val="00EA6DFC"/>
    <w:rsid w:val="00EA6FB3"/>
    <w:rsid w:val="00EB073D"/>
    <w:rsid w:val="00EB7324"/>
    <w:rsid w:val="00EC123A"/>
    <w:rsid w:val="00EC50D6"/>
    <w:rsid w:val="00EC6155"/>
    <w:rsid w:val="00EC6494"/>
    <w:rsid w:val="00EC7FDD"/>
    <w:rsid w:val="00EE1535"/>
    <w:rsid w:val="00EE33A1"/>
    <w:rsid w:val="00EE3C60"/>
    <w:rsid w:val="00EE4223"/>
    <w:rsid w:val="00EE5F4E"/>
    <w:rsid w:val="00EE7253"/>
    <w:rsid w:val="00EE7375"/>
    <w:rsid w:val="00EF03D3"/>
    <w:rsid w:val="00EF10B7"/>
    <w:rsid w:val="00EF1FFC"/>
    <w:rsid w:val="00EF4DB3"/>
    <w:rsid w:val="00EF628D"/>
    <w:rsid w:val="00EF7D45"/>
    <w:rsid w:val="00F0125A"/>
    <w:rsid w:val="00F03241"/>
    <w:rsid w:val="00F078CB"/>
    <w:rsid w:val="00F112E0"/>
    <w:rsid w:val="00F13332"/>
    <w:rsid w:val="00F139F3"/>
    <w:rsid w:val="00F210FA"/>
    <w:rsid w:val="00F31002"/>
    <w:rsid w:val="00F36CDA"/>
    <w:rsid w:val="00F36F50"/>
    <w:rsid w:val="00F42A71"/>
    <w:rsid w:val="00F46D9E"/>
    <w:rsid w:val="00F54FD5"/>
    <w:rsid w:val="00F5722B"/>
    <w:rsid w:val="00F724F5"/>
    <w:rsid w:val="00F81143"/>
    <w:rsid w:val="00F82617"/>
    <w:rsid w:val="00F8385F"/>
    <w:rsid w:val="00F8477B"/>
    <w:rsid w:val="00F8530B"/>
    <w:rsid w:val="00F92438"/>
    <w:rsid w:val="00FA0823"/>
    <w:rsid w:val="00FA0ABC"/>
    <w:rsid w:val="00FA7364"/>
    <w:rsid w:val="00FB07CB"/>
    <w:rsid w:val="00FB2AD6"/>
    <w:rsid w:val="00FB354A"/>
    <w:rsid w:val="00FB5842"/>
    <w:rsid w:val="00FC732D"/>
    <w:rsid w:val="00FD3821"/>
    <w:rsid w:val="00FD41D9"/>
    <w:rsid w:val="00FD6F21"/>
    <w:rsid w:val="00FE1624"/>
    <w:rsid w:val="00FE26CD"/>
    <w:rsid w:val="00FE7433"/>
    <w:rsid w:val="00F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089735"/>
  <w15:docId w15:val="{C5E6D069-D685-48AB-82F2-9AAF6D6F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369D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7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7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7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7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7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7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  <w:uiPriority w:val="99"/>
  </w:style>
  <w:style w:type="paragraph" w:styleId="Fuzeile">
    <w:name w:val="foot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  <w:uiPriority w:val="99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9"/>
      </w:numPr>
    </w:pPr>
  </w:style>
  <w:style w:type="paragraph" w:customStyle="1" w:styleId="CISPunktEinzug">
    <w:name w:val="CIS_Punkt_Einzug"/>
    <w:basedOn w:val="CISPunkt"/>
    <w:qFormat/>
    <w:pPr>
      <w:numPr>
        <w:numId w:val="1"/>
      </w:numPr>
    </w:pPr>
  </w:style>
  <w:style w:type="paragraph" w:customStyle="1" w:styleId="CISStrich">
    <w:name w:val="CIS_Strich"/>
    <w:qFormat/>
    <w:pPr>
      <w:numPr>
        <w:numId w:val="2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8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3"/>
      </w:numPr>
    </w:pPr>
  </w:style>
  <w:style w:type="paragraph" w:customStyle="1" w:styleId="CISabcEinzug">
    <w:name w:val="CIS_abc_Einzug"/>
    <w:basedOn w:val="CISPunktEinzug"/>
    <w:qFormat/>
    <w:pPr>
      <w:numPr>
        <w:numId w:val="4"/>
      </w:numPr>
    </w:pPr>
  </w:style>
  <w:style w:type="paragraph" w:customStyle="1" w:styleId="CISNummerierung">
    <w:name w:val="CIS_Nummerierung"/>
    <w:qFormat/>
    <w:pPr>
      <w:numPr>
        <w:numId w:val="5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6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  <w:style w:type="paragraph" w:customStyle="1" w:styleId="AbsenderAmt">
    <w:name w:val="AbsenderAmt"/>
    <w:basedOn w:val="Standard"/>
    <w:rsid w:val="002F64C7"/>
    <w:pPr>
      <w:widowControl/>
      <w:spacing w:line="220" w:lineRule="exact"/>
      <w:ind w:left="454" w:hanging="454"/>
    </w:pPr>
    <w:rPr>
      <w:rFonts w:ascii="Frutiger 55 Roman" w:eastAsia="Times New Roman" w:hAnsi="Frutiger 55 Roman"/>
      <w:b/>
      <w:i/>
      <w:sz w:val="18"/>
      <w:szCs w:val="20"/>
    </w:rPr>
  </w:style>
  <w:style w:type="table" w:styleId="Tabellenraster">
    <w:name w:val="Table Grid"/>
    <w:basedOn w:val="NormaleTabelle"/>
    <w:uiPriority w:val="59"/>
    <w:rsid w:val="002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sid w:val="006F173E"/>
    <w:rPr>
      <w:b/>
      <w:sz w:val="24"/>
      <w:u w:val="single"/>
    </w:rPr>
  </w:style>
  <w:style w:type="character" w:customStyle="1" w:styleId="Formatvorlage2">
    <w:name w:val="Formatvorlage2"/>
    <w:basedOn w:val="Absatz-Standardschriftart"/>
    <w:uiPriority w:val="1"/>
    <w:rsid w:val="006F173E"/>
    <w:rPr>
      <w:rFonts w:ascii="Frutiger LT Com 55 Roman" w:hAnsi="Frutiger LT Com 55 Roman"/>
      <w:b/>
      <w:sz w:val="20"/>
      <w:u w:val="single"/>
    </w:rPr>
  </w:style>
  <w:style w:type="character" w:customStyle="1" w:styleId="Formatvorlage3">
    <w:name w:val="Formatvorlage3"/>
    <w:basedOn w:val="Absatz-Standardschriftart"/>
    <w:uiPriority w:val="1"/>
    <w:rsid w:val="006F173E"/>
    <w:rPr>
      <w:rFonts w:ascii="Frutiger LT Com 55 Roman" w:hAnsi="Frutiger LT Com 55 Roman"/>
      <w:b/>
      <w:sz w:val="24"/>
      <w:u w:val="single"/>
    </w:rPr>
  </w:style>
  <w:style w:type="character" w:customStyle="1" w:styleId="Formatvorlage4">
    <w:name w:val="Formatvorlage4"/>
    <w:basedOn w:val="Absatz-Standardschriftart"/>
    <w:uiPriority w:val="1"/>
    <w:rsid w:val="00221740"/>
    <w:rPr>
      <w:rFonts w:ascii="Frutiger LT Com 55 Roman" w:hAnsi="Frutiger LT Com 55 Roman"/>
      <w:b/>
      <w:sz w:val="20"/>
    </w:rPr>
  </w:style>
  <w:style w:type="character" w:customStyle="1" w:styleId="Formatvorlage5">
    <w:name w:val="Formatvorlage5"/>
    <w:basedOn w:val="Absatz-Standardschriftart"/>
    <w:uiPriority w:val="1"/>
    <w:rsid w:val="00221740"/>
    <w:rPr>
      <w:rFonts w:ascii="Frutiger LT Com 55 Roman" w:hAnsi="Frutiger LT Com 55 Roman"/>
      <w:b/>
      <w:i w:val="0"/>
      <w:color w:val="000000" w:themeColor="text1"/>
      <w:sz w:val="24"/>
      <w:u w:color="D9D9D9" w:themeColor="background1" w:themeShade="D9"/>
    </w:rPr>
  </w:style>
  <w:style w:type="character" w:customStyle="1" w:styleId="Formatvorlage6">
    <w:name w:val="Formatvorlage6"/>
    <w:basedOn w:val="Absatz-Standardschriftart"/>
    <w:uiPriority w:val="1"/>
    <w:rsid w:val="00026440"/>
    <w:rPr>
      <w:b/>
    </w:rPr>
  </w:style>
  <w:style w:type="character" w:customStyle="1" w:styleId="Formatvorlage7">
    <w:name w:val="Formatvorlage7"/>
    <w:basedOn w:val="Absatz-Standardschriftart"/>
    <w:uiPriority w:val="1"/>
    <w:rsid w:val="00026440"/>
    <w:rPr>
      <w:b/>
    </w:rPr>
  </w:style>
  <w:style w:type="character" w:customStyle="1" w:styleId="Formatvorlage8">
    <w:name w:val="Formatvorlage8"/>
    <w:basedOn w:val="Absatz-Standardschriftart"/>
    <w:uiPriority w:val="1"/>
    <w:rsid w:val="00026440"/>
    <w:rPr>
      <w:b/>
    </w:rPr>
  </w:style>
  <w:style w:type="character" w:customStyle="1" w:styleId="Formatvorlage9">
    <w:name w:val="Formatvorlage9"/>
    <w:basedOn w:val="Absatz-Standardschriftart"/>
    <w:uiPriority w:val="1"/>
    <w:rsid w:val="00026440"/>
    <w:rPr>
      <w:b/>
    </w:rPr>
  </w:style>
  <w:style w:type="character" w:customStyle="1" w:styleId="Formatvorlage9fett">
    <w:name w:val="Formatvorlage 9_fett"/>
    <w:basedOn w:val="Absatz-Standardschriftart"/>
    <w:uiPriority w:val="1"/>
    <w:rsid w:val="00681C79"/>
    <w:rPr>
      <w:b/>
      <w:sz w:val="18"/>
    </w:rPr>
  </w:style>
  <w:style w:type="character" w:customStyle="1" w:styleId="Formatvorlage10fett">
    <w:name w:val="Formatvorlage 10_fett"/>
    <w:basedOn w:val="Absatz-Standardschriftart"/>
    <w:uiPriority w:val="1"/>
    <w:rsid w:val="005641A3"/>
    <w:rPr>
      <w:b/>
      <w:sz w:val="20"/>
    </w:rPr>
  </w:style>
  <w:style w:type="character" w:customStyle="1" w:styleId="Formatvorlage12">
    <w:name w:val="Formatvorlage12"/>
    <w:basedOn w:val="Absatz-Standardschriftart"/>
    <w:uiPriority w:val="1"/>
    <w:rsid w:val="00300DAB"/>
    <w:rPr>
      <w:b/>
    </w:rPr>
  </w:style>
  <w:style w:type="character" w:customStyle="1" w:styleId="Formatvorlage13">
    <w:name w:val="Formatvorlage13"/>
    <w:basedOn w:val="Absatz-Standardschriftart"/>
    <w:uiPriority w:val="1"/>
    <w:rsid w:val="00300DAB"/>
    <w:rPr>
      <w:b/>
    </w:rPr>
  </w:style>
  <w:style w:type="character" w:customStyle="1" w:styleId="Formatvorlage90">
    <w:name w:val="Formatvorlage 9"/>
    <w:basedOn w:val="Absatz-Standardschriftart"/>
    <w:uiPriority w:val="1"/>
    <w:rsid w:val="00681C79"/>
    <w:rPr>
      <w:b w:val="0"/>
      <w:sz w:val="18"/>
    </w:rPr>
  </w:style>
  <w:style w:type="character" w:customStyle="1" w:styleId="Formatvorlage80">
    <w:name w:val="Formatvorlage 8"/>
    <w:basedOn w:val="Absatz-Standardschriftart"/>
    <w:uiPriority w:val="1"/>
    <w:rsid w:val="00681C79"/>
    <w:rPr>
      <w:b w:val="0"/>
      <w:sz w:val="16"/>
    </w:rPr>
  </w:style>
  <w:style w:type="character" w:customStyle="1" w:styleId="Formatvorlage16">
    <w:name w:val="Formatvorlage16"/>
    <w:basedOn w:val="Absatz-Standardschriftart"/>
    <w:uiPriority w:val="1"/>
    <w:rsid w:val="006C2757"/>
    <w:rPr>
      <w:b w:val="0"/>
    </w:rPr>
  </w:style>
  <w:style w:type="character" w:customStyle="1" w:styleId="Formatvorlage17">
    <w:name w:val="Formatvorlage17"/>
    <w:basedOn w:val="Absatz-Standardschriftart"/>
    <w:uiPriority w:val="1"/>
    <w:rsid w:val="006C2757"/>
    <w:rPr>
      <w:b w:val="0"/>
    </w:rPr>
  </w:style>
  <w:style w:type="character" w:customStyle="1" w:styleId="Formatvorlage18">
    <w:name w:val="Formatvorlage18"/>
    <w:basedOn w:val="Absatz-Standardschriftart"/>
    <w:uiPriority w:val="1"/>
    <w:rsid w:val="006C2757"/>
    <w:rPr>
      <w:b w:val="0"/>
    </w:rPr>
  </w:style>
  <w:style w:type="character" w:customStyle="1" w:styleId="Formatvorlage19">
    <w:name w:val="Formatvorlage19"/>
    <w:basedOn w:val="Absatz-Standardschriftart"/>
    <w:uiPriority w:val="1"/>
    <w:rsid w:val="006C2757"/>
    <w:rPr>
      <w:b w:val="0"/>
    </w:rPr>
  </w:style>
  <w:style w:type="character" w:customStyle="1" w:styleId="Formatvorlage15">
    <w:name w:val="Formatvorlage15"/>
    <w:basedOn w:val="Absatz-Standardschriftart"/>
    <w:uiPriority w:val="1"/>
    <w:rsid w:val="00615424"/>
    <w:rPr>
      <w:b w:val="0"/>
    </w:rPr>
  </w:style>
  <w:style w:type="character" w:customStyle="1" w:styleId="Formatvorlage10">
    <w:name w:val="Formatvorlage10"/>
    <w:basedOn w:val="Absatz-Standardschriftart"/>
    <w:uiPriority w:val="1"/>
    <w:rsid w:val="00C166B4"/>
    <w:rPr>
      <w:rFonts w:ascii="Frutiger LT Com 55 Roman" w:hAnsi="Frutiger LT Com 55 Roman"/>
      <w:sz w:val="20"/>
    </w:rPr>
  </w:style>
  <w:style w:type="character" w:customStyle="1" w:styleId="Formatvorlage11">
    <w:name w:val="Formatvorlage11"/>
    <w:basedOn w:val="Absatz-Standardschriftart"/>
    <w:uiPriority w:val="1"/>
    <w:rsid w:val="00C166B4"/>
    <w:rPr>
      <w:rFonts w:ascii="Frutiger LT Com 55 Roman" w:hAnsi="Frutiger LT Com 55 Roman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0EA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39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139F3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139F3"/>
    <w:rPr>
      <w:rFonts w:ascii="Frutiger LT Com 55 Roman" w:hAnsi="Frutiger LT Com 55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39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39F3"/>
    <w:rPr>
      <w:rFonts w:ascii="Frutiger LT Com 55 Roman" w:hAnsi="Frutiger LT Com 55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hnwesen@fd.so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amtine\Downloads\Formular_Vertragsaenderung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989E04B47940C2873696D9FC48F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35D3D-4C89-44A5-84CC-1392D8EB3FB4}"/>
      </w:docPartPr>
      <w:docPartBody>
        <w:p w:rsidR="00B30CB4" w:rsidRDefault="006A1920" w:rsidP="006A1920">
          <w:pPr>
            <w:pStyle w:val="A8989E04B47940C2873696D9FC48F7D0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BD55791FDE2A42F09F1DB656F1BB1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C08AA4-83BE-411D-B728-F35A5C7FB6D0}"/>
      </w:docPartPr>
      <w:docPartBody>
        <w:p w:rsidR="00B30CB4" w:rsidRDefault="006A1920" w:rsidP="006A1920">
          <w:pPr>
            <w:pStyle w:val="BD55791FDE2A42F09F1DB656F1BB1A68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03AE7FC6608A446A87118DFB837A1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2B6FE3-B7A6-4BCD-BFC1-1528108A15BA}"/>
      </w:docPartPr>
      <w:docPartBody>
        <w:p w:rsidR="00B30CB4" w:rsidRDefault="006A1920" w:rsidP="006A1920">
          <w:pPr>
            <w:pStyle w:val="03AE7FC6608A446A87118DFB837A12AE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EF0F315315884C9582D4B4AD921DCE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D16F5-63C0-46FC-8625-2292133D4F77}"/>
      </w:docPartPr>
      <w:docPartBody>
        <w:p w:rsidR="00B30CB4" w:rsidRDefault="006A1920" w:rsidP="006A1920">
          <w:pPr>
            <w:pStyle w:val="EF0F315315884C9582D4B4AD921DCECA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A7857EE180A7465485C478318AE201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BF5A50-E42F-480C-8557-8257C08D2148}"/>
      </w:docPartPr>
      <w:docPartBody>
        <w:p w:rsidR="00B30CB4" w:rsidRDefault="006A1920" w:rsidP="006A1920">
          <w:pPr>
            <w:pStyle w:val="A7857EE180A7465485C478318AE20106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664EDE03619A4CB6BCD2B626EC89F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939BA-A892-4370-B7A8-70135DD919E8}"/>
      </w:docPartPr>
      <w:docPartBody>
        <w:p w:rsidR="00B30CB4" w:rsidRDefault="006A1920" w:rsidP="006A1920">
          <w:pPr>
            <w:pStyle w:val="664EDE03619A4CB6BCD2B626EC89F168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574478FB067948EEB238750A83C91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1A957-8792-47EA-BAE6-A9D29B20C132}"/>
      </w:docPartPr>
      <w:docPartBody>
        <w:p w:rsidR="00B30CB4" w:rsidRDefault="006A1920" w:rsidP="006A1920">
          <w:pPr>
            <w:pStyle w:val="574478FB067948EEB238750A83C91835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67BB7512CC374008870E3BB588CCD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308557-8163-4E00-BA9F-B3BCBA94C295}"/>
      </w:docPartPr>
      <w:docPartBody>
        <w:p w:rsidR="00B30CB4" w:rsidRDefault="006A1920" w:rsidP="006A1920">
          <w:pPr>
            <w:pStyle w:val="67BB7512CC374008870E3BB588CCD602"/>
          </w:pPr>
          <w:r w:rsidRPr="00472311">
            <w:rPr>
              <w:rStyle w:val="Platzhaltertext"/>
              <w:color w:val="000000" w:themeColor="text1"/>
            </w:rPr>
            <w:t>……………....…………………………….</w:t>
          </w:r>
        </w:p>
      </w:docPartBody>
    </w:docPart>
    <w:docPart>
      <w:docPartPr>
        <w:name w:val="9423508B7FF340AD920794E6E303FA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C09B7-4901-4A10-8D7A-531C0BBF3803}"/>
      </w:docPartPr>
      <w:docPartBody>
        <w:p w:rsidR="00B30CB4" w:rsidRDefault="006A1920" w:rsidP="006A1920">
          <w:pPr>
            <w:pStyle w:val="9423508B7FF340AD920794E6E303FA02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727CD23D06694E049041447F610AF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E399B1-E753-45E6-AB25-D4AD95221CC6}"/>
      </w:docPartPr>
      <w:docPartBody>
        <w:p w:rsidR="00B30CB4" w:rsidRDefault="006A1920" w:rsidP="006A1920">
          <w:pPr>
            <w:pStyle w:val="727CD23D06694E049041447F610AF6F3"/>
          </w:pPr>
          <w:r>
            <w:rPr>
              <w:rStyle w:val="Formatvorlage15"/>
            </w:rPr>
            <w:t>…</w:t>
          </w:r>
          <w:r>
            <w:rPr>
              <w:rStyle w:val="Platzhaltertext"/>
              <w:color w:val="000000" w:themeColor="text1"/>
            </w:rPr>
            <w:t>…</w:t>
          </w:r>
        </w:p>
      </w:docPartBody>
    </w:docPart>
    <w:docPart>
      <w:docPartPr>
        <w:name w:val="CBDC9B747856401CA0B6BCD1FFE50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A40362-7ECA-4327-9279-3C9F2C1F307C}"/>
      </w:docPartPr>
      <w:docPartBody>
        <w:p w:rsidR="00B30CB4" w:rsidRDefault="006A1920" w:rsidP="006A1920">
          <w:pPr>
            <w:pStyle w:val="CBDC9B747856401CA0B6BCD1FFE501AC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9137AD6B837F468E874BF5993D85EE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BFD0A-12B0-48E0-9A3F-43931BEC7911}"/>
      </w:docPartPr>
      <w:docPartBody>
        <w:p w:rsidR="00B30CB4" w:rsidRDefault="006A1920" w:rsidP="006A1920">
          <w:pPr>
            <w:pStyle w:val="9137AD6B837F468E874BF5993D85EED1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1FB1EF23684A41339F20998EBCC5CB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B40822-4793-4BC4-918A-61BCFFD42D2D}"/>
      </w:docPartPr>
      <w:docPartBody>
        <w:p w:rsidR="00B30CB4" w:rsidRDefault="006A1920" w:rsidP="006A1920">
          <w:pPr>
            <w:pStyle w:val="1FB1EF23684A41339F20998EBCC5CB6F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84FBF5FE1D124F7DBA1C1188F96740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32BDFE-16CA-4259-8299-A62307AB2E2C}"/>
      </w:docPartPr>
      <w:docPartBody>
        <w:p w:rsidR="00B30CB4" w:rsidRDefault="006A1920" w:rsidP="006A1920">
          <w:pPr>
            <w:pStyle w:val="84FBF5FE1D124F7DBA1C1188F96740A1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2D4BC61C4A9C4C79A29B0AC0777FBD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4E9CC3-3313-4282-B467-C2EEB0C4EF26}"/>
      </w:docPartPr>
      <w:docPartBody>
        <w:p w:rsidR="00B30CB4" w:rsidRDefault="006A1920" w:rsidP="006A1920">
          <w:pPr>
            <w:pStyle w:val="2D4BC61C4A9C4C79A29B0AC0777FBD7A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9A807B7B34054DCDA1908A3D7FFD5C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7F519-10C7-4E51-9747-B99B1EA0E19A}"/>
      </w:docPartPr>
      <w:docPartBody>
        <w:p w:rsidR="00B30CB4" w:rsidRDefault="006A1920" w:rsidP="006A1920">
          <w:pPr>
            <w:pStyle w:val="9A807B7B34054DCDA1908A3D7FFD5C3C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DA9A33025A87482E8261513A677FC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55DDD8-11ED-4DC0-BDB7-86DADEB15605}"/>
      </w:docPartPr>
      <w:docPartBody>
        <w:p w:rsidR="00B30CB4" w:rsidRDefault="006A1920" w:rsidP="006A1920">
          <w:pPr>
            <w:pStyle w:val="DA9A33025A87482E8261513A677FC1D6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AF291A7BC50847F0BBDB29BB2F295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02E43A-34DE-4AAD-9815-5AC0BBDDB345}"/>
      </w:docPartPr>
      <w:docPartBody>
        <w:p w:rsidR="00B30CB4" w:rsidRDefault="006A1920" w:rsidP="006A1920">
          <w:pPr>
            <w:pStyle w:val="AF291A7BC50847F0BBDB29BB2F295AD9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  <w:docPart>
      <w:docPartPr>
        <w:name w:val="12A88FB047F54CD893C42EE0BBCF2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88AA4E-CCEE-4E8A-B75D-29B1775FF20F}"/>
      </w:docPartPr>
      <w:docPartBody>
        <w:p w:rsidR="00B30CB4" w:rsidRDefault="006A1920" w:rsidP="006A1920">
          <w:pPr>
            <w:pStyle w:val="12A88FB047F54CD893C42EE0BBCF280C"/>
          </w:pPr>
          <w:r>
            <w:rPr>
              <w:rStyle w:val="Platzhaltertext"/>
              <w:color w:val="000000" w:themeColor="text1"/>
            </w:rPr>
            <w:t>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55 Roman">
    <w:altName w:val="72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Calibri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54"/>
    <w:rsid w:val="000014CB"/>
    <w:rsid w:val="000703B5"/>
    <w:rsid w:val="00085349"/>
    <w:rsid w:val="000B250B"/>
    <w:rsid w:val="000B5D92"/>
    <w:rsid w:val="000E1ED2"/>
    <w:rsid w:val="001E43E4"/>
    <w:rsid w:val="00205206"/>
    <w:rsid w:val="002275A2"/>
    <w:rsid w:val="0026713F"/>
    <w:rsid w:val="00291897"/>
    <w:rsid w:val="0049025B"/>
    <w:rsid w:val="00561A8C"/>
    <w:rsid w:val="00563D76"/>
    <w:rsid w:val="0058282C"/>
    <w:rsid w:val="005A2578"/>
    <w:rsid w:val="005B5294"/>
    <w:rsid w:val="006A1920"/>
    <w:rsid w:val="006B1559"/>
    <w:rsid w:val="006D2ED3"/>
    <w:rsid w:val="0070011D"/>
    <w:rsid w:val="00702C14"/>
    <w:rsid w:val="00716660"/>
    <w:rsid w:val="007366FD"/>
    <w:rsid w:val="007403AB"/>
    <w:rsid w:val="00887954"/>
    <w:rsid w:val="008A74F3"/>
    <w:rsid w:val="008B1A2B"/>
    <w:rsid w:val="008E2D49"/>
    <w:rsid w:val="00944803"/>
    <w:rsid w:val="00A76DC8"/>
    <w:rsid w:val="00A86877"/>
    <w:rsid w:val="00A95591"/>
    <w:rsid w:val="00AB3DAD"/>
    <w:rsid w:val="00AF7001"/>
    <w:rsid w:val="00B30CB4"/>
    <w:rsid w:val="00B407FC"/>
    <w:rsid w:val="00BA7BD2"/>
    <w:rsid w:val="00BC0652"/>
    <w:rsid w:val="00BC72DC"/>
    <w:rsid w:val="00C0239A"/>
    <w:rsid w:val="00CA5C04"/>
    <w:rsid w:val="00CC7014"/>
    <w:rsid w:val="00CE2016"/>
    <w:rsid w:val="00CE4E6D"/>
    <w:rsid w:val="00D13256"/>
    <w:rsid w:val="00D23880"/>
    <w:rsid w:val="00D30281"/>
    <w:rsid w:val="00D33AA8"/>
    <w:rsid w:val="00DA1054"/>
    <w:rsid w:val="00DF274A"/>
    <w:rsid w:val="00EF6504"/>
    <w:rsid w:val="00EF673F"/>
    <w:rsid w:val="00F0206D"/>
    <w:rsid w:val="00F724F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semiHidden/>
    <w:rsid w:val="006A1920"/>
    <w:rPr>
      <w:color w:val="808080"/>
    </w:rPr>
  </w:style>
  <w:style w:type="paragraph" w:customStyle="1" w:styleId="A8989E04B47940C2873696D9FC48F7D0">
    <w:name w:val="A8989E04B47940C2873696D9FC48F7D0"/>
    <w:rsid w:val="006A1920"/>
  </w:style>
  <w:style w:type="paragraph" w:customStyle="1" w:styleId="BD55791FDE2A42F09F1DB656F1BB1A68">
    <w:name w:val="BD55791FDE2A42F09F1DB656F1BB1A68"/>
    <w:rsid w:val="006A1920"/>
  </w:style>
  <w:style w:type="paragraph" w:customStyle="1" w:styleId="03AE7FC6608A446A87118DFB837A12AE">
    <w:name w:val="03AE7FC6608A446A87118DFB837A12AE"/>
    <w:rsid w:val="006A1920"/>
  </w:style>
  <w:style w:type="paragraph" w:customStyle="1" w:styleId="EF0F315315884C9582D4B4AD921DCECA">
    <w:name w:val="EF0F315315884C9582D4B4AD921DCECA"/>
    <w:rsid w:val="006A1920"/>
  </w:style>
  <w:style w:type="paragraph" w:customStyle="1" w:styleId="A7857EE180A7465485C478318AE20106">
    <w:name w:val="A7857EE180A7465485C478318AE20106"/>
    <w:rsid w:val="006A1920"/>
  </w:style>
  <w:style w:type="paragraph" w:customStyle="1" w:styleId="664EDE03619A4CB6BCD2B626EC89F168">
    <w:name w:val="664EDE03619A4CB6BCD2B626EC89F168"/>
    <w:rsid w:val="006A1920"/>
  </w:style>
  <w:style w:type="paragraph" w:customStyle="1" w:styleId="574478FB067948EEB238750A83C91835">
    <w:name w:val="574478FB067948EEB238750A83C91835"/>
    <w:rsid w:val="006A1920"/>
  </w:style>
  <w:style w:type="paragraph" w:customStyle="1" w:styleId="67BB7512CC374008870E3BB588CCD602">
    <w:name w:val="67BB7512CC374008870E3BB588CCD602"/>
    <w:rsid w:val="006A1920"/>
  </w:style>
  <w:style w:type="paragraph" w:customStyle="1" w:styleId="9423508B7FF340AD920794E6E303FA02">
    <w:name w:val="9423508B7FF340AD920794E6E303FA02"/>
    <w:rsid w:val="006A1920"/>
  </w:style>
  <w:style w:type="character" w:customStyle="1" w:styleId="Formatvorlage15">
    <w:name w:val="Formatvorlage15"/>
    <w:basedOn w:val="Absatz-Standardschriftart"/>
    <w:uiPriority w:val="1"/>
    <w:rsid w:val="006A1920"/>
    <w:rPr>
      <w:b w:val="0"/>
    </w:rPr>
  </w:style>
  <w:style w:type="paragraph" w:customStyle="1" w:styleId="727CD23D06694E049041447F610AF6F3">
    <w:name w:val="727CD23D06694E049041447F610AF6F3"/>
    <w:rsid w:val="006A1920"/>
  </w:style>
  <w:style w:type="paragraph" w:customStyle="1" w:styleId="CBDC9B747856401CA0B6BCD1FFE501AC">
    <w:name w:val="CBDC9B747856401CA0B6BCD1FFE501AC"/>
    <w:rsid w:val="006A1920"/>
  </w:style>
  <w:style w:type="paragraph" w:customStyle="1" w:styleId="9137AD6B837F468E874BF5993D85EED1">
    <w:name w:val="9137AD6B837F468E874BF5993D85EED1"/>
    <w:rsid w:val="006A1920"/>
  </w:style>
  <w:style w:type="paragraph" w:customStyle="1" w:styleId="1FB1EF23684A41339F20998EBCC5CB6F">
    <w:name w:val="1FB1EF23684A41339F20998EBCC5CB6F"/>
    <w:rsid w:val="006A1920"/>
  </w:style>
  <w:style w:type="paragraph" w:customStyle="1" w:styleId="84FBF5FE1D124F7DBA1C1188F96740A1">
    <w:name w:val="84FBF5FE1D124F7DBA1C1188F96740A1"/>
    <w:rsid w:val="006A1920"/>
  </w:style>
  <w:style w:type="paragraph" w:customStyle="1" w:styleId="2D4BC61C4A9C4C79A29B0AC0777FBD7A">
    <w:name w:val="2D4BC61C4A9C4C79A29B0AC0777FBD7A"/>
    <w:rsid w:val="006A1920"/>
  </w:style>
  <w:style w:type="paragraph" w:customStyle="1" w:styleId="9A807B7B34054DCDA1908A3D7FFD5C3C">
    <w:name w:val="9A807B7B34054DCDA1908A3D7FFD5C3C"/>
    <w:rsid w:val="006A1920"/>
  </w:style>
  <w:style w:type="paragraph" w:customStyle="1" w:styleId="DA9A33025A87482E8261513A677FC1D6">
    <w:name w:val="DA9A33025A87482E8261513A677FC1D6"/>
    <w:rsid w:val="006A1920"/>
  </w:style>
  <w:style w:type="paragraph" w:customStyle="1" w:styleId="AF291A7BC50847F0BBDB29BB2F295AD9">
    <w:name w:val="AF291A7BC50847F0BBDB29BB2F295AD9"/>
    <w:rsid w:val="006A1920"/>
  </w:style>
  <w:style w:type="paragraph" w:customStyle="1" w:styleId="12A88FB047F54CD893C42EE0BBCF280C">
    <w:name w:val="12A88FB047F54CD893C42EE0BBCF280C"/>
    <w:rsid w:val="006A1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25139-6809-40FC-9AB9-5073E30E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Formular_Vertragsaenderung (1).dotx</Template>
  <TotalTime>0</TotalTime>
  <Pages>1</Pages>
  <Words>216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Links>
    <vt:vector size="6" baseType="variant">
      <vt:variant>
        <vt:i4>9699333</vt:i4>
      </vt:variant>
      <vt:variant>
        <vt:i4>0</vt:i4>
      </vt:variant>
      <vt:variant>
        <vt:i4>0</vt:i4>
      </vt:variant>
      <vt:variant>
        <vt:i4>5</vt:i4>
      </vt:variant>
      <vt:variant>
        <vt:lpwstr>http://www.so.ch/departemente/finanzen/personalamt/dienstleistungen/führungshandbuch/stellenbeschreibung.html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Jost Reto</dc:creator>
  <cp:lastModifiedBy>Böttinger Yvonne</cp:lastModifiedBy>
  <cp:revision>2</cp:revision>
  <cp:lastPrinted>2026-07-01T15:07:00Z</cp:lastPrinted>
  <dcterms:created xsi:type="dcterms:W3CDTF">2026-07-01T15:32:00Z</dcterms:created>
  <dcterms:modified xsi:type="dcterms:W3CDTF">2026-07-01T15:32:00Z</dcterms:modified>
</cp:coreProperties>
</file>