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979A1" w14:textId="77777777" w:rsidR="003B0562" w:rsidRDefault="003B0562"/>
    <w:tbl>
      <w:tblPr>
        <w:tblW w:w="0" w:type="auto"/>
        <w:tblLook w:val="04A0" w:firstRow="1" w:lastRow="0" w:firstColumn="1" w:lastColumn="0" w:noHBand="0" w:noVBand="1"/>
      </w:tblPr>
      <w:tblGrid>
        <w:gridCol w:w="4331"/>
        <w:gridCol w:w="1755"/>
        <w:gridCol w:w="3694"/>
      </w:tblGrid>
      <w:tr w:rsidR="00923093" w:rsidRPr="004E5C1D" w14:paraId="4E656962" w14:textId="77777777" w:rsidTr="00CF5AF9">
        <w:trPr>
          <w:trHeight w:val="340"/>
        </w:trPr>
        <w:tc>
          <w:tcPr>
            <w:tcW w:w="4331" w:type="dxa"/>
            <w:vMerge w:val="restart"/>
          </w:tcPr>
          <w:p w14:paraId="637BD819" w14:textId="6A5961DA" w:rsidR="00923093" w:rsidRPr="008B1DF4" w:rsidRDefault="00923093" w:rsidP="00EE3C60">
            <w:pPr>
              <w:rPr>
                <w:b/>
                <w:color w:val="7F7F7F" w:themeColor="text1" w:themeTint="80"/>
                <w:sz w:val="28"/>
                <w:szCs w:val="28"/>
              </w:rPr>
            </w:pPr>
            <w:r>
              <w:rPr>
                <w:b/>
                <w:color w:val="7F7F7F" w:themeColor="text1" w:themeTint="80"/>
                <w:sz w:val="28"/>
                <w:szCs w:val="28"/>
              </w:rPr>
              <w:t>Antrag Einreihung in eine Lohnklasse (§ 128</w:t>
            </w:r>
            <w:r w:rsidRPr="00923093">
              <w:rPr>
                <w:b/>
                <w:color w:val="7F7F7F" w:themeColor="text1" w:themeTint="80"/>
                <w:sz w:val="28"/>
                <w:szCs w:val="28"/>
                <w:vertAlign w:val="superscript"/>
              </w:rPr>
              <w:t>bis</w:t>
            </w:r>
            <w:r>
              <w:rPr>
                <w:b/>
                <w:color w:val="7F7F7F" w:themeColor="text1" w:themeTint="80"/>
                <w:sz w:val="28"/>
                <w:szCs w:val="28"/>
              </w:rPr>
              <w:t xml:space="preserve"> GAV)</w:t>
            </w:r>
          </w:p>
        </w:tc>
        <w:tc>
          <w:tcPr>
            <w:tcW w:w="1755" w:type="dxa"/>
            <w:vAlign w:val="center"/>
          </w:tcPr>
          <w:p w14:paraId="211E2348" w14:textId="77777777" w:rsidR="00923093" w:rsidRPr="00AE2165" w:rsidRDefault="00923093" w:rsidP="00EE3C60">
            <w:pPr>
              <w:rPr>
                <w:color w:val="7F7F7F" w:themeColor="text1" w:themeTint="80"/>
              </w:rPr>
            </w:pPr>
            <w:r w:rsidRPr="008B1DF4">
              <w:rPr>
                <w:color w:val="7F7F7F" w:themeColor="text1" w:themeTint="80"/>
              </w:rPr>
              <w:t>Departement</w:t>
            </w:r>
          </w:p>
        </w:tc>
        <w:tc>
          <w:tcPr>
            <w:tcW w:w="3694" w:type="dxa"/>
            <w:vAlign w:val="center"/>
          </w:tcPr>
          <w:p w14:paraId="1C3C3FB9" w14:textId="77777777" w:rsidR="00923093" w:rsidRPr="007B051E" w:rsidRDefault="008A77A1" w:rsidP="005B6376">
            <w:pPr>
              <w:rPr>
                <w:color w:val="808080" w:themeColor="background1" w:themeShade="80"/>
              </w:rPr>
            </w:pPr>
            <w:sdt>
              <w:sdtPr>
                <w:rPr>
                  <w:rStyle w:val="Formatvorlage15"/>
                </w:rPr>
                <w:id w:val="-1802066295"/>
                <w:placeholder>
                  <w:docPart w:val="D7F99272285346DEBAEFA868F2F63F3C"/>
                </w:placeholder>
                <w:showingPlcHdr/>
                <w:text/>
              </w:sdtPr>
              <w:sdtEndPr>
                <w:rPr>
                  <w:rStyle w:val="Absatz-Standardschriftart"/>
                  <w:bCs/>
                  <w:color w:val="000000" w:themeColor="text1"/>
                </w:rPr>
              </w:sdtEndPr>
              <w:sdtContent>
                <w:r w:rsidR="00923093" w:rsidRPr="00472311">
                  <w:rPr>
                    <w:rStyle w:val="Platzhaltertext"/>
                    <w:color w:val="000000" w:themeColor="text1"/>
                  </w:rPr>
                  <w:t>……………....…………………………….</w:t>
                </w:r>
              </w:sdtContent>
            </w:sdt>
          </w:p>
        </w:tc>
      </w:tr>
      <w:tr w:rsidR="00923093" w:rsidRPr="004E5C1D" w14:paraId="7AFA5522" w14:textId="77777777" w:rsidTr="00CF5AF9">
        <w:trPr>
          <w:trHeight w:val="340"/>
        </w:trPr>
        <w:tc>
          <w:tcPr>
            <w:tcW w:w="4331" w:type="dxa"/>
            <w:vMerge/>
            <w:vAlign w:val="center"/>
          </w:tcPr>
          <w:p w14:paraId="2388B1E4" w14:textId="55C464BC" w:rsidR="00923093" w:rsidRPr="008B1DF4" w:rsidRDefault="00923093" w:rsidP="00291C51">
            <w:pPr>
              <w:rPr>
                <w:b/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14:paraId="4E1D30C6" w14:textId="77777777" w:rsidR="00923093" w:rsidRPr="008B1DF4" w:rsidRDefault="00923093" w:rsidP="00EE3C60">
            <w:pPr>
              <w:rPr>
                <w:b/>
                <w:color w:val="7F7F7F" w:themeColor="text1" w:themeTint="80"/>
                <w:sz w:val="16"/>
                <w:szCs w:val="16"/>
              </w:rPr>
            </w:pPr>
            <w:r w:rsidRPr="008B1DF4">
              <w:rPr>
                <w:color w:val="7F7F7F" w:themeColor="text1" w:themeTint="80"/>
              </w:rPr>
              <w:t>Amt</w:t>
            </w:r>
          </w:p>
        </w:tc>
        <w:tc>
          <w:tcPr>
            <w:tcW w:w="3694" w:type="dxa"/>
            <w:vAlign w:val="center"/>
          </w:tcPr>
          <w:p w14:paraId="50E4F791" w14:textId="77777777" w:rsidR="00923093" w:rsidRPr="007B051E" w:rsidRDefault="008A77A1" w:rsidP="007B051E">
            <w:pPr>
              <w:rPr>
                <w:b/>
                <w:color w:val="808080" w:themeColor="background1" w:themeShade="80"/>
              </w:rPr>
            </w:pPr>
            <w:sdt>
              <w:sdtPr>
                <w:rPr>
                  <w:rStyle w:val="Formatvorlage15"/>
                </w:rPr>
                <w:id w:val="-2046056236"/>
                <w:placeholder>
                  <w:docPart w:val="EDD30FE7105D47019ACDD1E4F61A08FF"/>
                </w:placeholder>
                <w:showingPlcHdr/>
                <w:text/>
              </w:sdtPr>
              <w:sdtEndPr>
                <w:rPr>
                  <w:rStyle w:val="Absatz-Standardschriftart"/>
                  <w:bCs/>
                  <w:color w:val="000000" w:themeColor="text1"/>
                </w:rPr>
              </w:sdtEndPr>
              <w:sdtContent>
                <w:r w:rsidR="00923093" w:rsidRPr="00472311">
                  <w:rPr>
                    <w:rStyle w:val="Platzhaltertext"/>
                    <w:color w:val="000000" w:themeColor="text1"/>
                  </w:rPr>
                  <w:t>……………....…………………………….</w:t>
                </w:r>
              </w:sdtContent>
            </w:sdt>
          </w:p>
        </w:tc>
      </w:tr>
      <w:tr w:rsidR="00615424" w:rsidRPr="004E5C1D" w14:paraId="2E95B7E7" w14:textId="77777777" w:rsidTr="00CF5AF9">
        <w:trPr>
          <w:trHeight w:val="340"/>
        </w:trPr>
        <w:tc>
          <w:tcPr>
            <w:tcW w:w="4331" w:type="dxa"/>
          </w:tcPr>
          <w:p w14:paraId="70A0E2EC" w14:textId="7B4DDB2E" w:rsidR="00615424" w:rsidRPr="008B1DF4" w:rsidRDefault="00615424" w:rsidP="00EE3C60">
            <w:pPr>
              <w:rPr>
                <w:b/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14:paraId="672E7563" w14:textId="77777777" w:rsidR="00615424" w:rsidRPr="008B1DF4" w:rsidRDefault="00615424" w:rsidP="00EE3C60">
            <w:pPr>
              <w:rPr>
                <w:b/>
                <w:color w:val="7F7F7F" w:themeColor="text1" w:themeTint="80"/>
                <w:sz w:val="16"/>
                <w:szCs w:val="16"/>
              </w:rPr>
            </w:pPr>
            <w:r w:rsidRPr="008B1DF4">
              <w:rPr>
                <w:color w:val="7F7F7F" w:themeColor="text1" w:themeTint="80"/>
              </w:rPr>
              <w:t>Abteilung</w:t>
            </w:r>
          </w:p>
        </w:tc>
        <w:tc>
          <w:tcPr>
            <w:tcW w:w="3694" w:type="dxa"/>
            <w:vAlign w:val="center"/>
          </w:tcPr>
          <w:p w14:paraId="7C5A4854" w14:textId="77777777" w:rsidR="00615424" w:rsidRPr="007B051E" w:rsidRDefault="008A77A1" w:rsidP="005B6376">
            <w:pPr>
              <w:rPr>
                <w:b/>
                <w:color w:val="808080" w:themeColor="background1" w:themeShade="80"/>
              </w:rPr>
            </w:pPr>
            <w:sdt>
              <w:sdtPr>
                <w:rPr>
                  <w:rStyle w:val="Formatvorlage15"/>
                </w:rPr>
                <w:id w:val="931164333"/>
                <w:placeholder>
                  <w:docPart w:val="1FE9EEC79FBA4C8D900FC5B0E9DA1C6A"/>
                </w:placeholder>
                <w:showingPlcHdr/>
                <w:text/>
              </w:sdtPr>
              <w:sdtEndPr>
                <w:rPr>
                  <w:rStyle w:val="Absatz-Standardschriftart"/>
                  <w:bCs/>
                  <w:color w:val="000000" w:themeColor="text1"/>
                </w:rPr>
              </w:sdtEndPr>
              <w:sdtContent>
                <w:r w:rsidR="006E7B37" w:rsidRPr="00472311">
                  <w:rPr>
                    <w:rStyle w:val="Platzhaltertext"/>
                    <w:color w:val="000000" w:themeColor="text1"/>
                  </w:rPr>
                  <w:t>……………....…………………………….</w:t>
                </w:r>
              </w:sdtContent>
            </w:sdt>
          </w:p>
        </w:tc>
      </w:tr>
      <w:tr w:rsidR="008B77A6" w:rsidRPr="008B77A6" w14:paraId="150FC02C" w14:textId="77777777" w:rsidTr="002E4058">
        <w:tc>
          <w:tcPr>
            <w:tcW w:w="9780" w:type="dxa"/>
            <w:gridSpan w:val="3"/>
          </w:tcPr>
          <w:p w14:paraId="3482B2BD" w14:textId="77777777" w:rsidR="008B77A6" w:rsidRPr="008B77A6" w:rsidRDefault="008B77A6" w:rsidP="005B6376">
            <w:pPr>
              <w:rPr>
                <w:bCs/>
                <w:color w:val="808080" w:themeColor="background1" w:themeShade="80"/>
                <w:szCs w:val="20"/>
              </w:rPr>
            </w:pPr>
          </w:p>
        </w:tc>
      </w:tr>
      <w:tr w:rsidR="004E23F8" w:rsidRPr="008B77A6" w14:paraId="29E954C4" w14:textId="77777777" w:rsidTr="002E5C28">
        <w:tc>
          <w:tcPr>
            <w:tcW w:w="9780" w:type="dxa"/>
            <w:gridSpan w:val="3"/>
          </w:tcPr>
          <w:p w14:paraId="32DED6F5" w14:textId="77777777" w:rsidR="004E23F8" w:rsidRPr="008B77A6" w:rsidRDefault="004E23F8" w:rsidP="002E5C28">
            <w:pPr>
              <w:rPr>
                <w:bCs/>
                <w:color w:val="808080" w:themeColor="background1" w:themeShade="80"/>
                <w:szCs w:val="20"/>
              </w:rPr>
            </w:pPr>
            <w:r>
              <w:rPr>
                <w:bCs/>
                <w:color w:val="808080" w:themeColor="background1" w:themeShade="80"/>
                <w:szCs w:val="20"/>
              </w:rPr>
              <w:t>Art des Antrages zur Einreihung in eine Lohnklasse auswählen:</w:t>
            </w:r>
          </w:p>
        </w:tc>
      </w:tr>
      <w:tr w:rsidR="009640F3" w:rsidRPr="008B77A6" w14:paraId="0531B1C9" w14:textId="77777777" w:rsidTr="002E5C28">
        <w:tc>
          <w:tcPr>
            <w:tcW w:w="9780" w:type="dxa"/>
            <w:gridSpan w:val="3"/>
          </w:tcPr>
          <w:p w14:paraId="67E988CB" w14:textId="77777777" w:rsidR="009640F3" w:rsidRDefault="009640F3" w:rsidP="002E5C28">
            <w:pPr>
              <w:rPr>
                <w:bCs/>
                <w:color w:val="808080" w:themeColor="background1" w:themeShade="80"/>
                <w:szCs w:val="20"/>
              </w:rPr>
            </w:pPr>
          </w:p>
        </w:tc>
      </w:tr>
      <w:tr w:rsidR="00F92438" w:rsidRPr="008B77A6" w14:paraId="005B976A" w14:textId="77777777" w:rsidTr="002E4058">
        <w:tc>
          <w:tcPr>
            <w:tcW w:w="9780" w:type="dxa"/>
            <w:gridSpan w:val="3"/>
          </w:tcPr>
          <w:p w14:paraId="1F6B317C" w14:textId="0DCE4494" w:rsidR="004E23F8" w:rsidRDefault="004E23F8" w:rsidP="005B6376">
            <w:pPr>
              <w:rPr>
                <w:bCs/>
                <w:color w:val="808080" w:themeColor="background1" w:themeShade="80"/>
                <w:szCs w:val="20"/>
              </w:rPr>
            </w:pPr>
          </w:p>
          <w:tbl>
            <w:tblPr>
              <w:tblStyle w:val="Tabellenraster"/>
              <w:tblpPr w:leftFromText="141" w:rightFromText="141" w:vertAnchor="text" w:horzAnchor="margin" w:tblpY="-366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4777"/>
              <w:gridCol w:w="4777"/>
            </w:tblGrid>
            <w:tr w:rsidR="004E23F8" w14:paraId="4CFA46F3" w14:textId="77777777" w:rsidTr="00AD2FF4">
              <w:trPr>
                <w:trHeight w:val="847"/>
              </w:trPr>
              <w:tc>
                <w:tcPr>
                  <w:tcW w:w="4777" w:type="dxa"/>
                </w:tcPr>
                <w:p w14:paraId="28B5BD54" w14:textId="77777777" w:rsidR="004E23F8" w:rsidRDefault="008A77A1" w:rsidP="004E23F8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bCs/>
                        <w:color w:val="808080" w:themeColor="background1" w:themeShade="80"/>
                        <w:szCs w:val="20"/>
                      </w:rPr>
                      <w:id w:val="-1181046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E23F8">
                        <w:rPr>
                          <w:rFonts w:ascii="MS Gothic" w:eastAsia="MS Gothic" w:hAnsi="MS Gothic" w:hint="eastAsia"/>
                          <w:bCs/>
                          <w:color w:val="808080" w:themeColor="background1" w:themeShade="80"/>
                          <w:szCs w:val="20"/>
                        </w:rPr>
                        <w:t>☐</w:t>
                      </w:r>
                    </w:sdtContent>
                  </w:sdt>
                  <w:r w:rsidR="004E23F8">
                    <w:rPr>
                      <w:bCs/>
                      <w:color w:val="808080" w:themeColor="background1" w:themeShade="80"/>
                      <w:szCs w:val="20"/>
                    </w:rPr>
                    <w:t xml:space="preserve"> </w:t>
                  </w:r>
                  <w:r w:rsidR="004E23F8" w:rsidRPr="004E23F8">
                    <w:rPr>
                      <w:b/>
                      <w:color w:val="808080" w:themeColor="background1" w:themeShade="80"/>
                      <w:szCs w:val="20"/>
                    </w:rPr>
                    <w:t>Neueinreihung</w:t>
                  </w:r>
                  <w:r w:rsidR="004E23F8">
                    <w:rPr>
                      <w:bCs/>
                      <w:color w:val="808080" w:themeColor="background1" w:themeShade="80"/>
                      <w:szCs w:val="20"/>
                    </w:rPr>
                    <w:t xml:space="preserve"> </w:t>
                  </w:r>
                </w:p>
                <w:p w14:paraId="5F2CFD7B" w14:textId="77777777" w:rsidR="004E23F8" w:rsidRDefault="004E23F8" w:rsidP="004E23F8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r>
                    <w:rPr>
                      <w:bCs/>
                      <w:color w:val="808080" w:themeColor="background1" w:themeShade="80"/>
                      <w:szCs w:val="20"/>
                    </w:rPr>
                    <w:t>(Schaffung einer neuen Funktion)</w:t>
                  </w:r>
                </w:p>
              </w:tc>
              <w:tc>
                <w:tcPr>
                  <w:tcW w:w="4777" w:type="dxa"/>
                </w:tcPr>
                <w:p w14:paraId="5C0539D7" w14:textId="77777777" w:rsidR="004E23F8" w:rsidRDefault="008A77A1" w:rsidP="004E23F8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bCs/>
                        <w:color w:val="808080" w:themeColor="background1" w:themeShade="80"/>
                        <w:szCs w:val="20"/>
                      </w:rPr>
                      <w:id w:val="141111839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E23F8">
                        <w:rPr>
                          <w:rFonts w:ascii="MS Gothic" w:eastAsia="MS Gothic" w:hAnsi="MS Gothic" w:hint="eastAsia"/>
                          <w:bCs/>
                          <w:color w:val="808080" w:themeColor="background1" w:themeShade="80"/>
                          <w:szCs w:val="20"/>
                        </w:rPr>
                        <w:t>☐</w:t>
                      </w:r>
                    </w:sdtContent>
                  </w:sdt>
                  <w:r w:rsidR="004E23F8">
                    <w:rPr>
                      <w:bCs/>
                      <w:color w:val="808080" w:themeColor="background1" w:themeShade="80"/>
                      <w:szCs w:val="20"/>
                    </w:rPr>
                    <w:t xml:space="preserve"> </w:t>
                  </w:r>
                  <w:r w:rsidR="004E23F8" w:rsidRPr="004E23F8">
                    <w:rPr>
                      <w:b/>
                      <w:color w:val="808080" w:themeColor="background1" w:themeShade="80"/>
                      <w:szCs w:val="20"/>
                    </w:rPr>
                    <w:t>Einreihungsüberprüfung</w:t>
                  </w:r>
                </w:p>
                <w:p w14:paraId="4F88C4FF" w14:textId="150D8840" w:rsidR="004E23F8" w:rsidRDefault="004E23F8" w:rsidP="004E23F8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r>
                    <w:rPr>
                      <w:bCs/>
                      <w:color w:val="808080" w:themeColor="background1" w:themeShade="80"/>
                      <w:szCs w:val="20"/>
                    </w:rPr>
                    <w:t>(Überprüfung einer bestehenden Funktion mit massgebliche</w:t>
                  </w:r>
                  <w:r w:rsidR="00AD2FF4">
                    <w:rPr>
                      <w:bCs/>
                      <w:color w:val="808080" w:themeColor="background1" w:themeShade="80"/>
                      <w:szCs w:val="20"/>
                    </w:rPr>
                    <w:t>r</w:t>
                  </w:r>
                  <w:r>
                    <w:rPr>
                      <w:bCs/>
                      <w:color w:val="808080" w:themeColor="background1" w:themeShade="80"/>
                      <w:szCs w:val="20"/>
                    </w:rPr>
                    <w:t xml:space="preserve"> Aufgabenveränderung)</w:t>
                  </w:r>
                </w:p>
              </w:tc>
            </w:tr>
            <w:tr w:rsidR="004E23F8" w14:paraId="6F2A7FE2" w14:textId="77777777" w:rsidTr="00AD2FF4">
              <w:trPr>
                <w:trHeight w:val="2335"/>
              </w:trPr>
              <w:tc>
                <w:tcPr>
                  <w:tcW w:w="4777" w:type="dxa"/>
                </w:tcPr>
                <w:p w14:paraId="100AC8EE" w14:textId="416FDDD8" w:rsidR="00727E48" w:rsidRDefault="004E23F8" w:rsidP="004E23F8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r>
                    <w:rPr>
                      <w:bCs/>
                      <w:color w:val="808080" w:themeColor="background1" w:themeShade="80"/>
                      <w:szCs w:val="20"/>
                    </w:rPr>
                    <w:t>Zwingende Beilagen:</w:t>
                  </w:r>
                </w:p>
                <w:p w14:paraId="71CA6D2C" w14:textId="77777777" w:rsidR="00AD2FF4" w:rsidRPr="00AD2FF4" w:rsidRDefault="00AD2FF4" w:rsidP="004E23F8">
                  <w:pPr>
                    <w:rPr>
                      <w:bCs/>
                      <w:color w:val="808080" w:themeColor="background1" w:themeShade="80"/>
                      <w:sz w:val="8"/>
                      <w:szCs w:val="8"/>
                    </w:rPr>
                  </w:pPr>
                </w:p>
                <w:p w14:paraId="3AFC090E" w14:textId="77777777" w:rsidR="004E23F8" w:rsidRDefault="004E23F8" w:rsidP="00232C2D">
                  <w:pPr>
                    <w:pStyle w:val="Listenabsatz"/>
                    <w:numPr>
                      <w:ilvl w:val="0"/>
                      <w:numId w:val="12"/>
                    </w:numPr>
                    <w:rPr>
                      <w:bCs/>
                      <w:color w:val="808080" w:themeColor="background1" w:themeShade="80"/>
                      <w:szCs w:val="20"/>
                    </w:rPr>
                  </w:pPr>
                  <w:r w:rsidRPr="00E53E0E">
                    <w:rPr>
                      <w:bCs/>
                      <w:color w:val="808080" w:themeColor="background1" w:themeShade="80"/>
                      <w:szCs w:val="20"/>
                    </w:rPr>
                    <w:t>Stellenbeschreibung</w:t>
                  </w:r>
                </w:p>
                <w:p w14:paraId="71F438AC" w14:textId="77777777" w:rsidR="004E23F8" w:rsidRDefault="004E23F8" w:rsidP="00232C2D">
                  <w:pPr>
                    <w:pStyle w:val="Listenabsatz"/>
                    <w:numPr>
                      <w:ilvl w:val="0"/>
                      <w:numId w:val="12"/>
                    </w:numPr>
                    <w:rPr>
                      <w:bCs/>
                      <w:color w:val="808080" w:themeColor="background1" w:themeShade="80"/>
                      <w:szCs w:val="20"/>
                    </w:rPr>
                  </w:pPr>
                  <w:r>
                    <w:rPr>
                      <w:bCs/>
                      <w:color w:val="808080" w:themeColor="background1" w:themeShade="80"/>
                      <w:szCs w:val="20"/>
                    </w:rPr>
                    <w:t>Organigramm</w:t>
                  </w:r>
                </w:p>
              </w:tc>
              <w:tc>
                <w:tcPr>
                  <w:tcW w:w="4777" w:type="dxa"/>
                </w:tcPr>
                <w:p w14:paraId="6E56A960" w14:textId="7B9E9097" w:rsidR="00727E48" w:rsidRDefault="004E23F8" w:rsidP="004E23F8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r>
                    <w:rPr>
                      <w:bCs/>
                      <w:color w:val="808080" w:themeColor="background1" w:themeShade="80"/>
                      <w:szCs w:val="20"/>
                    </w:rPr>
                    <w:t>Zwingende Beilagen:</w:t>
                  </w:r>
                </w:p>
                <w:p w14:paraId="72A68AA3" w14:textId="77777777" w:rsidR="00AD2FF4" w:rsidRPr="00AD2FF4" w:rsidRDefault="00AD2FF4" w:rsidP="004E23F8">
                  <w:pPr>
                    <w:rPr>
                      <w:bCs/>
                      <w:color w:val="808080" w:themeColor="background1" w:themeShade="80"/>
                      <w:sz w:val="8"/>
                      <w:szCs w:val="8"/>
                    </w:rPr>
                  </w:pPr>
                </w:p>
                <w:p w14:paraId="30F59D42" w14:textId="77777777" w:rsidR="004E23F8" w:rsidRDefault="004E23F8" w:rsidP="004E23F8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r>
                    <w:rPr>
                      <w:bCs/>
                      <w:color w:val="808080" w:themeColor="background1" w:themeShade="80"/>
                      <w:szCs w:val="20"/>
                    </w:rPr>
                    <w:t>bisher</w:t>
                  </w:r>
                </w:p>
                <w:p w14:paraId="599EBBE0" w14:textId="77777777" w:rsidR="004E23F8" w:rsidRDefault="004E23F8" w:rsidP="00232C2D">
                  <w:pPr>
                    <w:pStyle w:val="Listenabsatz"/>
                    <w:numPr>
                      <w:ilvl w:val="0"/>
                      <w:numId w:val="10"/>
                    </w:numPr>
                    <w:rPr>
                      <w:bCs/>
                      <w:color w:val="808080" w:themeColor="background1" w:themeShade="80"/>
                      <w:szCs w:val="20"/>
                    </w:rPr>
                  </w:pPr>
                  <w:r>
                    <w:rPr>
                      <w:bCs/>
                      <w:color w:val="808080" w:themeColor="background1" w:themeShade="80"/>
                      <w:szCs w:val="20"/>
                    </w:rPr>
                    <w:t>Stellenbeschreibung alt</w:t>
                  </w:r>
                </w:p>
                <w:p w14:paraId="399A647B" w14:textId="77777777" w:rsidR="004E23F8" w:rsidRDefault="004E23F8" w:rsidP="00232C2D">
                  <w:pPr>
                    <w:pStyle w:val="Listenabsatz"/>
                    <w:numPr>
                      <w:ilvl w:val="0"/>
                      <w:numId w:val="10"/>
                    </w:numPr>
                    <w:rPr>
                      <w:bCs/>
                      <w:color w:val="808080" w:themeColor="background1" w:themeShade="80"/>
                      <w:szCs w:val="20"/>
                    </w:rPr>
                  </w:pPr>
                  <w:r>
                    <w:rPr>
                      <w:bCs/>
                      <w:color w:val="808080" w:themeColor="background1" w:themeShade="80"/>
                      <w:szCs w:val="20"/>
                    </w:rPr>
                    <w:t>Organigramm alt</w:t>
                  </w:r>
                </w:p>
                <w:p w14:paraId="730D8FEF" w14:textId="77777777" w:rsidR="004E23F8" w:rsidRPr="004E23F8" w:rsidRDefault="004E23F8" w:rsidP="004E23F8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r>
                    <w:rPr>
                      <w:bCs/>
                      <w:color w:val="808080" w:themeColor="background1" w:themeShade="80"/>
                      <w:szCs w:val="20"/>
                    </w:rPr>
                    <w:t>neu</w:t>
                  </w:r>
                </w:p>
                <w:p w14:paraId="6A57A813" w14:textId="77777777" w:rsidR="004E23F8" w:rsidRDefault="004E23F8" w:rsidP="00232C2D">
                  <w:pPr>
                    <w:pStyle w:val="Listenabsatz"/>
                    <w:numPr>
                      <w:ilvl w:val="0"/>
                      <w:numId w:val="11"/>
                    </w:numPr>
                    <w:rPr>
                      <w:bCs/>
                      <w:color w:val="808080" w:themeColor="background1" w:themeShade="80"/>
                      <w:szCs w:val="20"/>
                    </w:rPr>
                  </w:pPr>
                  <w:r>
                    <w:rPr>
                      <w:bCs/>
                      <w:color w:val="808080" w:themeColor="background1" w:themeShade="80"/>
                      <w:szCs w:val="20"/>
                    </w:rPr>
                    <w:t>Stellenbeschreibung neu</w:t>
                  </w:r>
                </w:p>
                <w:p w14:paraId="3FD7E29B" w14:textId="77777777" w:rsidR="004E23F8" w:rsidRDefault="004E23F8" w:rsidP="00232C2D">
                  <w:pPr>
                    <w:pStyle w:val="Listenabsatz"/>
                    <w:numPr>
                      <w:ilvl w:val="0"/>
                      <w:numId w:val="11"/>
                    </w:numPr>
                    <w:rPr>
                      <w:bCs/>
                      <w:color w:val="808080" w:themeColor="background1" w:themeShade="80"/>
                      <w:szCs w:val="20"/>
                    </w:rPr>
                  </w:pPr>
                  <w:r w:rsidRPr="004E23F8">
                    <w:rPr>
                      <w:bCs/>
                      <w:color w:val="808080" w:themeColor="background1" w:themeShade="80"/>
                      <w:szCs w:val="20"/>
                    </w:rPr>
                    <w:t xml:space="preserve">Organigramm </w:t>
                  </w:r>
                  <w:r>
                    <w:rPr>
                      <w:bCs/>
                      <w:color w:val="808080" w:themeColor="background1" w:themeShade="80"/>
                      <w:szCs w:val="20"/>
                    </w:rPr>
                    <w:t>n</w:t>
                  </w:r>
                  <w:r w:rsidRPr="004E23F8">
                    <w:rPr>
                      <w:bCs/>
                      <w:color w:val="808080" w:themeColor="background1" w:themeShade="80"/>
                      <w:szCs w:val="20"/>
                    </w:rPr>
                    <w:t>eu</w:t>
                  </w:r>
                </w:p>
                <w:p w14:paraId="581D17E5" w14:textId="77777777" w:rsidR="004E23F8" w:rsidRPr="00D97E45" w:rsidRDefault="004E23F8" w:rsidP="00232C2D">
                  <w:pPr>
                    <w:pStyle w:val="Listenabsatz"/>
                    <w:numPr>
                      <w:ilvl w:val="0"/>
                      <w:numId w:val="11"/>
                    </w:numPr>
                    <w:rPr>
                      <w:bCs/>
                      <w:color w:val="808080" w:themeColor="background1" w:themeShade="80"/>
                      <w:szCs w:val="20"/>
                    </w:rPr>
                  </w:pPr>
                  <w:r>
                    <w:rPr>
                      <w:bCs/>
                      <w:color w:val="808080" w:themeColor="background1" w:themeShade="80"/>
                      <w:szCs w:val="20"/>
                    </w:rPr>
                    <w:t>o</w:t>
                  </w:r>
                  <w:r w:rsidRPr="00D97E45">
                    <w:rPr>
                      <w:bCs/>
                      <w:color w:val="808080" w:themeColor="background1" w:themeShade="80"/>
                      <w:szCs w:val="20"/>
                    </w:rPr>
                    <w:t>ptional</w:t>
                  </w:r>
                  <w:r>
                    <w:rPr>
                      <w:bCs/>
                      <w:color w:val="808080" w:themeColor="background1" w:themeShade="80"/>
                      <w:szCs w:val="20"/>
                    </w:rPr>
                    <w:t>:</w:t>
                  </w:r>
                  <w:r w:rsidRPr="00D97E45">
                    <w:rPr>
                      <w:bCs/>
                      <w:color w:val="808080" w:themeColor="background1" w:themeShade="80"/>
                      <w:szCs w:val="20"/>
                    </w:rPr>
                    <w:t xml:space="preserve"> Stellenbeschreibung </w:t>
                  </w:r>
                  <w:r>
                    <w:rPr>
                      <w:bCs/>
                      <w:color w:val="808080" w:themeColor="background1" w:themeShade="80"/>
                      <w:szCs w:val="20"/>
                    </w:rPr>
                    <w:t xml:space="preserve">neu </w:t>
                  </w:r>
                  <w:r w:rsidRPr="00D97E45">
                    <w:rPr>
                      <w:bCs/>
                      <w:color w:val="808080" w:themeColor="background1" w:themeShade="80"/>
                      <w:szCs w:val="20"/>
                    </w:rPr>
                    <w:t>im Änderungsmodus</w:t>
                  </w:r>
                </w:p>
              </w:tc>
            </w:tr>
            <w:tr w:rsidR="004E23F8" w14:paraId="72D67C14" w14:textId="77777777" w:rsidTr="00CF5AF9">
              <w:trPr>
                <w:trHeight w:val="340"/>
              </w:trPr>
              <w:tc>
                <w:tcPr>
                  <w:tcW w:w="4777" w:type="dxa"/>
                  <w:vAlign w:val="center"/>
                </w:tcPr>
                <w:p w14:paraId="5895C61F" w14:textId="32CC673D" w:rsidR="004E23F8" w:rsidRPr="001E0A99" w:rsidRDefault="004E23F8" w:rsidP="004E23F8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r>
                    <w:rPr>
                      <w:bCs/>
                      <w:color w:val="808080" w:themeColor="background1" w:themeShade="80"/>
                      <w:szCs w:val="20"/>
                    </w:rPr>
                    <w:t xml:space="preserve">Ausfüllen </w:t>
                  </w:r>
                  <w:r w:rsidR="006E6642">
                    <w:rPr>
                      <w:bCs/>
                      <w:color w:val="808080" w:themeColor="background1" w:themeShade="80"/>
                      <w:szCs w:val="20"/>
                    </w:rPr>
                    <w:t>Teil 1 des Antrages</w:t>
                  </w:r>
                </w:p>
              </w:tc>
              <w:tc>
                <w:tcPr>
                  <w:tcW w:w="4777" w:type="dxa"/>
                  <w:vAlign w:val="center"/>
                </w:tcPr>
                <w:p w14:paraId="6373F6F8" w14:textId="35BC64F9" w:rsidR="004E23F8" w:rsidRDefault="006E6642" w:rsidP="004E23F8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r>
                    <w:rPr>
                      <w:bCs/>
                      <w:color w:val="808080" w:themeColor="background1" w:themeShade="80"/>
                      <w:szCs w:val="20"/>
                    </w:rPr>
                    <w:t>A</w:t>
                  </w:r>
                  <w:r w:rsidR="004E23F8">
                    <w:rPr>
                      <w:bCs/>
                      <w:color w:val="808080" w:themeColor="background1" w:themeShade="80"/>
                      <w:szCs w:val="20"/>
                    </w:rPr>
                    <w:t xml:space="preserve">usfüllen </w:t>
                  </w:r>
                  <w:r>
                    <w:rPr>
                      <w:bCs/>
                      <w:color w:val="808080" w:themeColor="background1" w:themeShade="80"/>
                      <w:szCs w:val="20"/>
                    </w:rPr>
                    <w:t>Teil 1 und</w:t>
                  </w:r>
                  <w:r w:rsidR="004E23F8">
                    <w:rPr>
                      <w:bCs/>
                      <w:color w:val="808080" w:themeColor="background1" w:themeShade="80"/>
                      <w:szCs w:val="20"/>
                    </w:rPr>
                    <w:t xml:space="preserve"> 2</w:t>
                  </w:r>
                  <w:r>
                    <w:rPr>
                      <w:bCs/>
                      <w:color w:val="808080" w:themeColor="background1" w:themeShade="80"/>
                      <w:szCs w:val="20"/>
                    </w:rPr>
                    <w:t xml:space="preserve"> des Antrages</w:t>
                  </w:r>
                  <w:r w:rsidR="004E23F8">
                    <w:rPr>
                      <w:bCs/>
                      <w:color w:val="808080" w:themeColor="background1" w:themeShade="80"/>
                      <w:szCs w:val="20"/>
                    </w:rPr>
                    <w:t xml:space="preserve"> </w:t>
                  </w:r>
                </w:p>
              </w:tc>
            </w:tr>
          </w:tbl>
          <w:p w14:paraId="3A1986F7" w14:textId="49559A3D" w:rsidR="004E23F8" w:rsidRPr="004E23F8" w:rsidRDefault="004E23F8" w:rsidP="005B6376">
            <w:pPr>
              <w:rPr>
                <w:bCs/>
                <w:color w:val="808080" w:themeColor="background1" w:themeShade="80"/>
                <w:sz w:val="24"/>
              </w:rPr>
            </w:pPr>
          </w:p>
        </w:tc>
      </w:tr>
      <w:tr w:rsidR="009640F3" w:rsidRPr="008B77A6" w14:paraId="2BD490A6" w14:textId="77777777" w:rsidTr="002E4058">
        <w:tc>
          <w:tcPr>
            <w:tcW w:w="9780" w:type="dxa"/>
            <w:gridSpan w:val="3"/>
          </w:tcPr>
          <w:p w14:paraId="46650098" w14:textId="19B0A06F" w:rsidR="009640F3" w:rsidRDefault="00CC4112" w:rsidP="005B6376">
            <w:pPr>
              <w:rPr>
                <w:bCs/>
                <w:color w:val="808080" w:themeColor="background1" w:themeShade="80"/>
                <w:szCs w:val="20"/>
              </w:rPr>
            </w:pPr>
            <w:r>
              <w:rPr>
                <w:b/>
                <w:color w:val="808080" w:themeColor="background1" w:themeShade="80"/>
                <w:sz w:val="24"/>
              </w:rPr>
              <w:t>1.</w:t>
            </w:r>
            <w:r w:rsidR="009640F3" w:rsidRPr="004E23F8">
              <w:rPr>
                <w:b/>
                <w:color w:val="808080" w:themeColor="background1" w:themeShade="80"/>
                <w:sz w:val="24"/>
              </w:rPr>
              <w:t xml:space="preserve"> </w:t>
            </w:r>
            <w:r w:rsidR="009640F3">
              <w:rPr>
                <w:b/>
                <w:color w:val="808080" w:themeColor="background1" w:themeShade="80"/>
                <w:sz w:val="24"/>
              </w:rPr>
              <w:t xml:space="preserve">Bei </w:t>
            </w:r>
            <w:r w:rsidR="009640F3" w:rsidRPr="004E23F8">
              <w:rPr>
                <w:b/>
                <w:color w:val="808080" w:themeColor="background1" w:themeShade="80"/>
                <w:sz w:val="24"/>
              </w:rPr>
              <w:t>Neueinreihung und Einreihungsüberprüfung</w:t>
            </w:r>
            <w:r w:rsidR="009640F3">
              <w:rPr>
                <w:b/>
                <w:color w:val="808080" w:themeColor="background1" w:themeShade="80"/>
                <w:sz w:val="24"/>
              </w:rPr>
              <w:t xml:space="preserve"> ausfüllen</w:t>
            </w:r>
          </w:p>
        </w:tc>
      </w:tr>
      <w:tr w:rsidR="004E23F8" w:rsidRPr="008B77A6" w14:paraId="2397EE52" w14:textId="77777777" w:rsidTr="002E4058">
        <w:tc>
          <w:tcPr>
            <w:tcW w:w="9780" w:type="dxa"/>
            <w:gridSpan w:val="3"/>
          </w:tcPr>
          <w:p w14:paraId="24C48E68" w14:textId="77777777" w:rsidR="004E23F8" w:rsidRDefault="004E23F8" w:rsidP="004E23F8">
            <w:pPr>
              <w:rPr>
                <w:bCs/>
                <w:color w:val="808080" w:themeColor="background1" w:themeShade="80"/>
                <w:szCs w:val="20"/>
              </w:rPr>
            </w:pPr>
          </w:p>
        </w:tc>
      </w:tr>
      <w:tr w:rsidR="00F92438" w:rsidRPr="008B77A6" w14:paraId="7D26B1F8" w14:textId="77777777" w:rsidTr="002E4058">
        <w:tc>
          <w:tcPr>
            <w:tcW w:w="9780" w:type="dxa"/>
            <w:gridSpan w:val="3"/>
          </w:tcPr>
          <w:p w14:paraId="4A7ECA60" w14:textId="2C46AAC7" w:rsidR="00F92438" w:rsidRDefault="00D97E45" w:rsidP="005B6376">
            <w:pPr>
              <w:rPr>
                <w:bCs/>
                <w:color w:val="808080" w:themeColor="background1" w:themeShade="80"/>
                <w:szCs w:val="20"/>
              </w:rPr>
            </w:pPr>
            <w:r>
              <w:rPr>
                <w:bCs/>
                <w:color w:val="808080" w:themeColor="background1" w:themeShade="80"/>
                <w:szCs w:val="20"/>
              </w:rPr>
              <w:t>Funktions</w:t>
            </w:r>
            <w:r w:rsidR="00F92438">
              <w:rPr>
                <w:bCs/>
                <w:color w:val="808080" w:themeColor="background1" w:themeShade="80"/>
                <w:szCs w:val="20"/>
              </w:rPr>
              <w:t>bezeichnung</w:t>
            </w:r>
            <w:r w:rsidR="009640F3">
              <w:rPr>
                <w:bCs/>
                <w:color w:val="808080" w:themeColor="background1" w:themeShade="80"/>
                <w:szCs w:val="20"/>
              </w:rPr>
              <w:t xml:space="preserve"> neu</w:t>
            </w:r>
            <w:r w:rsidR="00E53E0E">
              <w:rPr>
                <w:bCs/>
                <w:color w:val="808080" w:themeColor="background1" w:themeShade="80"/>
                <w:szCs w:val="20"/>
              </w:rPr>
              <w:t xml:space="preserve">: </w:t>
            </w:r>
            <w:sdt>
              <w:sdtPr>
                <w:rPr>
                  <w:rStyle w:val="Formatvorlage15"/>
                </w:rPr>
                <w:id w:val="705755715"/>
                <w:placeholder>
                  <w:docPart w:val="BE12524C05A84B818D772E5FFE2DFB11"/>
                </w:placeholder>
                <w:showingPlcHdr/>
                <w:text/>
              </w:sdtPr>
              <w:sdtEndPr>
                <w:rPr>
                  <w:rStyle w:val="Absatz-Standardschriftart"/>
                  <w:bCs/>
                </w:rPr>
              </w:sdtEndPr>
              <w:sdtContent>
                <w:r w:rsidR="00E53E0E" w:rsidRPr="00D97E45">
                  <w:rPr>
                    <w:rStyle w:val="Platzhaltertext"/>
                    <w:color w:val="auto"/>
                  </w:rPr>
                  <w:t>…………</w:t>
                </w:r>
                <w:proofErr w:type="gramStart"/>
                <w:r w:rsidR="00E53E0E" w:rsidRPr="00D97E45">
                  <w:rPr>
                    <w:rStyle w:val="Platzhaltertext"/>
                    <w:color w:val="auto"/>
                  </w:rPr>
                  <w:t>…....</w:t>
                </w:r>
                <w:proofErr w:type="gramEnd"/>
                <w:r w:rsidR="00E53E0E" w:rsidRPr="00D97E45">
                  <w:rPr>
                    <w:rStyle w:val="Platzhaltertext"/>
                    <w:color w:val="auto"/>
                  </w:rPr>
                  <w:t>………………………</w:t>
                </w:r>
                <w:proofErr w:type="gramStart"/>
                <w:r w:rsidR="00E53E0E" w:rsidRPr="00D97E45">
                  <w:rPr>
                    <w:rStyle w:val="Platzhaltertext"/>
                    <w:color w:val="auto"/>
                  </w:rPr>
                  <w:t>…….</w:t>
                </w:r>
                <w:proofErr w:type="gramEnd"/>
              </w:sdtContent>
            </w:sdt>
          </w:p>
        </w:tc>
      </w:tr>
      <w:tr w:rsidR="008B77A6" w:rsidRPr="008B77A6" w14:paraId="2386D414" w14:textId="77777777" w:rsidTr="002E4058">
        <w:tc>
          <w:tcPr>
            <w:tcW w:w="9780" w:type="dxa"/>
            <w:gridSpan w:val="3"/>
          </w:tcPr>
          <w:p w14:paraId="47F88157" w14:textId="77777777" w:rsidR="008B77A6" w:rsidRPr="008B77A6" w:rsidRDefault="008B77A6" w:rsidP="005B6376">
            <w:pPr>
              <w:rPr>
                <w:bCs/>
                <w:color w:val="808080" w:themeColor="background1" w:themeShade="80"/>
                <w:szCs w:val="20"/>
              </w:rPr>
            </w:pPr>
          </w:p>
        </w:tc>
      </w:tr>
      <w:tr w:rsidR="00F92438" w:rsidRPr="008B77A6" w14:paraId="60ADC58D" w14:textId="77777777" w:rsidTr="00537D04">
        <w:trPr>
          <w:trHeight w:val="4391"/>
        </w:trPr>
        <w:tc>
          <w:tcPr>
            <w:tcW w:w="9780" w:type="dxa"/>
            <w:gridSpan w:val="3"/>
          </w:tcPr>
          <w:tbl>
            <w:tblPr>
              <w:tblStyle w:val="Tabellenraster"/>
              <w:tblW w:w="0" w:type="auto"/>
              <w:tblLook w:val="04A0" w:firstRow="1" w:lastRow="0" w:firstColumn="1" w:lastColumn="0" w:noHBand="0" w:noVBand="1"/>
            </w:tblPr>
            <w:tblGrid>
              <w:gridCol w:w="7827"/>
              <w:gridCol w:w="1727"/>
            </w:tblGrid>
            <w:tr w:rsidR="00E53E0E" w14:paraId="0BDA6415" w14:textId="77777777" w:rsidTr="00CF5AF9">
              <w:trPr>
                <w:trHeight w:val="340"/>
              </w:trPr>
              <w:tc>
                <w:tcPr>
                  <w:tcW w:w="7827" w:type="dxa"/>
                  <w:vAlign w:val="center"/>
                </w:tcPr>
                <w:p w14:paraId="2D0AD5AF" w14:textId="219C6287" w:rsidR="00E53E0E" w:rsidRDefault="00E53E0E" w:rsidP="005B6376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r>
                    <w:rPr>
                      <w:bCs/>
                      <w:color w:val="808080" w:themeColor="background1" w:themeShade="80"/>
                      <w:szCs w:val="20"/>
                    </w:rPr>
                    <w:t xml:space="preserve">Vorschlag der </w:t>
                  </w:r>
                  <w:r w:rsidR="00507735">
                    <w:rPr>
                      <w:bCs/>
                      <w:color w:val="808080" w:themeColor="background1" w:themeShade="80"/>
                      <w:szCs w:val="20"/>
                    </w:rPr>
                    <w:t>Lohnklasse (LK)</w:t>
                  </w:r>
                  <w:r>
                    <w:rPr>
                      <w:bCs/>
                      <w:color w:val="808080" w:themeColor="background1" w:themeShade="80"/>
                      <w:szCs w:val="20"/>
                    </w:rPr>
                    <w:t xml:space="preserve"> gemäss Antragsstelle</w:t>
                  </w:r>
                </w:p>
              </w:tc>
              <w:tc>
                <w:tcPr>
                  <w:tcW w:w="1727" w:type="dxa"/>
                  <w:vAlign w:val="center"/>
                </w:tcPr>
                <w:p w14:paraId="13B46D86" w14:textId="2167D504" w:rsidR="00E53E0E" w:rsidRDefault="00E53E0E" w:rsidP="005B6376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r w:rsidRPr="00E53E0E">
                    <w:rPr>
                      <w:bCs/>
                      <w:color w:val="808080" w:themeColor="background1" w:themeShade="80"/>
                      <w:szCs w:val="20"/>
                    </w:rPr>
                    <w:t>LK</w:t>
                  </w:r>
                  <w:r>
                    <w:rPr>
                      <w:b/>
                      <w:color w:val="808080" w:themeColor="background1" w:themeShade="80"/>
                      <w:szCs w:val="20"/>
                    </w:rPr>
                    <w:t xml:space="preserve"> </w:t>
                  </w:r>
                  <w:sdt>
                    <w:sdtPr>
                      <w:rPr>
                        <w:rStyle w:val="Formatvorlage15"/>
                      </w:rPr>
                      <w:id w:val="-1828668295"/>
                      <w:placeholder>
                        <w:docPart w:val="85253F935D0E457EA816D1FD657DF1DA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D04546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</w:tr>
            <w:tr w:rsidR="00E53E0E" w14:paraId="723DDCB4" w14:textId="77777777" w:rsidTr="0087227F">
              <w:trPr>
                <w:trHeight w:val="4237"/>
              </w:trPr>
              <w:tc>
                <w:tcPr>
                  <w:tcW w:w="9554" w:type="dxa"/>
                  <w:gridSpan w:val="2"/>
                </w:tcPr>
                <w:p w14:paraId="270126E5" w14:textId="0AC1DF3F" w:rsidR="00E53E0E" w:rsidRDefault="00507735" w:rsidP="00507735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r w:rsidRPr="00507735">
                    <w:rPr>
                      <w:bCs/>
                      <w:color w:val="808080" w:themeColor="background1" w:themeShade="80"/>
                      <w:szCs w:val="20"/>
                    </w:rPr>
                    <w:t>Begründung für Antrag:</w:t>
                  </w:r>
                  <w:r>
                    <w:rPr>
                      <w:bCs/>
                      <w:color w:val="808080" w:themeColor="background1" w:themeShade="80"/>
                      <w:szCs w:val="20"/>
                    </w:rPr>
                    <w:t xml:space="preserve"> </w:t>
                  </w:r>
                  <w:sdt>
                    <w:sdtPr>
                      <w:rPr>
                        <w:rStyle w:val="Formatvorlage15"/>
                      </w:rPr>
                      <w:id w:val="442972536"/>
                      <w:placeholder>
                        <w:docPart w:val="8143E73B1C3645FD897B8E05C493A13B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D04546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</w:tr>
          </w:tbl>
          <w:p w14:paraId="4901AF45" w14:textId="4C452723" w:rsidR="00F92438" w:rsidRPr="008B77A6" w:rsidRDefault="00F92438" w:rsidP="005B6376">
            <w:pPr>
              <w:rPr>
                <w:bCs/>
                <w:color w:val="808080" w:themeColor="background1" w:themeShade="80"/>
                <w:szCs w:val="20"/>
              </w:rPr>
            </w:pPr>
          </w:p>
        </w:tc>
      </w:tr>
      <w:tr w:rsidR="009640F3" w:rsidRPr="008B77A6" w14:paraId="1DF119A0" w14:textId="77777777" w:rsidTr="002E4058">
        <w:tc>
          <w:tcPr>
            <w:tcW w:w="9780" w:type="dxa"/>
            <w:gridSpan w:val="3"/>
          </w:tcPr>
          <w:p w14:paraId="020892B7" w14:textId="77777777" w:rsidR="009640F3" w:rsidRDefault="009640F3" w:rsidP="005B6376">
            <w:pPr>
              <w:rPr>
                <w:bCs/>
                <w:color w:val="808080" w:themeColor="background1" w:themeShade="80"/>
                <w:szCs w:val="20"/>
              </w:rPr>
            </w:pPr>
          </w:p>
        </w:tc>
      </w:tr>
      <w:tr w:rsidR="001409F5" w:rsidRPr="001E0A99" w14:paraId="350AA9AC" w14:textId="77777777" w:rsidTr="002E4058">
        <w:tc>
          <w:tcPr>
            <w:tcW w:w="9780" w:type="dxa"/>
            <w:gridSpan w:val="3"/>
          </w:tcPr>
          <w:p w14:paraId="42759CBC" w14:textId="5F52FD6B" w:rsidR="001409F5" w:rsidRPr="004E23F8" w:rsidRDefault="00CC4112" w:rsidP="005B6376">
            <w:pPr>
              <w:rPr>
                <w:b/>
                <w:color w:val="808080" w:themeColor="background1" w:themeShade="80"/>
                <w:sz w:val="24"/>
              </w:rPr>
            </w:pPr>
            <w:r>
              <w:rPr>
                <w:b/>
                <w:color w:val="808080" w:themeColor="background1" w:themeShade="80"/>
                <w:sz w:val="24"/>
              </w:rPr>
              <w:t xml:space="preserve">2. </w:t>
            </w:r>
            <w:r w:rsidR="004E23F8">
              <w:rPr>
                <w:b/>
                <w:color w:val="808080" w:themeColor="background1" w:themeShade="80"/>
                <w:sz w:val="24"/>
              </w:rPr>
              <w:t xml:space="preserve">Nur bei </w:t>
            </w:r>
            <w:r w:rsidR="001E0A99" w:rsidRPr="004E23F8">
              <w:rPr>
                <w:b/>
                <w:color w:val="808080" w:themeColor="background1" w:themeShade="80"/>
                <w:sz w:val="24"/>
              </w:rPr>
              <w:t>Einreihungsüberprüfung</w:t>
            </w:r>
            <w:r w:rsidR="004E23F8">
              <w:rPr>
                <w:b/>
                <w:color w:val="808080" w:themeColor="background1" w:themeShade="80"/>
                <w:sz w:val="24"/>
              </w:rPr>
              <w:t xml:space="preserve"> ausfüllen</w:t>
            </w:r>
          </w:p>
        </w:tc>
      </w:tr>
      <w:tr w:rsidR="001409F5" w:rsidRPr="008B77A6" w14:paraId="4CCB3771" w14:textId="77777777" w:rsidTr="002E4058">
        <w:tc>
          <w:tcPr>
            <w:tcW w:w="9780" w:type="dxa"/>
            <w:gridSpan w:val="3"/>
          </w:tcPr>
          <w:p w14:paraId="1E5F65A5" w14:textId="77777777" w:rsidR="001409F5" w:rsidRDefault="001409F5" w:rsidP="005B6376">
            <w:pPr>
              <w:rPr>
                <w:bCs/>
                <w:color w:val="808080" w:themeColor="background1" w:themeShade="80"/>
                <w:szCs w:val="20"/>
              </w:rPr>
            </w:pPr>
          </w:p>
        </w:tc>
      </w:tr>
      <w:tr w:rsidR="001409F5" w:rsidRPr="008B77A6" w14:paraId="3F865B7D" w14:textId="77777777" w:rsidTr="002E4058">
        <w:tc>
          <w:tcPr>
            <w:tcW w:w="9780" w:type="dxa"/>
            <w:gridSpan w:val="3"/>
          </w:tcPr>
          <w:tbl>
            <w:tblPr>
              <w:tblStyle w:val="Tabellenraster"/>
              <w:tblW w:w="0" w:type="auto"/>
              <w:tblLook w:val="04A0" w:firstRow="1" w:lastRow="0" w:firstColumn="1" w:lastColumn="0" w:noHBand="0" w:noVBand="1"/>
            </w:tblPr>
            <w:tblGrid>
              <w:gridCol w:w="3009"/>
              <w:gridCol w:w="4536"/>
              <w:gridCol w:w="1134"/>
              <w:gridCol w:w="875"/>
            </w:tblGrid>
            <w:tr w:rsidR="00C46CF6" w14:paraId="0DAA8332" w14:textId="77777777" w:rsidTr="00CF5AF9">
              <w:trPr>
                <w:trHeight w:val="340"/>
              </w:trPr>
              <w:tc>
                <w:tcPr>
                  <w:tcW w:w="3009" w:type="dxa"/>
                  <w:vAlign w:val="center"/>
                </w:tcPr>
                <w:p w14:paraId="78B9D35A" w14:textId="24F12A1F" w:rsidR="00C46CF6" w:rsidRDefault="00D97E45" w:rsidP="005B6376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r>
                    <w:rPr>
                      <w:bCs/>
                      <w:color w:val="808080" w:themeColor="background1" w:themeShade="80"/>
                      <w:szCs w:val="20"/>
                    </w:rPr>
                    <w:t>Funktion</w:t>
                  </w:r>
                  <w:r w:rsidR="009640F3">
                    <w:rPr>
                      <w:bCs/>
                      <w:color w:val="808080" w:themeColor="background1" w:themeShade="80"/>
                      <w:szCs w:val="20"/>
                    </w:rPr>
                    <w:t>s</w:t>
                  </w:r>
                  <w:r w:rsidR="00C46CF6">
                    <w:rPr>
                      <w:bCs/>
                      <w:color w:val="808080" w:themeColor="background1" w:themeShade="80"/>
                      <w:szCs w:val="20"/>
                    </w:rPr>
                    <w:t>bez</w:t>
                  </w:r>
                  <w:r w:rsidR="00CF5AF9">
                    <w:rPr>
                      <w:bCs/>
                      <w:color w:val="808080" w:themeColor="background1" w:themeShade="80"/>
                      <w:szCs w:val="20"/>
                    </w:rPr>
                    <w:t>eichnung</w:t>
                  </w:r>
                  <w:r w:rsidR="009640F3">
                    <w:rPr>
                      <w:bCs/>
                      <w:color w:val="808080" w:themeColor="background1" w:themeShade="80"/>
                      <w:szCs w:val="20"/>
                    </w:rPr>
                    <w:t xml:space="preserve"> bisher</w:t>
                  </w:r>
                </w:p>
              </w:tc>
              <w:tc>
                <w:tcPr>
                  <w:tcW w:w="4536" w:type="dxa"/>
                  <w:vAlign w:val="center"/>
                </w:tcPr>
                <w:p w14:paraId="14738523" w14:textId="6655284A" w:rsidR="00C46CF6" w:rsidRDefault="008A77A1" w:rsidP="005B6376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671914627"/>
                      <w:placeholder>
                        <w:docPart w:val="F0448FBCE7C4447FAF9BB2122503F26C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CF5AF9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1134" w:type="dxa"/>
                  <w:vAlign w:val="center"/>
                </w:tcPr>
                <w:p w14:paraId="0BEE2CD1" w14:textId="3D2A6644" w:rsidR="00C46CF6" w:rsidRDefault="00C46CF6" w:rsidP="005B6376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r>
                    <w:rPr>
                      <w:bCs/>
                      <w:color w:val="808080" w:themeColor="background1" w:themeShade="80"/>
                      <w:szCs w:val="20"/>
                    </w:rPr>
                    <w:t xml:space="preserve">LK </w:t>
                  </w:r>
                  <w:r w:rsidR="00CF5AF9">
                    <w:rPr>
                      <w:bCs/>
                      <w:color w:val="808080" w:themeColor="background1" w:themeShade="80"/>
                      <w:szCs w:val="20"/>
                    </w:rPr>
                    <w:t>bisher</w:t>
                  </w:r>
                </w:p>
              </w:tc>
              <w:tc>
                <w:tcPr>
                  <w:tcW w:w="875" w:type="dxa"/>
                  <w:vAlign w:val="center"/>
                </w:tcPr>
                <w:p w14:paraId="4B3A10FC" w14:textId="7BE56A7F" w:rsidR="00C46CF6" w:rsidRDefault="008A77A1" w:rsidP="005B6376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-1218131395"/>
                      <w:placeholder>
                        <w:docPart w:val="2A68E18135D748CB8DC17EF4F17FD617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01437A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</w:tr>
            <w:tr w:rsidR="00C46CF6" w14:paraId="0D73C6D2" w14:textId="77777777" w:rsidTr="00CF5AF9">
              <w:trPr>
                <w:trHeight w:val="369"/>
              </w:trPr>
              <w:tc>
                <w:tcPr>
                  <w:tcW w:w="3009" w:type="dxa"/>
                  <w:vAlign w:val="center"/>
                </w:tcPr>
                <w:p w14:paraId="52CFA749" w14:textId="7675E640" w:rsidR="00C46CF6" w:rsidRDefault="00C46CF6" w:rsidP="005B6376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r>
                    <w:rPr>
                      <w:bCs/>
                      <w:color w:val="808080" w:themeColor="background1" w:themeShade="80"/>
                      <w:szCs w:val="20"/>
                    </w:rPr>
                    <w:t xml:space="preserve">Planstellen-Nr. </w:t>
                  </w:r>
                </w:p>
              </w:tc>
              <w:tc>
                <w:tcPr>
                  <w:tcW w:w="6545" w:type="dxa"/>
                  <w:gridSpan w:val="3"/>
                  <w:vAlign w:val="center"/>
                </w:tcPr>
                <w:p w14:paraId="68047119" w14:textId="634C9688" w:rsidR="00C46CF6" w:rsidRDefault="008A77A1" w:rsidP="005B6376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-1074661581"/>
                      <w:placeholder>
                        <w:docPart w:val="DFBDA6948B4C413387AC3498A2A5C1EA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01437A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</w:tr>
            <w:tr w:rsidR="00C46CF6" w14:paraId="0F13D74A" w14:textId="77777777" w:rsidTr="00CF5AF9">
              <w:trPr>
                <w:trHeight w:val="369"/>
              </w:trPr>
              <w:tc>
                <w:tcPr>
                  <w:tcW w:w="3009" w:type="dxa"/>
                  <w:vAlign w:val="center"/>
                </w:tcPr>
                <w:p w14:paraId="7245E75E" w14:textId="0A1024CA" w:rsidR="00C46CF6" w:rsidRDefault="00C46CF6" w:rsidP="005B6376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r>
                    <w:rPr>
                      <w:bCs/>
                      <w:color w:val="808080" w:themeColor="background1" w:themeShade="80"/>
                      <w:szCs w:val="20"/>
                    </w:rPr>
                    <w:t>Name / Vorname</w:t>
                  </w:r>
                </w:p>
              </w:tc>
              <w:tc>
                <w:tcPr>
                  <w:tcW w:w="4536" w:type="dxa"/>
                  <w:vAlign w:val="center"/>
                </w:tcPr>
                <w:p w14:paraId="5FAA670F" w14:textId="47EA8545" w:rsidR="00C46CF6" w:rsidRDefault="008A77A1" w:rsidP="005B6376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1398632291"/>
                      <w:placeholder>
                        <w:docPart w:val="E939A52E00F34CB39B9A3C707CE9965A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01437A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1134" w:type="dxa"/>
                  <w:vAlign w:val="center"/>
                </w:tcPr>
                <w:p w14:paraId="7EC9EADE" w14:textId="4DAA2BBA" w:rsidR="00C46CF6" w:rsidRDefault="00C46CF6" w:rsidP="005B6376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r>
                    <w:rPr>
                      <w:bCs/>
                      <w:color w:val="808080" w:themeColor="background1" w:themeShade="80"/>
                      <w:szCs w:val="20"/>
                    </w:rPr>
                    <w:t>Pers</w:t>
                  </w:r>
                  <w:r w:rsidR="00D02C57">
                    <w:rPr>
                      <w:bCs/>
                      <w:color w:val="808080" w:themeColor="background1" w:themeShade="80"/>
                      <w:szCs w:val="20"/>
                    </w:rPr>
                    <w:t>.-N</w:t>
                  </w:r>
                  <w:r>
                    <w:rPr>
                      <w:bCs/>
                      <w:color w:val="808080" w:themeColor="background1" w:themeShade="80"/>
                      <w:szCs w:val="20"/>
                    </w:rPr>
                    <w:t>r</w:t>
                  </w:r>
                  <w:r w:rsidR="00D02C57">
                    <w:rPr>
                      <w:bCs/>
                      <w:color w:val="808080" w:themeColor="background1" w:themeShade="80"/>
                      <w:szCs w:val="20"/>
                    </w:rPr>
                    <w:t>.</w:t>
                  </w:r>
                </w:p>
              </w:tc>
              <w:tc>
                <w:tcPr>
                  <w:tcW w:w="875" w:type="dxa"/>
                  <w:vAlign w:val="center"/>
                </w:tcPr>
                <w:p w14:paraId="2344523E" w14:textId="2F41C5E0" w:rsidR="00C46CF6" w:rsidRDefault="008A77A1" w:rsidP="005B6376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-1447850553"/>
                      <w:placeholder>
                        <w:docPart w:val="CA60728053974894B5C94D934B6C04DF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CF5AF9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</w:tr>
            <w:tr w:rsidR="00C46CF6" w14:paraId="3AE852A0" w14:textId="77777777" w:rsidTr="00CF5AF9">
              <w:trPr>
                <w:trHeight w:val="340"/>
              </w:trPr>
              <w:tc>
                <w:tcPr>
                  <w:tcW w:w="3009" w:type="dxa"/>
                  <w:vAlign w:val="center"/>
                </w:tcPr>
                <w:p w14:paraId="04796E54" w14:textId="061EA0B5" w:rsidR="00C46CF6" w:rsidRDefault="00C46CF6" w:rsidP="005B6376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r>
                    <w:rPr>
                      <w:bCs/>
                      <w:color w:val="808080" w:themeColor="background1" w:themeShade="80"/>
                      <w:szCs w:val="20"/>
                    </w:rPr>
                    <w:t>Datum Umsetzungszeitpunkt</w:t>
                  </w:r>
                </w:p>
              </w:tc>
              <w:tc>
                <w:tcPr>
                  <w:tcW w:w="6545" w:type="dxa"/>
                  <w:gridSpan w:val="3"/>
                  <w:vAlign w:val="center"/>
                </w:tcPr>
                <w:p w14:paraId="3E360EF3" w14:textId="360441F1" w:rsidR="00C46CF6" w:rsidRDefault="008A77A1" w:rsidP="005B6376">
                  <w:pPr>
                    <w:rPr>
                      <w:b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1645088443"/>
                      <w:placeholder>
                        <w:docPart w:val="C316A6377D72496EB9A10D67F2781C44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01437A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</w:tr>
          </w:tbl>
          <w:p w14:paraId="7E207DC8" w14:textId="77777777" w:rsidR="001409F5" w:rsidRDefault="001409F5" w:rsidP="005B6376">
            <w:pPr>
              <w:rPr>
                <w:bCs/>
                <w:color w:val="808080" w:themeColor="background1" w:themeShade="80"/>
                <w:szCs w:val="20"/>
              </w:rPr>
            </w:pPr>
          </w:p>
        </w:tc>
      </w:tr>
      <w:tr w:rsidR="001409F5" w:rsidRPr="008B77A6" w14:paraId="4FDE5875" w14:textId="77777777" w:rsidTr="002E4058">
        <w:tc>
          <w:tcPr>
            <w:tcW w:w="9780" w:type="dxa"/>
            <w:gridSpan w:val="3"/>
          </w:tcPr>
          <w:p w14:paraId="538CF0C0" w14:textId="77777777" w:rsidR="00CF5AF9" w:rsidRDefault="003866C5" w:rsidP="00F36F50">
            <w:pPr>
              <w:tabs>
                <w:tab w:val="left" w:pos="1040"/>
              </w:tabs>
            </w:pPr>
            <w:r>
              <w:br w:type="page"/>
            </w:r>
          </w:p>
          <w:p w14:paraId="6115DE99" w14:textId="77777777" w:rsidR="00CF5AF9" w:rsidRDefault="00CF5AF9" w:rsidP="00F36F50">
            <w:pPr>
              <w:tabs>
                <w:tab w:val="left" w:pos="1040"/>
              </w:tabs>
            </w:pPr>
          </w:p>
          <w:p w14:paraId="019DB333" w14:textId="77777777" w:rsidR="00CF5AF9" w:rsidRDefault="00CF5AF9" w:rsidP="00F36F50">
            <w:pPr>
              <w:tabs>
                <w:tab w:val="left" w:pos="1040"/>
              </w:tabs>
              <w:rPr>
                <w:bCs/>
                <w:color w:val="808080" w:themeColor="background1" w:themeShade="80"/>
                <w:szCs w:val="20"/>
              </w:rPr>
            </w:pPr>
          </w:p>
          <w:p w14:paraId="6203541E" w14:textId="2AB87643" w:rsidR="009A0B40" w:rsidRDefault="00D97E45" w:rsidP="00F36F50">
            <w:pPr>
              <w:tabs>
                <w:tab w:val="left" w:pos="1040"/>
              </w:tabs>
              <w:rPr>
                <w:bCs/>
                <w:color w:val="808080" w:themeColor="background1" w:themeShade="80"/>
                <w:szCs w:val="20"/>
              </w:rPr>
            </w:pPr>
            <w:r>
              <w:rPr>
                <w:bCs/>
                <w:color w:val="808080" w:themeColor="background1" w:themeShade="80"/>
                <w:szCs w:val="20"/>
              </w:rPr>
              <w:lastRenderedPageBreak/>
              <w:t>Die wesentlichen Veränderungen sind nachfolgend aufzuführen.</w:t>
            </w:r>
          </w:p>
          <w:p w14:paraId="193636BB" w14:textId="390C2ADC" w:rsidR="00D97E45" w:rsidRDefault="00D97E45" w:rsidP="00F36F50">
            <w:pPr>
              <w:tabs>
                <w:tab w:val="left" w:pos="1040"/>
              </w:tabs>
              <w:rPr>
                <w:bCs/>
                <w:color w:val="808080" w:themeColor="background1" w:themeShade="80"/>
                <w:szCs w:val="20"/>
              </w:rPr>
            </w:pPr>
          </w:p>
        </w:tc>
      </w:tr>
      <w:tr w:rsidR="001409F5" w:rsidRPr="008B77A6" w14:paraId="626259AB" w14:textId="77777777" w:rsidTr="00FC732D">
        <w:trPr>
          <w:trHeight w:val="8486"/>
        </w:trPr>
        <w:tc>
          <w:tcPr>
            <w:tcW w:w="9780" w:type="dxa"/>
            <w:gridSpan w:val="3"/>
          </w:tcPr>
          <w:tbl>
            <w:tblPr>
              <w:tblStyle w:val="Tabellenraster"/>
              <w:tblW w:w="9554" w:type="dxa"/>
              <w:tblLook w:val="04A0" w:firstRow="1" w:lastRow="0" w:firstColumn="1" w:lastColumn="0" w:noHBand="0" w:noVBand="1"/>
            </w:tblPr>
            <w:tblGrid>
              <w:gridCol w:w="3098"/>
              <w:gridCol w:w="639"/>
              <w:gridCol w:w="1004"/>
              <w:gridCol w:w="3168"/>
              <w:gridCol w:w="639"/>
              <w:gridCol w:w="1006"/>
            </w:tblGrid>
            <w:tr w:rsidR="00FC732D" w14:paraId="2C18A8E7" w14:textId="77777777" w:rsidTr="00CF5AF9">
              <w:trPr>
                <w:trHeight w:val="340"/>
              </w:trPr>
              <w:tc>
                <w:tcPr>
                  <w:tcW w:w="9554" w:type="dxa"/>
                  <w:gridSpan w:val="6"/>
                  <w:vAlign w:val="center"/>
                </w:tcPr>
                <w:p w14:paraId="5400570E" w14:textId="6B7DFCBE" w:rsidR="00FC732D" w:rsidRPr="00FC732D" w:rsidRDefault="00FC732D" w:rsidP="00D97E45">
                  <w:pPr>
                    <w:jc w:val="center"/>
                    <w:rPr>
                      <w:bCs/>
                      <w:color w:val="808080" w:themeColor="background1" w:themeShade="80"/>
                      <w:szCs w:val="20"/>
                    </w:rPr>
                  </w:pPr>
                  <w:r w:rsidRPr="00FC732D">
                    <w:rPr>
                      <w:bCs/>
                      <w:color w:val="808080" w:themeColor="background1" w:themeShade="80"/>
                      <w:szCs w:val="20"/>
                    </w:rPr>
                    <w:lastRenderedPageBreak/>
                    <w:t>Aufgaben</w:t>
                  </w:r>
                </w:p>
              </w:tc>
            </w:tr>
            <w:tr w:rsidR="009A0B40" w14:paraId="60A9DA10" w14:textId="77777777" w:rsidTr="00CF5AF9">
              <w:trPr>
                <w:trHeight w:val="340"/>
              </w:trPr>
              <w:tc>
                <w:tcPr>
                  <w:tcW w:w="4741" w:type="dxa"/>
                  <w:gridSpan w:val="3"/>
                  <w:vAlign w:val="center"/>
                </w:tcPr>
                <w:p w14:paraId="0A998D35" w14:textId="389E7AD1" w:rsidR="009A0B40" w:rsidRPr="00FC732D" w:rsidRDefault="00D97E45" w:rsidP="00D97E45">
                  <w:pPr>
                    <w:jc w:val="center"/>
                    <w:rPr>
                      <w:bCs/>
                      <w:color w:val="808080" w:themeColor="background1" w:themeShade="80"/>
                      <w:szCs w:val="20"/>
                    </w:rPr>
                  </w:pPr>
                  <w:r w:rsidRPr="00FC732D">
                    <w:rPr>
                      <w:bCs/>
                      <w:color w:val="808080" w:themeColor="background1" w:themeShade="80"/>
                      <w:szCs w:val="20"/>
                    </w:rPr>
                    <w:t>- b</w:t>
                  </w:r>
                  <w:r w:rsidR="009A0B40" w:rsidRPr="00FC732D">
                    <w:rPr>
                      <w:bCs/>
                      <w:color w:val="808080" w:themeColor="background1" w:themeShade="80"/>
                      <w:szCs w:val="20"/>
                    </w:rPr>
                    <w:t>isher</w:t>
                  </w:r>
                  <w:r w:rsidRPr="00FC732D">
                    <w:rPr>
                      <w:bCs/>
                      <w:color w:val="808080" w:themeColor="background1" w:themeShade="80"/>
                      <w:szCs w:val="20"/>
                    </w:rPr>
                    <w:t xml:space="preserve"> -</w:t>
                  </w:r>
                </w:p>
              </w:tc>
              <w:tc>
                <w:tcPr>
                  <w:tcW w:w="4813" w:type="dxa"/>
                  <w:gridSpan w:val="3"/>
                  <w:vAlign w:val="center"/>
                </w:tcPr>
                <w:p w14:paraId="66442E1C" w14:textId="0B158C61" w:rsidR="009A0B40" w:rsidRPr="00FC732D" w:rsidRDefault="00D97E45" w:rsidP="00D97E45">
                  <w:pPr>
                    <w:jc w:val="center"/>
                    <w:rPr>
                      <w:bCs/>
                      <w:color w:val="808080" w:themeColor="background1" w:themeShade="80"/>
                      <w:szCs w:val="20"/>
                    </w:rPr>
                  </w:pPr>
                  <w:r w:rsidRPr="00FC732D">
                    <w:rPr>
                      <w:bCs/>
                      <w:color w:val="808080" w:themeColor="background1" w:themeShade="80"/>
                      <w:szCs w:val="20"/>
                    </w:rPr>
                    <w:t xml:space="preserve">- </w:t>
                  </w:r>
                  <w:r w:rsidR="009A0B40" w:rsidRPr="00FC732D">
                    <w:rPr>
                      <w:bCs/>
                      <w:color w:val="808080" w:themeColor="background1" w:themeShade="80"/>
                      <w:szCs w:val="20"/>
                    </w:rPr>
                    <w:t>neu</w:t>
                  </w:r>
                  <w:r w:rsidRPr="00FC732D">
                    <w:rPr>
                      <w:bCs/>
                      <w:color w:val="808080" w:themeColor="background1" w:themeShade="80"/>
                      <w:szCs w:val="20"/>
                    </w:rPr>
                    <w:t xml:space="preserve"> -</w:t>
                  </w:r>
                </w:p>
              </w:tc>
            </w:tr>
            <w:tr w:rsidR="00C46CF6" w14:paraId="2EEF8CCE" w14:textId="77777777" w:rsidTr="00CF5AF9">
              <w:trPr>
                <w:trHeight w:val="340"/>
              </w:trPr>
              <w:tc>
                <w:tcPr>
                  <w:tcW w:w="3737" w:type="dxa"/>
                  <w:gridSpan w:val="2"/>
                  <w:vAlign w:val="center"/>
                </w:tcPr>
                <w:p w14:paraId="101F9E48" w14:textId="73A259A0" w:rsidR="00C46CF6" w:rsidRDefault="00AD2FF4" w:rsidP="005B6376">
                  <w:pPr>
                    <w:rPr>
                      <w:b/>
                      <w:color w:val="808080" w:themeColor="background1" w:themeShade="80"/>
                      <w:szCs w:val="20"/>
                    </w:rPr>
                  </w:pPr>
                  <w:r>
                    <w:rPr>
                      <w:bCs/>
                      <w:color w:val="808080" w:themeColor="background1" w:themeShade="80"/>
                      <w:szCs w:val="20"/>
                    </w:rPr>
                    <w:t>Beschäftigungsgrad</w:t>
                  </w:r>
                  <w:r w:rsidR="00C46CF6">
                    <w:rPr>
                      <w:bCs/>
                      <w:color w:val="808080" w:themeColor="background1" w:themeShade="80"/>
                      <w:szCs w:val="20"/>
                    </w:rPr>
                    <w:t xml:space="preserve"> (%)</w:t>
                  </w:r>
                </w:p>
              </w:tc>
              <w:tc>
                <w:tcPr>
                  <w:tcW w:w="1004" w:type="dxa"/>
                  <w:vAlign w:val="center"/>
                </w:tcPr>
                <w:p w14:paraId="6BCB25F0" w14:textId="69A2D3D9" w:rsidR="00C46CF6" w:rsidRDefault="008A77A1" w:rsidP="00727E48">
                  <w:pPr>
                    <w:jc w:val="center"/>
                    <w:rPr>
                      <w:bCs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-1297836611"/>
                      <w:placeholder>
                        <w:docPart w:val="918FA7F7C71245F5A264047DC58BEBC2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D57620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3807" w:type="dxa"/>
                  <w:gridSpan w:val="2"/>
                  <w:vAlign w:val="center"/>
                </w:tcPr>
                <w:p w14:paraId="04DFFA15" w14:textId="723E5565" w:rsidR="00C46CF6" w:rsidRDefault="00AD2FF4" w:rsidP="005B6376">
                  <w:pPr>
                    <w:rPr>
                      <w:b/>
                      <w:color w:val="808080" w:themeColor="background1" w:themeShade="80"/>
                      <w:szCs w:val="20"/>
                    </w:rPr>
                  </w:pPr>
                  <w:r>
                    <w:rPr>
                      <w:bCs/>
                      <w:color w:val="808080" w:themeColor="background1" w:themeShade="80"/>
                      <w:szCs w:val="20"/>
                    </w:rPr>
                    <w:t>Beschäftigungsgrad</w:t>
                  </w:r>
                  <w:r w:rsidR="00C46CF6">
                    <w:rPr>
                      <w:bCs/>
                      <w:color w:val="808080" w:themeColor="background1" w:themeShade="80"/>
                      <w:szCs w:val="20"/>
                    </w:rPr>
                    <w:t xml:space="preserve"> (%)</w:t>
                  </w:r>
                </w:p>
              </w:tc>
              <w:tc>
                <w:tcPr>
                  <w:tcW w:w="1006" w:type="dxa"/>
                  <w:vAlign w:val="center"/>
                </w:tcPr>
                <w:p w14:paraId="7521DB86" w14:textId="56F1C3E7" w:rsidR="00C46CF6" w:rsidRDefault="008A77A1" w:rsidP="00727E48">
                  <w:pPr>
                    <w:jc w:val="center"/>
                    <w:rPr>
                      <w:bCs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2079165176"/>
                      <w:placeholder>
                        <w:docPart w:val="B23EB37B7FCE45D7AFA950594402BD7F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D57620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</w:tr>
            <w:tr w:rsidR="00C46CF6" w14:paraId="5EA6CD74" w14:textId="77777777" w:rsidTr="00CF5AF9">
              <w:trPr>
                <w:trHeight w:val="340"/>
              </w:trPr>
              <w:tc>
                <w:tcPr>
                  <w:tcW w:w="3737" w:type="dxa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14:paraId="09D69E31" w14:textId="5C309E94" w:rsidR="00C46CF6" w:rsidRDefault="00F36F50" w:rsidP="005B6376">
                  <w:pPr>
                    <w:rPr>
                      <w:b/>
                      <w:color w:val="808080" w:themeColor="background1" w:themeShade="80"/>
                      <w:szCs w:val="20"/>
                    </w:rPr>
                  </w:pPr>
                  <w:r>
                    <w:rPr>
                      <w:bCs/>
                      <w:color w:val="808080" w:themeColor="background1" w:themeShade="80"/>
                      <w:szCs w:val="20"/>
                    </w:rPr>
                    <w:t>wegfallende</w:t>
                  </w:r>
                  <w:r w:rsidR="00C46CF6">
                    <w:rPr>
                      <w:bCs/>
                      <w:color w:val="808080" w:themeColor="background1" w:themeShade="80"/>
                      <w:szCs w:val="20"/>
                    </w:rPr>
                    <w:t xml:space="preserve"> Aufgaben</w:t>
                  </w:r>
                </w:p>
              </w:tc>
              <w:tc>
                <w:tcPr>
                  <w:tcW w:w="1004" w:type="dxa"/>
                  <w:tcBorders>
                    <w:bottom w:val="single" w:sz="4" w:space="0" w:color="auto"/>
                  </w:tcBorders>
                  <w:vAlign w:val="center"/>
                </w:tcPr>
                <w:p w14:paraId="1B98AF62" w14:textId="7EDC822F" w:rsidR="00C46CF6" w:rsidRDefault="009A0B40" w:rsidP="005B6376">
                  <w:pPr>
                    <w:rPr>
                      <w:b/>
                      <w:color w:val="808080" w:themeColor="background1" w:themeShade="80"/>
                      <w:szCs w:val="20"/>
                    </w:rPr>
                  </w:pPr>
                  <w:r>
                    <w:rPr>
                      <w:bCs/>
                      <w:color w:val="808080" w:themeColor="background1" w:themeShade="80"/>
                      <w:szCs w:val="20"/>
                    </w:rPr>
                    <w:t>i</w:t>
                  </w:r>
                  <w:r w:rsidRPr="009A0B40">
                    <w:rPr>
                      <w:bCs/>
                      <w:color w:val="808080" w:themeColor="background1" w:themeShade="80"/>
                      <w:szCs w:val="20"/>
                    </w:rPr>
                    <w:t xml:space="preserve">n </w:t>
                  </w:r>
                  <w:r w:rsidR="00C46CF6">
                    <w:rPr>
                      <w:b/>
                      <w:color w:val="808080" w:themeColor="background1" w:themeShade="80"/>
                      <w:szCs w:val="20"/>
                    </w:rPr>
                    <w:t>%</w:t>
                  </w:r>
                </w:p>
              </w:tc>
              <w:tc>
                <w:tcPr>
                  <w:tcW w:w="3807" w:type="dxa"/>
                  <w:gridSpan w:val="2"/>
                  <w:tcBorders>
                    <w:bottom w:val="single" w:sz="4" w:space="0" w:color="auto"/>
                  </w:tcBorders>
                  <w:vAlign w:val="center"/>
                </w:tcPr>
                <w:p w14:paraId="5C7DCB92" w14:textId="7F16F361" w:rsidR="00C46CF6" w:rsidRDefault="00F36F50" w:rsidP="005B6376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r>
                    <w:rPr>
                      <w:bCs/>
                      <w:color w:val="808080" w:themeColor="background1" w:themeShade="80"/>
                      <w:szCs w:val="20"/>
                    </w:rPr>
                    <w:t>neue</w:t>
                  </w:r>
                  <w:r w:rsidR="00C46CF6">
                    <w:rPr>
                      <w:bCs/>
                      <w:color w:val="808080" w:themeColor="background1" w:themeShade="80"/>
                      <w:szCs w:val="20"/>
                    </w:rPr>
                    <w:t xml:space="preserve"> Aufgaben</w:t>
                  </w:r>
                </w:p>
              </w:tc>
              <w:tc>
                <w:tcPr>
                  <w:tcW w:w="1006" w:type="dxa"/>
                  <w:tcBorders>
                    <w:bottom w:val="single" w:sz="4" w:space="0" w:color="auto"/>
                  </w:tcBorders>
                  <w:vAlign w:val="center"/>
                </w:tcPr>
                <w:p w14:paraId="7EA01732" w14:textId="4F6E2E81" w:rsidR="00C46CF6" w:rsidRDefault="009A0B40" w:rsidP="005B6376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r>
                    <w:rPr>
                      <w:bCs/>
                      <w:color w:val="808080" w:themeColor="background1" w:themeShade="80"/>
                      <w:szCs w:val="20"/>
                    </w:rPr>
                    <w:t xml:space="preserve">in </w:t>
                  </w:r>
                  <w:r w:rsidR="00C46CF6">
                    <w:rPr>
                      <w:bCs/>
                      <w:color w:val="808080" w:themeColor="background1" w:themeShade="80"/>
                      <w:szCs w:val="20"/>
                    </w:rPr>
                    <w:t>%</w:t>
                  </w:r>
                </w:p>
              </w:tc>
            </w:tr>
            <w:tr w:rsidR="0004387C" w14:paraId="2A565082" w14:textId="77777777" w:rsidTr="00CF5AF9">
              <w:trPr>
                <w:trHeight w:val="340"/>
              </w:trPr>
              <w:tc>
                <w:tcPr>
                  <w:tcW w:w="3737" w:type="dxa"/>
                  <w:gridSpan w:val="2"/>
                  <w:tcBorders>
                    <w:bottom w:val="nil"/>
                  </w:tcBorders>
                  <w:vAlign w:val="center"/>
                </w:tcPr>
                <w:p w14:paraId="1C9580CC" w14:textId="0C0215F9" w:rsidR="0004387C" w:rsidRDefault="008A77A1" w:rsidP="0004387C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505399857"/>
                      <w:placeholder>
                        <w:docPart w:val="7B861B580C5F40F09C2401411973D306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04387C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1004" w:type="dxa"/>
                  <w:tcBorders>
                    <w:bottom w:val="nil"/>
                  </w:tcBorders>
                  <w:vAlign w:val="center"/>
                </w:tcPr>
                <w:p w14:paraId="2E7ADAA4" w14:textId="624448C9" w:rsidR="0004387C" w:rsidRDefault="008A77A1" w:rsidP="0004387C">
                  <w:pPr>
                    <w:jc w:val="center"/>
                    <w:rPr>
                      <w:bCs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2092660675"/>
                      <w:placeholder>
                        <w:docPart w:val="E0C92643121C4EE4B3AEB06307B81A03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04387C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3807" w:type="dxa"/>
                  <w:gridSpan w:val="2"/>
                  <w:tcBorders>
                    <w:bottom w:val="nil"/>
                  </w:tcBorders>
                  <w:vAlign w:val="center"/>
                </w:tcPr>
                <w:p w14:paraId="3A2298D3" w14:textId="23213D5D" w:rsidR="0004387C" w:rsidRDefault="008A77A1" w:rsidP="0004387C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-2092383968"/>
                      <w:placeholder>
                        <w:docPart w:val="071AB321066E4354B0D07B8580F5374D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04387C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1006" w:type="dxa"/>
                  <w:tcBorders>
                    <w:bottom w:val="nil"/>
                  </w:tcBorders>
                  <w:vAlign w:val="center"/>
                </w:tcPr>
                <w:p w14:paraId="5C4DA8EC" w14:textId="5A2029CB" w:rsidR="0004387C" w:rsidRDefault="008A77A1" w:rsidP="0004387C">
                  <w:pPr>
                    <w:jc w:val="center"/>
                    <w:rPr>
                      <w:bCs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-1391266792"/>
                      <w:placeholder>
                        <w:docPart w:val="C5A609EA041A47C78C64F10CF60A6F1E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04387C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</w:tr>
            <w:tr w:rsidR="0004387C" w14:paraId="15158A10" w14:textId="77777777" w:rsidTr="00CF5AF9">
              <w:trPr>
                <w:trHeight w:val="340"/>
              </w:trPr>
              <w:tc>
                <w:tcPr>
                  <w:tcW w:w="3737" w:type="dxa"/>
                  <w:gridSpan w:val="2"/>
                  <w:tcBorders>
                    <w:top w:val="nil"/>
                    <w:bottom w:val="nil"/>
                  </w:tcBorders>
                  <w:vAlign w:val="center"/>
                </w:tcPr>
                <w:p w14:paraId="12792B72" w14:textId="3B4C1DBA" w:rsidR="0004387C" w:rsidRDefault="008A77A1" w:rsidP="0004387C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103461265"/>
                      <w:placeholder>
                        <w:docPart w:val="994E06929F0F44BFA95D6DEB2D238DD4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04387C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1004" w:type="dxa"/>
                  <w:tcBorders>
                    <w:top w:val="nil"/>
                    <w:bottom w:val="nil"/>
                  </w:tcBorders>
                  <w:vAlign w:val="center"/>
                </w:tcPr>
                <w:p w14:paraId="4D847647" w14:textId="0E7520BE" w:rsidR="0004387C" w:rsidRDefault="008A77A1" w:rsidP="0004387C">
                  <w:pPr>
                    <w:jc w:val="center"/>
                    <w:rPr>
                      <w:bCs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-291287282"/>
                      <w:placeholder>
                        <w:docPart w:val="11A9B243BA784ABFA3EE5FAD5294A46C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04387C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3807" w:type="dxa"/>
                  <w:gridSpan w:val="2"/>
                  <w:tcBorders>
                    <w:top w:val="nil"/>
                    <w:bottom w:val="nil"/>
                  </w:tcBorders>
                  <w:vAlign w:val="center"/>
                </w:tcPr>
                <w:p w14:paraId="6DBA4EAB" w14:textId="4D32E521" w:rsidR="0004387C" w:rsidRDefault="008A77A1" w:rsidP="0004387C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1330793089"/>
                      <w:placeholder>
                        <w:docPart w:val="3B9A4771AE1D45AB93E8D1034C669078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04387C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1006" w:type="dxa"/>
                  <w:tcBorders>
                    <w:top w:val="nil"/>
                    <w:bottom w:val="nil"/>
                  </w:tcBorders>
                  <w:vAlign w:val="center"/>
                </w:tcPr>
                <w:p w14:paraId="1F68DDE6" w14:textId="4AA2E8FE" w:rsidR="0004387C" w:rsidRDefault="008A77A1" w:rsidP="0004387C">
                  <w:pPr>
                    <w:jc w:val="center"/>
                    <w:rPr>
                      <w:bCs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-1770848655"/>
                      <w:placeholder>
                        <w:docPart w:val="887DE25E73334670BE8914C24CA4B2F2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04387C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</w:tr>
            <w:tr w:rsidR="0004387C" w14:paraId="74E2157D" w14:textId="77777777" w:rsidTr="00CF5AF9">
              <w:trPr>
                <w:trHeight w:val="340"/>
              </w:trPr>
              <w:tc>
                <w:tcPr>
                  <w:tcW w:w="3737" w:type="dxa"/>
                  <w:gridSpan w:val="2"/>
                  <w:tcBorders>
                    <w:top w:val="nil"/>
                    <w:bottom w:val="nil"/>
                  </w:tcBorders>
                  <w:vAlign w:val="center"/>
                </w:tcPr>
                <w:p w14:paraId="42823AE0" w14:textId="41ABF671" w:rsidR="0004387C" w:rsidRDefault="008A77A1" w:rsidP="0004387C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949750336"/>
                      <w:placeholder>
                        <w:docPart w:val="983E7763F38B401F943D3BB478E22865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04387C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1004" w:type="dxa"/>
                  <w:tcBorders>
                    <w:top w:val="nil"/>
                    <w:bottom w:val="nil"/>
                  </w:tcBorders>
                  <w:vAlign w:val="center"/>
                </w:tcPr>
                <w:p w14:paraId="19196B62" w14:textId="4B4EF22A" w:rsidR="0004387C" w:rsidRDefault="008A77A1" w:rsidP="0004387C">
                  <w:pPr>
                    <w:jc w:val="center"/>
                    <w:rPr>
                      <w:bCs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671693447"/>
                      <w:placeholder>
                        <w:docPart w:val="4BC0E603F157470F958C5A4E0F853942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04387C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3807" w:type="dxa"/>
                  <w:gridSpan w:val="2"/>
                  <w:tcBorders>
                    <w:top w:val="nil"/>
                    <w:bottom w:val="nil"/>
                  </w:tcBorders>
                  <w:vAlign w:val="center"/>
                </w:tcPr>
                <w:p w14:paraId="7F39576E" w14:textId="25FF9BDC" w:rsidR="0004387C" w:rsidRDefault="008A77A1" w:rsidP="0004387C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100158653"/>
                      <w:placeholder>
                        <w:docPart w:val="3BDB8DB4046642A49F5914936966A8B2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04387C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1006" w:type="dxa"/>
                  <w:tcBorders>
                    <w:top w:val="nil"/>
                    <w:bottom w:val="nil"/>
                  </w:tcBorders>
                  <w:vAlign w:val="center"/>
                </w:tcPr>
                <w:p w14:paraId="55DC0614" w14:textId="7DBDE717" w:rsidR="0004387C" w:rsidRDefault="008A77A1" w:rsidP="0004387C">
                  <w:pPr>
                    <w:jc w:val="center"/>
                    <w:rPr>
                      <w:bCs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515962496"/>
                      <w:placeholder>
                        <w:docPart w:val="F24E368F168C422FAC6ACE4DE0934985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04387C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</w:tr>
            <w:tr w:rsidR="0004387C" w14:paraId="471861E6" w14:textId="77777777" w:rsidTr="00CF5AF9">
              <w:trPr>
                <w:trHeight w:val="340"/>
              </w:trPr>
              <w:tc>
                <w:tcPr>
                  <w:tcW w:w="3737" w:type="dxa"/>
                  <w:gridSpan w:val="2"/>
                  <w:tcBorders>
                    <w:top w:val="nil"/>
                    <w:bottom w:val="nil"/>
                  </w:tcBorders>
                  <w:vAlign w:val="center"/>
                </w:tcPr>
                <w:p w14:paraId="464C8D8A" w14:textId="70F840EB" w:rsidR="0004387C" w:rsidRDefault="008A77A1" w:rsidP="0004387C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979347386"/>
                      <w:placeholder>
                        <w:docPart w:val="B5CFF661AEDE4F629292E282A43CF319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04387C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1004" w:type="dxa"/>
                  <w:tcBorders>
                    <w:top w:val="nil"/>
                    <w:bottom w:val="nil"/>
                  </w:tcBorders>
                  <w:vAlign w:val="center"/>
                </w:tcPr>
                <w:p w14:paraId="01DEC1E0" w14:textId="03D9709C" w:rsidR="0004387C" w:rsidRDefault="008A77A1" w:rsidP="0004387C">
                  <w:pPr>
                    <w:jc w:val="center"/>
                    <w:rPr>
                      <w:bCs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750008696"/>
                      <w:placeholder>
                        <w:docPart w:val="745D236642B6455285FE3F74AB8EE90B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04387C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3807" w:type="dxa"/>
                  <w:gridSpan w:val="2"/>
                  <w:tcBorders>
                    <w:top w:val="nil"/>
                    <w:bottom w:val="nil"/>
                  </w:tcBorders>
                  <w:vAlign w:val="center"/>
                </w:tcPr>
                <w:p w14:paraId="59C06093" w14:textId="0C867217" w:rsidR="0004387C" w:rsidRDefault="008A77A1" w:rsidP="0004387C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-1152671200"/>
                      <w:placeholder>
                        <w:docPart w:val="DFAD0E86E11C4CD48081096A8EE9FB62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04387C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1006" w:type="dxa"/>
                  <w:tcBorders>
                    <w:top w:val="nil"/>
                    <w:bottom w:val="nil"/>
                  </w:tcBorders>
                  <w:vAlign w:val="center"/>
                </w:tcPr>
                <w:p w14:paraId="4445DC11" w14:textId="5C0933F7" w:rsidR="0004387C" w:rsidRDefault="008A77A1" w:rsidP="0004387C">
                  <w:pPr>
                    <w:jc w:val="center"/>
                    <w:rPr>
                      <w:bCs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625513389"/>
                      <w:placeholder>
                        <w:docPart w:val="664611D44F9F496A87BF024D81A2C05C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04387C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</w:tr>
            <w:tr w:rsidR="0004387C" w14:paraId="24DBD37A" w14:textId="77777777" w:rsidTr="00CF5AF9">
              <w:trPr>
                <w:trHeight w:val="340"/>
              </w:trPr>
              <w:tc>
                <w:tcPr>
                  <w:tcW w:w="3737" w:type="dxa"/>
                  <w:gridSpan w:val="2"/>
                  <w:tcBorders>
                    <w:top w:val="nil"/>
                    <w:bottom w:val="single" w:sz="4" w:space="0" w:color="auto"/>
                  </w:tcBorders>
                  <w:vAlign w:val="center"/>
                </w:tcPr>
                <w:p w14:paraId="68C1F6D7" w14:textId="33A1BE44" w:rsidR="0004387C" w:rsidRDefault="008A77A1" w:rsidP="0004387C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1126126843"/>
                      <w:placeholder>
                        <w:docPart w:val="CD56A80A973C4B13BCD6C5F6ABCCC724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04387C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1004" w:type="dxa"/>
                  <w:tcBorders>
                    <w:top w:val="nil"/>
                    <w:bottom w:val="single" w:sz="4" w:space="0" w:color="auto"/>
                  </w:tcBorders>
                  <w:vAlign w:val="center"/>
                </w:tcPr>
                <w:p w14:paraId="7427909C" w14:textId="11165508" w:rsidR="0004387C" w:rsidRDefault="008A77A1" w:rsidP="0004387C">
                  <w:pPr>
                    <w:jc w:val="center"/>
                    <w:rPr>
                      <w:bCs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1021817565"/>
                      <w:placeholder>
                        <w:docPart w:val="995CF830B18A48AB96FA6FBD48825F1C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04387C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3807" w:type="dxa"/>
                  <w:gridSpan w:val="2"/>
                  <w:tcBorders>
                    <w:top w:val="nil"/>
                    <w:bottom w:val="single" w:sz="4" w:space="0" w:color="auto"/>
                  </w:tcBorders>
                  <w:vAlign w:val="center"/>
                </w:tcPr>
                <w:p w14:paraId="2CE3B034" w14:textId="4CA9F284" w:rsidR="0004387C" w:rsidRDefault="008A77A1" w:rsidP="0004387C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1334636831"/>
                      <w:placeholder>
                        <w:docPart w:val="22D0EB40F0E04B39AD14CBCE4A3D9867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04387C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1006" w:type="dxa"/>
                  <w:tcBorders>
                    <w:top w:val="nil"/>
                    <w:bottom w:val="single" w:sz="4" w:space="0" w:color="auto"/>
                  </w:tcBorders>
                  <w:vAlign w:val="center"/>
                </w:tcPr>
                <w:p w14:paraId="35EB745D" w14:textId="28B37EC1" w:rsidR="0004387C" w:rsidRDefault="008A77A1" w:rsidP="0004387C">
                  <w:pPr>
                    <w:jc w:val="center"/>
                    <w:rPr>
                      <w:bCs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-2104953541"/>
                      <w:placeholder>
                        <w:docPart w:val="18F8AEAE9D4A435783E8DC05A85B2E03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04387C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</w:tr>
            <w:tr w:rsidR="00FC732D" w14:paraId="0F2AAFAB" w14:textId="77777777" w:rsidTr="00CF5AF9">
              <w:trPr>
                <w:trHeight w:val="340"/>
              </w:trPr>
              <w:tc>
                <w:tcPr>
                  <w:tcW w:w="3737" w:type="dxa"/>
                  <w:gridSpan w:val="2"/>
                  <w:tcBorders>
                    <w:top w:val="nil"/>
                    <w:bottom w:val="single" w:sz="4" w:space="0" w:color="auto"/>
                  </w:tcBorders>
                  <w:vAlign w:val="center"/>
                </w:tcPr>
                <w:p w14:paraId="40AEF54D" w14:textId="142C9B27" w:rsidR="00FC732D" w:rsidRPr="009A0B40" w:rsidRDefault="00FC732D" w:rsidP="00FC732D">
                  <w:pPr>
                    <w:jc w:val="right"/>
                    <w:rPr>
                      <w:bCs/>
                      <w:color w:val="808080" w:themeColor="background1" w:themeShade="80"/>
                      <w:szCs w:val="20"/>
                    </w:rPr>
                  </w:pPr>
                  <w:r w:rsidRPr="009A0B40">
                    <w:rPr>
                      <w:bCs/>
                      <w:color w:val="808080" w:themeColor="background1" w:themeShade="80"/>
                      <w:szCs w:val="20"/>
                    </w:rPr>
                    <w:t>Total</w:t>
                  </w:r>
                </w:p>
              </w:tc>
              <w:tc>
                <w:tcPr>
                  <w:tcW w:w="1004" w:type="dxa"/>
                  <w:tcBorders>
                    <w:top w:val="nil"/>
                    <w:bottom w:val="single" w:sz="4" w:space="0" w:color="auto"/>
                  </w:tcBorders>
                  <w:vAlign w:val="center"/>
                </w:tcPr>
                <w:p w14:paraId="13057513" w14:textId="70BC635D" w:rsidR="00FC732D" w:rsidRPr="009A0B40" w:rsidRDefault="008A77A1" w:rsidP="00727E48">
                  <w:pPr>
                    <w:jc w:val="center"/>
                    <w:rPr>
                      <w:bCs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288936423"/>
                      <w:placeholder>
                        <w:docPart w:val="81B70BF9AD934768AFDCF3BD8BB6C2CC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D57620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3807" w:type="dxa"/>
                  <w:gridSpan w:val="2"/>
                  <w:tcBorders>
                    <w:top w:val="nil"/>
                    <w:bottom w:val="single" w:sz="4" w:space="0" w:color="auto"/>
                  </w:tcBorders>
                  <w:vAlign w:val="center"/>
                </w:tcPr>
                <w:p w14:paraId="5369152B" w14:textId="06147077" w:rsidR="00FC732D" w:rsidRPr="009A0B40" w:rsidRDefault="00FC732D" w:rsidP="00FC732D">
                  <w:pPr>
                    <w:jc w:val="right"/>
                    <w:rPr>
                      <w:bCs/>
                      <w:color w:val="808080" w:themeColor="background1" w:themeShade="80"/>
                      <w:szCs w:val="20"/>
                    </w:rPr>
                  </w:pPr>
                  <w:r w:rsidRPr="009A0B40">
                    <w:rPr>
                      <w:bCs/>
                      <w:color w:val="808080" w:themeColor="background1" w:themeShade="80"/>
                      <w:szCs w:val="20"/>
                    </w:rPr>
                    <w:t>Total</w:t>
                  </w:r>
                </w:p>
              </w:tc>
              <w:tc>
                <w:tcPr>
                  <w:tcW w:w="1006" w:type="dxa"/>
                  <w:tcBorders>
                    <w:top w:val="nil"/>
                    <w:bottom w:val="single" w:sz="4" w:space="0" w:color="auto"/>
                  </w:tcBorders>
                  <w:vAlign w:val="center"/>
                </w:tcPr>
                <w:p w14:paraId="015E0677" w14:textId="716B2029" w:rsidR="00FC732D" w:rsidRPr="009A0B40" w:rsidRDefault="008A77A1" w:rsidP="00727E48">
                  <w:pPr>
                    <w:jc w:val="center"/>
                    <w:rPr>
                      <w:bCs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1286932184"/>
                      <w:placeholder>
                        <w:docPart w:val="EFA5E1AEE3F449ACB76144240D338488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D57620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</w:tr>
            <w:tr w:rsidR="00FC732D" w14:paraId="31270B1C" w14:textId="77777777" w:rsidTr="00CF5AF9">
              <w:trPr>
                <w:trHeight w:val="340"/>
              </w:trPr>
              <w:tc>
                <w:tcPr>
                  <w:tcW w:w="373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5C4698B5" w14:textId="77777777" w:rsidR="00FC732D" w:rsidRPr="009A0B40" w:rsidRDefault="00FC732D" w:rsidP="00FC732D">
                  <w:pPr>
                    <w:jc w:val="right"/>
                    <w:rPr>
                      <w:bCs/>
                      <w:color w:val="808080" w:themeColor="background1" w:themeShade="80"/>
                      <w:szCs w:val="20"/>
                    </w:rPr>
                  </w:pPr>
                </w:p>
              </w:tc>
              <w:tc>
                <w:tcPr>
                  <w:tcW w:w="10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1B5D4035" w14:textId="77777777" w:rsidR="00FC732D" w:rsidRDefault="00FC732D" w:rsidP="00FC732D">
                  <w:pPr>
                    <w:rPr>
                      <w:b/>
                      <w:color w:val="808080" w:themeColor="background1" w:themeShade="80"/>
                      <w:szCs w:val="20"/>
                    </w:rPr>
                  </w:pPr>
                </w:p>
              </w:tc>
              <w:tc>
                <w:tcPr>
                  <w:tcW w:w="380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6374ECAC" w14:textId="77777777" w:rsidR="00FC732D" w:rsidRPr="009A0B40" w:rsidRDefault="00FC732D" w:rsidP="00FC732D">
                  <w:pPr>
                    <w:jc w:val="right"/>
                    <w:rPr>
                      <w:bCs/>
                      <w:color w:val="808080" w:themeColor="background1" w:themeShade="80"/>
                      <w:szCs w:val="20"/>
                    </w:rPr>
                  </w:pPr>
                </w:p>
              </w:tc>
              <w:tc>
                <w:tcPr>
                  <w:tcW w:w="10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17A85DE6" w14:textId="77777777" w:rsidR="00FC732D" w:rsidRDefault="00FC732D" w:rsidP="00FC732D">
                  <w:pPr>
                    <w:rPr>
                      <w:b/>
                      <w:color w:val="808080" w:themeColor="background1" w:themeShade="80"/>
                      <w:szCs w:val="20"/>
                    </w:rPr>
                  </w:pPr>
                </w:p>
              </w:tc>
            </w:tr>
            <w:tr w:rsidR="00FC732D" w14:paraId="2E1942A8" w14:textId="77777777" w:rsidTr="00CF5AF9">
              <w:trPr>
                <w:trHeight w:val="340"/>
              </w:trPr>
              <w:tc>
                <w:tcPr>
                  <w:tcW w:w="9554" w:type="dxa"/>
                  <w:gridSpan w:val="6"/>
                  <w:vAlign w:val="center"/>
                </w:tcPr>
                <w:p w14:paraId="6C485607" w14:textId="2C9CA6EA" w:rsidR="00FC732D" w:rsidRDefault="00727E48" w:rsidP="00FC732D">
                  <w:pPr>
                    <w:jc w:val="center"/>
                    <w:rPr>
                      <w:bCs/>
                      <w:color w:val="808080" w:themeColor="background1" w:themeShade="80"/>
                      <w:szCs w:val="20"/>
                    </w:rPr>
                  </w:pPr>
                  <w:r>
                    <w:rPr>
                      <w:bCs/>
                      <w:color w:val="808080" w:themeColor="background1" w:themeShade="80"/>
                      <w:szCs w:val="20"/>
                    </w:rPr>
                    <w:t>Führungstätigkeit</w:t>
                  </w:r>
                </w:p>
              </w:tc>
            </w:tr>
            <w:tr w:rsidR="00FC732D" w14:paraId="2679445A" w14:textId="77777777" w:rsidTr="00CF5AF9">
              <w:trPr>
                <w:trHeight w:val="340"/>
              </w:trPr>
              <w:tc>
                <w:tcPr>
                  <w:tcW w:w="4741" w:type="dxa"/>
                  <w:gridSpan w:val="3"/>
                  <w:vAlign w:val="center"/>
                </w:tcPr>
                <w:p w14:paraId="73F76499" w14:textId="29E9CB72" w:rsidR="00FC732D" w:rsidRPr="00FC732D" w:rsidRDefault="00FC732D" w:rsidP="00FC732D">
                  <w:pPr>
                    <w:jc w:val="center"/>
                    <w:rPr>
                      <w:bCs/>
                      <w:color w:val="808080" w:themeColor="background1" w:themeShade="80"/>
                      <w:szCs w:val="20"/>
                    </w:rPr>
                  </w:pPr>
                  <w:r w:rsidRPr="00FC732D">
                    <w:rPr>
                      <w:bCs/>
                      <w:color w:val="808080" w:themeColor="background1" w:themeShade="80"/>
                      <w:szCs w:val="20"/>
                    </w:rPr>
                    <w:t>- bisher -</w:t>
                  </w:r>
                </w:p>
              </w:tc>
              <w:tc>
                <w:tcPr>
                  <w:tcW w:w="4813" w:type="dxa"/>
                  <w:gridSpan w:val="3"/>
                  <w:vAlign w:val="center"/>
                </w:tcPr>
                <w:p w14:paraId="789926FA" w14:textId="32E8EDCA" w:rsidR="00FC732D" w:rsidRPr="00FC732D" w:rsidRDefault="00FC732D" w:rsidP="00FC732D">
                  <w:pPr>
                    <w:jc w:val="center"/>
                    <w:rPr>
                      <w:bCs/>
                      <w:color w:val="808080" w:themeColor="background1" w:themeShade="80"/>
                      <w:szCs w:val="20"/>
                    </w:rPr>
                  </w:pPr>
                  <w:r w:rsidRPr="00FC732D">
                    <w:rPr>
                      <w:bCs/>
                      <w:color w:val="808080" w:themeColor="background1" w:themeShade="80"/>
                      <w:szCs w:val="20"/>
                    </w:rPr>
                    <w:t>- neu -</w:t>
                  </w:r>
                </w:p>
              </w:tc>
            </w:tr>
            <w:tr w:rsidR="001D04F3" w14:paraId="43A6A865" w14:textId="42D61A67" w:rsidTr="00CF5AF9">
              <w:trPr>
                <w:trHeight w:val="340"/>
              </w:trPr>
              <w:tc>
                <w:tcPr>
                  <w:tcW w:w="4741" w:type="dxa"/>
                  <w:gridSpan w:val="3"/>
                  <w:vAlign w:val="center"/>
                </w:tcPr>
                <w:p w14:paraId="5012803E" w14:textId="7A9A2095" w:rsidR="001D04F3" w:rsidRPr="00FC732D" w:rsidRDefault="008A77A1" w:rsidP="00727E48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bCs/>
                        <w:color w:val="808080" w:themeColor="background1" w:themeShade="80"/>
                        <w:szCs w:val="20"/>
                      </w:rPr>
                      <w:id w:val="-116978478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D04F3">
                        <w:rPr>
                          <w:rFonts w:ascii="MS Gothic" w:eastAsia="MS Gothic" w:hAnsi="MS Gothic" w:hint="eastAsia"/>
                          <w:bCs/>
                          <w:color w:val="808080" w:themeColor="background1" w:themeShade="80"/>
                          <w:szCs w:val="20"/>
                        </w:rPr>
                        <w:t>☐</w:t>
                      </w:r>
                    </w:sdtContent>
                  </w:sdt>
                  <w:r w:rsidR="001D04F3">
                    <w:rPr>
                      <w:bCs/>
                      <w:color w:val="808080" w:themeColor="background1" w:themeShade="80"/>
                      <w:szCs w:val="20"/>
                    </w:rPr>
                    <w:t xml:space="preserve"> keine Führung</w:t>
                  </w:r>
                </w:p>
              </w:tc>
              <w:tc>
                <w:tcPr>
                  <w:tcW w:w="4813" w:type="dxa"/>
                  <w:gridSpan w:val="3"/>
                  <w:vAlign w:val="center"/>
                </w:tcPr>
                <w:p w14:paraId="70CEABED" w14:textId="369859B7" w:rsidR="001D04F3" w:rsidRPr="00FC732D" w:rsidRDefault="008A77A1" w:rsidP="00727E48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bCs/>
                        <w:color w:val="808080" w:themeColor="background1" w:themeShade="80"/>
                        <w:szCs w:val="20"/>
                      </w:rPr>
                      <w:id w:val="161763992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D04F3">
                        <w:rPr>
                          <w:rFonts w:ascii="MS Gothic" w:eastAsia="MS Gothic" w:hAnsi="MS Gothic" w:hint="eastAsia"/>
                          <w:bCs/>
                          <w:color w:val="808080" w:themeColor="background1" w:themeShade="80"/>
                          <w:szCs w:val="20"/>
                        </w:rPr>
                        <w:t>☐</w:t>
                      </w:r>
                    </w:sdtContent>
                  </w:sdt>
                  <w:r w:rsidR="001D04F3">
                    <w:rPr>
                      <w:bCs/>
                      <w:color w:val="808080" w:themeColor="background1" w:themeShade="80"/>
                      <w:szCs w:val="20"/>
                    </w:rPr>
                    <w:t xml:space="preserve"> keine Führung</w:t>
                  </w:r>
                </w:p>
              </w:tc>
            </w:tr>
            <w:tr w:rsidR="00727E48" w14:paraId="5E93799A" w14:textId="77777777" w:rsidTr="001D04F3">
              <w:trPr>
                <w:trHeight w:val="802"/>
              </w:trPr>
              <w:tc>
                <w:tcPr>
                  <w:tcW w:w="3098" w:type="dxa"/>
                  <w:tcBorders>
                    <w:bottom w:val="single" w:sz="4" w:space="0" w:color="auto"/>
                  </w:tcBorders>
                  <w:vAlign w:val="center"/>
                </w:tcPr>
                <w:p w14:paraId="64063547" w14:textId="414B1ACA" w:rsidR="00727E48" w:rsidRDefault="00727E48" w:rsidP="00727E48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r>
                    <w:rPr>
                      <w:bCs/>
                      <w:color w:val="808080" w:themeColor="background1" w:themeShade="80"/>
                      <w:szCs w:val="20"/>
                    </w:rPr>
                    <w:t>Funktion</w:t>
                  </w:r>
                  <w:r w:rsidR="00AD2FF4">
                    <w:rPr>
                      <w:bCs/>
                      <w:color w:val="808080" w:themeColor="background1" w:themeShade="80"/>
                      <w:szCs w:val="20"/>
                    </w:rPr>
                    <w:t>en</w:t>
                  </w:r>
                </w:p>
              </w:tc>
              <w:tc>
                <w:tcPr>
                  <w:tcW w:w="639" w:type="dxa"/>
                  <w:tcBorders>
                    <w:bottom w:val="single" w:sz="4" w:space="0" w:color="auto"/>
                  </w:tcBorders>
                  <w:vAlign w:val="center"/>
                </w:tcPr>
                <w:p w14:paraId="5D36D628" w14:textId="528E23A1" w:rsidR="00727E48" w:rsidRPr="00F36F50" w:rsidRDefault="00727E48" w:rsidP="00727E48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r w:rsidRPr="00F36F50">
                    <w:rPr>
                      <w:bCs/>
                      <w:color w:val="808080" w:themeColor="background1" w:themeShade="80"/>
                      <w:szCs w:val="20"/>
                    </w:rPr>
                    <w:t>Anz</w:t>
                  </w:r>
                  <w:r>
                    <w:rPr>
                      <w:bCs/>
                      <w:color w:val="808080" w:themeColor="background1" w:themeShade="80"/>
                      <w:szCs w:val="20"/>
                    </w:rPr>
                    <w:t>.</w:t>
                  </w:r>
                </w:p>
              </w:tc>
              <w:tc>
                <w:tcPr>
                  <w:tcW w:w="1004" w:type="dxa"/>
                  <w:tcBorders>
                    <w:bottom w:val="single" w:sz="4" w:space="0" w:color="auto"/>
                  </w:tcBorders>
                  <w:vAlign w:val="center"/>
                </w:tcPr>
                <w:p w14:paraId="1BC2B5EB" w14:textId="7798AEB5" w:rsidR="00727E48" w:rsidRPr="00F36F50" w:rsidRDefault="00727E48" w:rsidP="00727E48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r>
                    <w:rPr>
                      <w:bCs/>
                      <w:color w:val="808080" w:themeColor="background1" w:themeShade="80"/>
                      <w:szCs w:val="20"/>
                    </w:rPr>
                    <w:t>Pensum in %</w:t>
                  </w:r>
                </w:p>
              </w:tc>
              <w:tc>
                <w:tcPr>
                  <w:tcW w:w="3168" w:type="dxa"/>
                  <w:tcBorders>
                    <w:bottom w:val="single" w:sz="4" w:space="0" w:color="auto"/>
                  </w:tcBorders>
                  <w:vAlign w:val="center"/>
                </w:tcPr>
                <w:p w14:paraId="17C9B5BD" w14:textId="79610D75" w:rsidR="00727E48" w:rsidRPr="00F36F50" w:rsidRDefault="00727E48" w:rsidP="00727E48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r>
                    <w:rPr>
                      <w:bCs/>
                      <w:color w:val="808080" w:themeColor="background1" w:themeShade="80"/>
                      <w:szCs w:val="20"/>
                    </w:rPr>
                    <w:t>Funktion</w:t>
                  </w:r>
                  <w:r w:rsidR="00AD2FF4">
                    <w:rPr>
                      <w:bCs/>
                      <w:color w:val="808080" w:themeColor="background1" w:themeShade="80"/>
                      <w:szCs w:val="20"/>
                    </w:rPr>
                    <w:t>en</w:t>
                  </w:r>
                </w:p>
              </w:tc>
              <w:tc>
                <w:tcPr>
                  <w:tcW w:w="639" w:type="dxa"/>
                  <w:tcBorders>
                    <w:bottom w:val="single" w:sz="4" w:space="0" w:color="auto"/>
                  </w:tcBorders>
                  <w:vAlign w:val="center"/>
                </w:tcPr>
                <w:p w14:paraId="304DE46F" w14:textId="7B26A893" w:rsidR="00727E48" w:rsidRPr="00F36F50" w:rsidRDefault="00727E48" w:rsidP="00727E48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r>
                    <w:rPr>
                      <w:bCs/>
                      <w:color w:val="808080" w:themeColor="background1" w:themeShade="80"/>
                      <w:szCs w:val="20"/>
                    </w:rPr>
                    <w:t>Anz.</w:t>
                  </w:r>
                </w:p>
              </w:tc>
              <w:tc>
                <w:tcPr>
                  <w:tcW w:w="1006" w:type="dxa"/>
                  <w:tcBorders>
                    <w:bottom w:val="single" w:sz="4" w:space="0" w:color="auto"/>
                  </w:tcBorders>
                  <w:vAlign w:val="center"/>
                </w:tcPr>
                <w:p w14:paraId="374148D2" w14:textId="07F22474" w:rsidR="00727E48" w:rsidRPr="00F36F50" w:rsidRDefault="00727E48" w:rsidP="00727E48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r>
                    <w:rPr>
                      <w:bCs/>
                      <w:color w:val="808080" w:themeColor="background1" w:themeShade="80"/>
                      <w:szCs w:val="20"/>
                    </w:rPr>
                    <w:t>Pensum in %</w:t>
                  </w:r>
                </w:p>
              </w:tc>
            </w:tr>
            <w:tr w:rsidR="0069624E" w14:paraId="5CF45D12" w14:textId="77777777" w:rsidTr="00CF5AF9">
              <w:trPr>
                <w:trHeight w:val="340"/>
              </w:trPr>
              <w:tc>
                <w:tcPr>
                  <w:tcW w:w="3098" w:type="dxa"/>
                  <w:tcBorders>
                    <w:top w:val="single" w:sz="4" w:space="0" w:color="auto"/>
                    <w:bottom w:val="nil"/>
                  </w:tcBorders>
                  <w:vAlign w:val="center"/>
                </w:tcPr>
                <w:p w14:paraId="685B02A9" w14:textId="023F3810" w:rsidR="0069624E" w:rsidRDefault="008A77A1" w:rsidP="0069624E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1504397843"/>
                      <w:placeholder>
                        <w:docPart w:val="34B0C98F489845D3ABBBAC9F309BA9AF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69624E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639" w:type="dxa"/>
                  <w:tcBorders>
                    <w:top w:val="single" w:sz="4" w:space="0" w:color="auto"/>
                    <w:bottom w:val="nil"/>
                  </w:tcBorders>
                  <w:vAlign w:val="center"/>
                </w:tcPr>
                <w:p w14:paraId="0681EFA1" w14:textId="67C0E096" w:rsidR="0069624E" w:rsidRPr="00F36F50" w:rsidRDefault="008A77A1" w:rsidP="0069624E">
                  <w:pPr>
                    <w:jc w:val="center"/>
                    <w:rPr>
                      <w:bCs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-1751645577"/>
                      <w:placeholder>
                        <w:docPart w:val="7D0B1E102B6A435C9EBF16A4AB9453B7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69624E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1004" w:type="dxa"/>
                  <w:tcBorders>
                    <w:top w:val="single" w:sz="4" w:space="0" w:color="auto"/>
                    <w:bottom w:val="nil"/>
                  </w:tcBorders>
                  <w:vAlign w:val="center"/>
                </w:tcPr>
                <w:p w14:paraId="41D2ABFC" w14:textId="5768CB39" w:rsidR="0069624E" w:rsidRPr="00F36F50" w:rsidRDefault="008A77A1" w:rsidP="0069624E">
                  <w:pPr>
                    <w:jc w:val="center"/>
                    <w:rPr>
                      <w:bCs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-280653637"/>
                      <w:placeholder>
                        <w:docPart w:val="30466A5800244C149A8CFDF470FEDABE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69624E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3168" w:type="dxa"/>
                  <w:tcBorders>
                    <w:top w:val="single" w:sz="4" w:space="0" w:color="auto"/>
                    <w:bottom w:val="nil"/>
                  </w:tcBorders>
                  <w:vAlign w:val="center"/>
                </w:tcPr>
                <w:p w14:paraId="4A1CBABD" w14:textId="573A236E" w:rsidR="0069624E" w:rsidRDefault="008A77A1" w:rsidP="0069624E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1633057313"/>
                      <w:placeholder>
                        <w:docPart w:val="23DE35281E7C4C8ABF2EC3CABD9E824F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69624E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639" w:type="dxa"/>
                  <w:tcBorders>
                    <w:top w:val="single" w:sz="4" w:space="0" w:color="auto"/>
                    <w:bottom w:val="nil"/>
                  </w:tcBorders>
                  <w:vAlign w:val="center"/>
                </w:tcPr>
                <w:p w14:paraId="4B34B67B" w14:textId="52036D5E" w:rsidR="0069624E" w:rsidRDefault="008A77A1" w:rsidP="0069624E">
                  <w:pPr>
                    <w:jc w:val="center"/>
                    <w:rPr>
                      <w:bCs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203681779"/>
                      <w:placeholder>
                        <w:docPart w:val="A4B1A1B339654C97AEFF032BF1C9926B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69624E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1006" w:type="dxa"/>
                  <w:tcBorders>
                    <w:top w:val="single" w:sz="4" w:space="0" w:color="auto"/>
                    <w:bottom w:val="nil"/>
                  </w:tcBorders>
                  <w:vAlign w:val="center"/>
                </w:tcPr>
                <w:p w14:paraId="40497403" w14:textId="18B87396" w:rsidR="0069624E" w:rsidRDefault="008A77A1" w:rsidP="0069624E">
                  <w:pPr>
                    <w:jc w:val="center"/>
                    <w:rPr>
                      <w:bCs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-499427896"/>
                      <w:placeholder>
                        <w:docPart w:val="B323400B5CE44B51989582F22708EFDD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69624E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</w:tr>
            <w:tr w:rsidR="0069624E" w14:paraId="18EBD4D6" w14:textId="77777777" w:rsidTr="00CF5AF9">
              <w:trPr>
                <w:trHeight w:val="340"/>
              </w:trPr>
              <w:tc>
                <w:tcPr>
                  <w:tcW w:w="3098" w:type="dxa"/>
                  <w:tcBorders>
                    <w:top w:val="nil"/>
                    <w:bottom w:val="nil"/>
                  </w:tcBorders>
                  <w:vAlign w:val="center"/>
                </w:tcPr>
                <w:p w14:paraId="17AC8CD2" w14:textId="6DE9B762" w:rsidR="0069624E" w:rsidRDefault="008A77A1" w:rsidP="0069624E">
                  <w:pPr>
                    <w:rPr>
                      <w:b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-2074808725"/>
                      <w:placeholder>
                        <w:docPart w:val="79EA780E1ECE4B6C98035E29EDB15B50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69624E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639" w:type="dxa"/>
                  <w:tcBorders>
                    <w:top w:val="nil"/>
                    <w:bottom w:val="nil"/>
                  </w:tcBorders>
                  <w:vAlign w:val="center"/>
                </w:tcPr>
                <w:p w14:paraId="51A315C7" w14:textId="47633913" w:rsidR="0069624E" w:rsidRDefault="008A77A1" w:rsidP="0069624E">
                  <w:pPr>
                    <w:jc w:val="center"/>
                    <w:rPr>
                      <w:b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KopfzeileZchn"/>
                        <w:bCs/>
                        <w:color w:val="000000" w:themeColor="text1"/>
                      </w:rPr>
                      <w:id w:val="-218831544"/>
                      <w:placeholder>
                        <w:docPart w:val="C1E117D7EFD94C27955028BBB9D0D7DF"/>
                      </w:placeholder>
                      <w:text/>
                    </w:sdtPr>
                    <w:sdtEndPr>
                      <w:rPr>
                        <w:rStyle w:val="KopfzeileZchn"/>
                      </w:rPr>
                    </w:sdtEndPr>
                    <w:sdtContent>
                      <w:r w:rsidR="0069624E" w:rsidRPr="0069624E">
                        <w:rPr>
                          <w:rStyle w:val="KopfzeileZchn"/>
                          <w:bCs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1004" w:type="dxa"/>
                  <w:tcBorders>
                    <w:top w:val="nil"/>
                    <w:bottom w:val="nil"/>
                  </w:tcBorders>
                  <w:vAlign w:val="center"/>
                </w:tcPr>
                <w:p w14:paraId="788743B0" w14:textId="078D7B46" w:rsidR="0069624E" w:rsidRDefault="008A77A1" w:rsidP="0069624E">
                  <w:pPr>
                    <w:jc w:val="center"/>
                    <w:rPr>
                      <w:b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KopfzeileZchn"/>
                        <w:bCs/>
                        <w:color w:val="000000" w:themeColor="text1"/>
                      </w:rPr>
                      <w:id w:val="-594935603"/>
                      <w:placeholder>
                        <w:docPart w:val="FDB1370E587B4F34A1293C912029A464"/>
                      </w:placeholder>
                      <w:text/>
                    </w:sdtPr>
                    <w:sdtEndPr>
                      <w:rPr>
                        <w:rStyle w:val="KopfzeileZchn"/>
                      </w:rPr>
                    </w:sdtEndPr>
                    <w:sdtContent>
                      <w:r w:rsidR="0069624E" w:rsidRPr="0069624E">
                        <w:rPr>
                          <w:rStyle w:val="KopfzeileZchn"/>
                          <w:bCs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3168" w:type="dxa"/>
                  <w:tcBorders>
                    <w:top w:val="nil"/>
                    <w:bottom w:val="nil"/>
                  </w:tcBorders>
                  <w:vAlign w:val="center"/>
                </w:tcPr>
                <w:p w14:paraId="783CB351" w14:textId="73467A2C" w:rsidR="0069624E" w:rsidRDefault="008A77A1" w:rsidP="0069624E">
                  <w:pPr>
                    <w:rPr>
                      <w:b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-1275557186"/>
                      <w:placeholder>
                        <w:docPart w:val="02E85628A90A4F3C995BA975BB1B01E1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69624E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639" w:type="dxa"/>
                  <w:tcBorders>
                    <w:top w:val="nil"/>
                    <w:bottom w:val="nil"/>
                  </w:tcBorders>
                  <w:vAlign w:val="center"/>
                </w:tcPr>
                <w:p w14:paraId="4BB81858" w14:textId="5BEB79A4" w:rsidR="0069624E" w:rsidRDefault="008A77A1" w:rsidP="0069624E">
                  <w:pPr>
                    <w:jc w:val="center"/>
                    <w:rPr>
                      <w:b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KopfzeileZchn"/>
                        <w:bCs/>
                        <w:color w:val="000000" w:themeColor="text1"/>
                      </w:rPr>
                      <w:id w:val="-1834137799"/>
                      <w:placeholder>
                        <w:docPart w:val="BA75E7DE8CF8446CA1E8693B9676C92D"/>
                      </w:placeholder>
                      <w:text/>
                    </w:sdtPr>
                    <w:sdtEndPr>
                      <w:rPr>
                        <w:rStyle w:val="KopfzeileZchn"/>
                      </w:rPr>
                    </w:sdtEndPr>
                    <w:sdtContent>
                      <w:r w:rsidR="0069624E" w:rsidRPr="0069624E">
                        <w:rPr>
                          <w:rStyle w:val="KopfzeileZchn"/>
                          <w:bCs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1006" w:type="dxa"/>
                  <w:tcBorders>
                    <w:top w:val="nil"/>
                    <w:bottom w:val="nil"/>
                  </w:tcBorders>
                  <w:vAlign w:val="center"/>
                </w:tcPr>
                <w:p w14:paraId="708AD3CA" w14:textId="1261A684" w:rsidR="0069624E" w:rsidRDefault="008A77A1" w:rsidP="0069624E">
                  <w:pPr>
                    <w:jc w:val="center"/>
                    <w:rPr>
                      <w:b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KopfzeileZchn"/>
                        <w:bCs/>
                        <w:color w:val="000000" w:themeColor="text1"/>
                      </w:rPr>
                      <w:id w:val="-1122609133"/>
                      <w:placeholder>
                        <w:docPart w:val="6014E83BA9484E6E8D5367A35C328189"/>
                      </w:placeholder>
                      <w:text/>
                    </w:sdtPr>
                    <w:sdtEndPr>
                      <w:rPr>
                        <w:rStyle w:val="KopfzeileZchn"/>
                      </w:rPr>
                    </w:sdtEndPr>
                    <w:sdtContent>
                      <w:r w:rsidR="0069624E" w:rsidRPr="0069624E">
                        <w:rPr>
                          <w:rStyle w:val="KopfzeileZchn"/>
                          <w:bCs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</w:tr>
            <w:tr w:rsidR="0069624E" w14:paraId="61CDC002" w14:textId="77777777" w:rsidTr="00CF5AF9">
              <w:trPr>
                <w:trHeight w:val="340"/>
              </w:trPr>
              <w:tc>
                <w:tcPr>
                  <w:tcW w:w="3098" w:type="dxa"/>
                  <w:tcBorders>
                    <w:top w:val="nil"/>
                    <w:bottom w:val="nil"/>
                  </w:tcBorders>
                  <w:vAlign w:val="center"/>
                </w:tcPr>
                <w:p w14:paraId="47661BCF" w14:textId="2445F832" w:rsidR="0069624E" w:rsidRDefault="008A77A1" w:rsidP="0069624E">
                  <w:pPr>
                    <w:rPr>
                      <w:b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1317451716"/>
                      <w:placeholder>
                        <w:docPart w:val="4B32C975834C4655B441BA3C6B4971BB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69624E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639" w:type="dxa"/>
                  <w:tcBorders>
                    <w:top w:val="nil"/>
                    <w:bottom w:val="nil"/>
                  </w:tcBorders>
                  <w:vAlign w:val="center"/>
                </w:tcPr>
                <w:p w14:paraId="3345B7DB" w14:textId="62D54949" w:rsidR="0069624E" w:rsidRDefault="008A77A1" w:rsidP="0069624E">
                  <w:pPr>
                    <w:jc w:val="center"/>
                    <w:rPr>
                      <w:b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-289673162"/>
                      <w:placeholder>
                        <w:docPart w:val="7FD7C734F7D54D7F9EDB398CC685147A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69624E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1004" w:type="dxa"/>
                  <w:tcBorders>
                    <w:top w:val="nil"/>
                    <w:bottom w:val="nil"/>
                  </w:tcBorders>
                  <w:vAlign w:val="center"/>
                </w:tcPr>
                <w:p w14:paraId="14AB165E" w14:textId="7887519A" w:rsidR="0069624E" w:rsidRDefault="008A77A1" w:rsidP="0069624E">
                  <w:pPr>
                    <w:jc w:val="center"/>
                    <w:rPr>
                      <w:b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-342476631"/>
                      <w:placeholder>
                        <w:docPart w:val="BBF827BAEE864FF1A45F226D4F56DC7D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69624E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3168" w:type="dxa"/>
                  <w:tcBorders>
                    <w:top w:val="nil"/>
                    <w:bottom w:val="nil"/>
                  </w:tcBorders>
                  <w:vAlign w:val="center"/>
                </w:tcPr>
                <w:p w14:paraId="0285C468" w14:textId="54C3E103" w:rsidR="0069624E" w:rsidRDefault="008A77A1" w:rsidP="0069624E">
                  <w:pPr>
                    <w:rPr>
                      <w:b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248394455"/>
                      <w:placeholder>
                        <w:docPart w:val="E77475181E6D4B17920721534F18850C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69624E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639" w:type="dxa"/>
                  <w:tcBorders>
                    <w:top w:val="nil"/>
                    <w:bottom w:val="nil"/>
                  </w:tcBorders>
                  <w:vAlign w:val="center"/>
                </w:tcPr>
                <w:p w14:paraId="60CC7C5B" w14:textId="6C746A4A" w:rsidR="0069624E" w:rsidRDefault="008A77A1" w:rsidP="0069624E">
                  <w:pPr>
                    <w:jc w:val="center"/>
                    <w:rPr>
                      <w:b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996378685"/>
                      <w:placeholder>
                        <w:docPart w:val="3E1D00E7141A42ACA0DEBA975851732F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69624E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1006" w:type="dxa"/>
                  <w:tcBorders>
                    <w:top w:val="nil"/>
                    <w:bottom w:val="nil"/>
                  </w:tcBorders>
                  <w:vAlign w:val="center"/>
                </w:tcPr>
                <w:p w14:paraId="1FCBA034" w14:textId="455AC0E4" w:rsidR="0069624E" w:rsidRDefault="008A77A1" w:rsidP="0069624E">
                  <w:pPr>
                    <w:jc w:val="center"/>
                    <w:rPr>
                      <w:b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-1861968185"/>
                      <w:placeholder>
                        <w:docPart w:val="EBEB017C750B42FCA814FDA614BF3A82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69624E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</w:tr>
            <w:tr w:rsidR="0069624E" w14:paraId="419DB018" w14:textId="77777777" w:rsidTr="00CF5AF9">
              <w:trPr>
                <w:trHeight w:val="340"/>
              </w:trPr>
              <w:tc>
                <w:tcPr>
                  <w:tcW w:w="3098" w:type="dxa"/>
                  <w:tcBorders>
                    <w:top w:val="nil"/>
                    <w:bottom w:val="nil"/>
                  </w:tcBorders>
                  <w:vAlign w:val="center"/>
                </w:tcPr>
                <w:p w14:paraId="201406FC" w14:textId="51AB8D44" w:rsidR="0069624E" w:rsidRDefault="008A77A1" w:rsidP="0069624E">
                  <w:pPr>
                    <w:rPr>
                      <w:b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985053721"/>
                      <w:placeholder>
                        <w:docPart w:val="EC734AAF4486410CB21567307CEC7423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69624E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639" w:type="dxa"/>
                  <w:tcBorders>
                    <w:top w:val="nil"/>
                    <w:bottom w:val="nil"/>
                  </w:tcBorders>
                  <w:vAlign w:val="center"/>
                </w:tcPr>
                <w:p w14:paraId="3B5CAC84" w14:textId="5B919562" w:rsidR="0069624E" w:rsidRDefault="008A77A1" w:rsidP="0069624E">
                  <w:pPr>
                    <w:jc w:val="center"/>
                    <w:rPr>
                      <w:b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1793400544"/>
                      <w:placeholder>
                        <w:docPart w:val="0FE54729903E42C898D7098BC96B99DA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69624E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1004" w:type="dxa"/>
                  <w:tcBorders>
                    <w:top w:val="nil"/>
                    <w:bottom w:val="nil"/>
                  </w:tcBorders>
                  <w:vAlign w:val="center"/>
                </w:tcPr>
                <w:p w14:paraId="6D531BEB" w14:textId="080550D0" w:rsidR="0069624E" w:rsidRDefault="008A77A1" w:rsidP="0069624E">
                  <w:pPr>
                    <w:jc w:val="center"/>
                    <w:rPr>
                      <w:b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-1571412253"/>
                      <w:placeholder>
                        <w:docPart w:val="327F1A9DCC4D4EF7BB0DB68A6DF907FB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69624E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3168" w:type="dxa"/>
                  <w:tcBorders>
                    <w:top w:val="nil"/>
                    <w:bottom w:val="nil"/>
                  </w:tcBorders>
                  <w:vAlign w:val="center"/>
                </w:tcPr>
                <w:p w14:paraId="2862E9A7" w14:textId="26AC9F9B" w:rsidR="0069624E" w:rsidRDefault="008A77A1" w:rsidP="0069624E">
                  <w:pPr>
                    <w:rPr>
                      <w:b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1901319581"/>
                      <w:placeholder>
                        <w:docPart w:val="5F8619F41DC643D18A478E4908A9B60D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69624E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639" w:type="dxa"/>
                  <w:tcBorders>
                    <w:top w:val="nil"/>
                    <w:bottom w:val="nil"/>
                  </w:tcBorders>
                  <w:vAlign w:val="center"/>
                </w:tcPr>
                <w:p w14:paraId="75AA7911" w14:textId="3D71274C" w:rsidR="0069624E" w:rsidRDefault="008A77A1" w:rsidP="0069624E">
                  <w:pPr>
                    <w:jc w:val="center"/>
                    <w:rPr>
                      <w:b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-788198148"/>
                      <w:placeholder>
                        <w:docPart w:val="F11C6C46EE40477E82BAA61138F4F62A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69624E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1006" w:type="dxa"/>
                  <w:tcBorders>
                    <w:top w:val="nil"/>
                    <w:bottom w:val="nil"/>
                  </w:tcBorders>
                  <w:vAlign w:val="center"/>
                </w:tcPr>
                <w:p w14:paraId="27F3735E" w14:textId="6EB071F7" w:rsidR="0069624E" w:rsidRDefault="008A77A1" w:rsidP="0069624E">
                  <w:pPr>
                    <w:jc w:val="center"/>
                    <w:rPr>
                      <w:b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1868327491"/>
                      <w:placeholder>
                        <w:docPart w:val="09CCC5F3B7464F0F814D1429028EC585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69624E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</w:tr>
            <w:tr w:rsidR="0069624E" w14:paraId="0B5EE3A9" w14:textId="77777777" w:rsidTr="00CF5AF9">
              <w:trPr>
                <w:trHeight w:val="340"/>
              </w:trPr>
              <w:tc>
                <w:tcPr>
                  <w:tcW w:w="3098" w:type="dxa"/>
                  <w:tcBorders>
                    <w:top w:val="nil"/>
                    <w:bottom w:val="nil"/>
                  </w:tcBorders>
                  <w:vAlign w:val="center"/>
                </w:tcPr>
                <w:p w14:paraId="104F9AB3" w14:textId="22751F82" w:rsidR="0069624E" w:rsidRDefault="008A77A1" w:rsidP="0069624E">
                  <w:pPr>
                    <w:rPr>
                      <w:b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362493823"/>
                      <w:placeholder>
                        <w:docPart w:val="739A5549159F4AAB96A13C8F1403F2F2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69624E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639" w:type="dxa"/>
                  <w:tcBorders>
                    <w:top w:val="nil"/>
                    <w:bottom w:val="nil"/>
                  </w:tcBorders>
                  <w:vAlign w:val="center"/>
                </w:tcPr>
                <w:p w14:paraId="58EE6F83" w14:textId="60C98980" w:rsidR="0069624E" w:rsidRDefault="008A77A1" w:rsidP="0069624E">
                  <w:pPr>
                    <w:jc w:val="center"/>
                    <w:rPr>
                      <w:b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2057425949"/>
                      <w:placeholder>
                        <w:docPart w:val="B160721B398A4403BBF7F2B176FD0C95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69624E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1004" w:type="dxa"/>
                  <w:tcBorders>
                    <w:top w:val="nil"/>
                    <w:bottom w:val="nil"/>
                  </w:tcBorders>
                  <w:vAlign w:val="center"/>
                </w:tcPr>
                <w:p w14:paraId="4E38CE0E" w14:textId="40DED213" w:rsidR="0069624E" w:rsidRDefault="008A77A1" w:rsidP="0069624E">
                  <w:pPr>
                    <w:jc w:val="center"/>
                    <w:rPr>
                      <w:b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-1700309391"/>
                      <w:placeholder>
                        <w:docPart w:val="5C68D20AFF564B9F92257CED9ACC663F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69624E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3168" w:type="dxa"/>
                  <w:tcBorders>
                    <w:top w:val="nil"/>
                    <w:bottom w:val="nil"/>
                  </w:tcBorders>
                  <w:vAlign w:val="center"/>
                </w:tcPr>
                <w:p w14:paraId="7445C447" w14:textId="090E1722" w:rsidR="0069624E" w:rsidRDefault="008A77A1" w:rsidP="0069624E">
                  <w:pPr>
                    <w:rPr>
                      <w:b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839665641"/>
                      <w:placeholder>
                        <w:docPart w:val="BDD989B7CB71497D8C498141FB113B55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69624E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639" w:type="dxa"/>
                  <w:tcBorders>
                    <w:top w:val="nil"/>
                    <w:bottom w:val="nil"/>
                  </w:tcBorders>
                  <w:vAlign w:val="center"/>
                </w:tcPr>
                <w:p w14:paraId="3387C5CA" w14:textId="14C8ECBE" w:rsidR="0069624E" w:rsidRDefault="008A77A1" w:rsidP="0069624E">
                  <w:pPr>
                    <w:jc w:val="center"/>
                    <w:rPr>
                      <w:b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-1806771348"/>
                      <w:placeholder>
                        <w:docPart w:val="F95766DD5B5F4BA083F00D48A2CB3FF7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69624E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1006" w:type="dxa"/>
                  <w:tcBorders>
                    <w:top w:val="nil"/>
                    <w:bottom w:val="nil"/>
                  </w:tcBorders>
                  <w:vAlign w:val="center"/>
                </w:tcPr>
                <w:p w14:paraId="7ABBA2BB" w14:textId="4696F649" w:rsidR="0069624E" w:rsidRDefault="008A77A1" w:rsidP="0069624E">
                  <w:pPr>
                    <w:jc w:val="center"/>
                    <w:rPr>
                      <w:b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1029069409"/>
                      <w:placeholder>
                        <w:docPart w:val="A3D8615B612A49388444226ABEF0E623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69624E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</w:tr>
            <w:tr w:rsidR="0069624E" w14:paraId="3A1962F9" w14:textId="77777777" w:rsidTr="00CF5AF9">
              <w:trPr>
                <w:trHeight w:val="340"/>
              </w:trPr>
              <w:tc>
                <w:tcPr>
                  <w:tcW w:w="3098" w:type="dxa"/>
                  <w:tcBorders>
                    <w:top w:val="nil"/>
                    <w:bottom w:val="single" w:sz="4" w:space="0" w:color="auto"/>
                  </w:tcBorders>
                  <w:vAlign w:val="center"/>
                </w:tcPr>
                <w:p w14:paraId="174C29A4" w14:textId="1DDF8BB8" w:rsidR="0069624E" w:rsidRDefault="008A77A1" w:rsidP="0069624E">
                  <w:pPr>
                    <w:rPr>
                      <w:b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-385184481"/>
                      <w:placeholder>
                        <w:docPart w:val="0249CCA443794429BF7A84221BC640A1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69624E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639" w:type="dxa"/>
                  <w:tcBorders>
                    <w:top w:val="nil"/>
                    <w:bottom w:val="single" w:sz="4" w:space="0" w:color="auto"/>
                  </w:tcBorders>
                  <w:vAlign w:val="center"/>
                </w:tcPr>
                <w:p w14:paraId="5FE62E73" w14:textId="13386460" w:rsidR="0069624E" w:rsidRDefault="008A77A1" w:rsidP="0069624E">
                  <w:pPr>
                    <w:jc w:val="center"/>
                    <w:rPr>
                      <w:b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-1958473714"/>
                      <w:placeholder>
                        <w:docPart w:val="CDDA1A3E40E94B5CB6AF75FE59327159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69624E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1004" w:type="dxa"/>
                  <w:tcBorders>
                    <w:top w:val="nil"/>
                    <w:bottom w:val="single" w:sz="4" w:space="0" w:color="auto"/>
                  </w:tcBorders>
                  <w:vAlign w:val="center"/>
                </w:tcPr>
                <w:p w14:paraId="1C90E29F" w14:textId="0072E6CE" w:rsidR="0069624E" w:rsidRDefault="008A77A1" w:rsidP="0069624E">
                  <w:pPr>
                    <w:jc w:val="center"/>
                    <w:rPr>
                      <w:b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1734581755"/>
                      <w:placeholder>
                        <w:docPart w:val="3713625BE2CE440085ED976C12B2EB91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69624E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3168" w:type="dxa"/>
                  <w:tcBorders>
                    <w:top w:val="nil"/>
                    <w:bottom w:val="single" w:sz="4" w:space="0" w:color="auto"/>
                  </w:tcBorders>
                  <w:vAlign w:val="center"/>
                </w:tcPr>
                <w:p w14:paraId="7D52B65D" w14:textId="3A7085BD" w:rsidR="0069624E" w:rsidRDefault="008A77A1" w:rsidP="0069624E">
                  <w:pPr>
                    <w:rPr>
                      <w:b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-938597796"/>
                      <w:placeholder>
                        <w:docPart w:val="4BCC09AEFD36407AB0D66E97CFB97EF0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69624E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639" w:type="dxa"/>
                  <w:tcBorders>
                    <w:top w:val="nil"/>
                    <w:bottom w:val="single" w:sz="4" w:space="0" w:color="auto"/>
                  </w:tcBorders>
                  <w:vAlign w:val="center"/>
                </w:tcPr>
                <w:p w14:paraId="692B0E5C" w14:textId="6E5BB482" w:rsidR="0069624E" w:rsidRDefault="008A77A1" w:rsidP="0069624E">
                  <w:pPr>
                    <w:jc w:val="center"/>
                    <w:rPr>
                      <w:b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942496482"/>
                      <w:placeholder>
                        <w:docPart w:val="0AB0288F4A1B40CEB4F689142E9AA48A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69624E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1006" w:type="dxa"/>
                  <w:tcBorders>
                    <w:top w:val="nil"/>
                    <w:bottom w:val="single" w:sz="4" w:space="0" w:color="auto"/>
                  </w:tcBorders>
                  <w:vAlign w:val="center"/>
                </w:tcPr>
                <w:p w14:paraId="33D2D3F0" w14:textId="37E98A82" w:rsidR="0069624E" w:rsidRDefault="008A77A1" w:rsidP="0069624E">
                  <w:pPr>
                    <w:jc w:val="center"/>
                    <w:rPr>
                      <w:b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1639371229"/>
                      <w:placeholder>
                        <w:docPart w:val="39401ACD3B774249AE008847CCB40954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69624E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</w:tr>
            <w:tr w:rsidR="0069624E" w14:paraId="67B8CDBB" w14:textId="77777777" w:rsidTr="00CF5AF9">
              <w:trPr>
                <w:trHeight w:val="340"/>
              </w:trPr>
              <w:tc>
                <w:tcPr>
                  <w:tcW w:w="3098" w:type="dxa"/>
                  <w:tcBorders>
                    <w:top w:val="single" w:sz="4" w:space="0" w:color="auto"/>
                  </w:tcBorders>
                  <w:vAlign w:val="center"/>
                </w:tcPr>
                <w:p w14:paraId="0E8EF46E" w14:textId="0B3F1A29" w:rsidR="0069624E" w:rsidRPr="001D04F3" w:rsidRDefault="0069624E" w:rsidP="0069624E">
                  <w:pPr>
                    <w:jc w:val="right"/>
                    <w:rPr>
                      <w:bCs/>
                      <w:color w:val="808080" w:themeColor="background1" w:themeShade="80"/>
                      <w:szCs w:val="20"/>
                    </w:rPr>
                  </w:pPr>
                  <w:r w:rsidRPr="001D04F3">
                    <w:rPr>
                      <w:bCs/>
                      <w:color w:val="808080" w:themeColor="background1" w:themeShade="80"/>
                      <w:szCs w:val="20"/>
                    </w:rPr>
                    <w:t>Total</w:t>
                  </w:r>
                </w:p>
              </w:tc>
              <w:tc>
                <w:tcPr>
                  <w:tcW w:w="639" w:type="dxa"/>
                  <w:tcBorders>
                    <w:top w:val="single" w:sz="4" w:space="0" w:color="auto"/>
                  </w:tcBorders>
                  <w:vAlign w:val="center"/>
                </w:tcPr>
                <w:p w14:paraId="1D43D769" w14:textId="0093EF3F" w:rsidR="0069624E" w:rsidRPr="001D04F3" w:rsidRDefault="008A77A1" w:rsidP="0069624E">
                  <w:pPr>
                    <w:jc w:val="center"/>
                    <w:rPr>
                      <w:bCs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1920681087"/>
                      <w:placeholder>
                        <w:docPart w:val="9C65F0143ADD4F2DA719A90AD53A4D54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69624E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1004" w:type="dxa"/>
                  <w:tcBorders>
                    <w:top w:val="single" w:sz="4" w:space="0" w:color="auto"/>
                  </w:tcBorders>
                  <w:vAlign w:val="center"/>
                </w:tcPr>
                <w:p w14:paraId="4EAB9A81" w14:textId="7B2A00DF" w:rsidR="0069624E" w:rsidRPr="001D04F3" w:rsidRDefault="008A77A1" w:rsidP="0069624E">
                  <w:pPr>
                    <w:jc w:val="center"/>
                    <w:rPr>
                      <w:bCs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135913453"/>
                      <w:placeholder>
                        <w:docPart w:val="B7F1D24B825D4DA7B49334291671B658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69624E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3168" w:type="dxa"/>
                  <w:tcBorders>
                    <w:top w:val="single" w:sz="4" w:space="0" w:color="auto"/>
                  </w:tcBorders>
                  <w:vAlign w:val="center"/>
                </w:tcPr>
                <w:p w14:paraId="28532C05" w14:textId="51142E50" w:rsidR="0069624E" w:rsidRPr="001D04F3" w:rsidRDefault="0069624E" w:rsidP="0069624E">
                  <w:pPr>
                    <w:jc w:val="right"/>
                    <w:rPr>
                      <w:bCs/>
                      <w:color w:val="808080" w:themeColor="background1" w:themeShade="80"/>
                      <w:szCs w:val="20"/>
                    </w:rPr>
                  </w:pPr>
                  <w:r w:rsidRPr="001D04F3">
                    <w:rPr>
                      <w:bCs/>
                      <w:color w:val="808080" w:themeColor="background1" w:themeShade="80"/>
                      <w:szCs w:val="20"/>
                    </w:rPr>
                    <w:t>Total</w:t>
                  </w:r>
                </w:p>
              </w:tc>
              <w:tc>
                <w:tcPr>
                  <w:tcW w:w="639" w:type="dxa"/>
                  <w:tcBorders>
                    <w:top w:val="single" w:sz="4" w:space="0" w:color="auto"/>
                  </w:tcBorders>
                  <w:vAlign w:val="center"/>
                </w:tcPr>
                <w:p w14:paraId="19CC7789" w14:textId="0CE79E61" w:rsidR="0069624E" w:rsidRPr="001D04F3" w:rsidRDefault="008A77A1" w:rsidP="0069624E">
                  <w:pPr>
                    <w:jc w:val="center"/>
                    <w:rPr>
                      <w:bCs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-1928339761"/>
                      <w:placeholder>
                        <w:docPart w:val="4AA184ABEB5741DCBD67E00CE5B96712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69624E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  <w:tc>
                <w:tcPr>
                  <w:tcW w:w="1006" w:type="dxa"/>
                  <w:tcBorders>
                    <w:top w:val="single" w:sz="4" w:space="0" w:color="auto"/>
                  </w:tcBorders>
                  <w:vAlign w:val="center"/>
                </w:tcPr>
                <w:p w14:paraId="541293B1" w14:textId="391C30D1" w:rsidR="0069624E" w:rsidRPr="001D04F3" w:rsidRDefault="008A77A1" w:rsidP="0069624E">
                  <w:pPr>
                    <w:jc w:val="center"/>
                    <w:rPr>
                      <w:bCs/>
                      <w:color w:val="808080" w:themeColor="background1" w:themeShade="80"/>
                      <w:szCs w:val="20"/>
                    </w:rPr>
                  </w:pPr>
                  <w:sdt>
                    <w:sdtPr>
                      <w:rPr>
                        <w:rStyle w:val="Formatvorlage15"/>
                      </w:rPr>
                      <w:id w:val="-957332043"/>
                      <w:placeholder>
                        <w:docPart w:val="4F0993A51C1447DD9DC474DE736EED86"/>
                      </w:placeholder>
                      <w:showingPlcHdr/>
                      <w:text/>
                    </w:sdtPr>
                    <w:sdtEndPr>
                      <w:rPr>
                        <w:rStyle w:val="Absatz-Standardschriftart"/>
                        <w:bCs/>
                        <w:color w:val="000000" w:themeColor="text1"/>
                      </w:rPr>
                    </w:sdtEndPr>
                    <w:sdtContent>
                      <w:r w:rsidR="0069624E">
                        <w:rPr>
                          <w:rStyle w:val="Platzhaltertext"/>
                          <w:color w:val="000000" w:themeColor="text1"/>
                        </w:rPr>
                        <w:t>……</w:t>
                      </w:r>
                    </w:sdtContent>
                  </w:sdt>
                </w:p>
              </w:tc>
            </w:tr>
          </w:tbl>
          <w:p w14:paraId="7DC0A40C" w14:textId="77777777" w:rsidR="001409F5" w:rsidRDefault="001409F5" w:rsidP="005B6376">
            <w:pPr>
              <w:rPr>
                <w:bCs/>
                <w:color w:val="808080" w:themeColor="background1" w:themeShade="80"/>
                <w:szCs w:val="20"/>
              </w:rPr>
            </w:pPr>
          </w:p>
        </w:tc>
      </w:tr>
      <w:tr w:rsidR="009640F3" w:rsidRPr="008B77A6" w14:paraId="4895A75E" w14:textId="77777777" w:rsidTr="0096634D">
        <w:trPr>
          <w:trHeight w:val="813"/>
        </w:trPr>
        <w:tc>
          <w:tcPr>
            <w:tcW w:w="9780" w:type="dxa"/>
            <w:gridSpan w:val="3"/>
            <w:tcBorders>
              <w:bottom w:val="single" w:sz="4" w:space="0" w:color="auto"/>
            </w:tcBorders>
          </w:tcPr>
          <w:p w14:paraId="25304A0D" w14:textId="47DDFDA6" w:rsidR="009640F3" w:rsidRDefault="009640F3" w:rsidP="005B6376">
            <w:pPr>
              <w:rPr>
                <w:bCs/>
                <w:color w:val="808080" w:themeColor="background1" w:themeShade="80"/>
                <w:szCs w:val="20"/>
              </w:rPr>
            </w:pPr>
            <w:r>
              <w:rPr>
                <w:bCs/>
                <w:color w:val="808080" w:themeColor="background1" w:themeShade="80"/>
                <w:szCs w:val="20"/>
              </w:rPr>
              <w:t xml:space="preserve">Anmerkung: Hat der vorliegende Antrag Auswirkungen auf andere Funktionen und müssen diese aufgrund von umfassenden Änderungen ebenfalls überprüft werden, so sind diese </w:t>
            </w:r>
            <w:r w:rsidR="006E6642">
              <w:rPr>
                <w:bCs/>
                <w:color w:val="808080" w:themeColor="background1" w:themeShade="80"/>
                <w:szCs w:val="20"/>
              </w:rPr>
              <w:t>mittels neuen Antrags</w:t>
            </w:r>
            <w:r>
              <w:rPr>
                <w:bCs/>
                <w:color w:val="808080" w:themeColor="background1" w:themeShade="80"/>
                <w:szCs w:val="20"/>
              </w:rPr>
              <w:t xml:space="preserve"> zeitgleich einzureichen.</w:t>
            </w:r>
          </w:p>
        </w:tc>
      </w:tr>
      <w:tr w:rsidR="0096634D" w:rsidRPr="008B77A6" w14:paraId="313133F2" w14:textId="77777777" w:rsidTr="0096634D">
        <w:tc>
          <w:tcPr>
            <w:tcW w:w="9780" w:type="dxa"/>
            <w:gridSpan w:val="3"/>
            <w:tcBorders>
              <w:top w:val="single" w:sz="4" w:space="0" w:color="auto"/>
            </w:tcBorders>
          </w:tcPr>
          <w:p w14:paraId="2A198C89" w14:textId="77777777" w:rsidR="0096634D" w:rsidRDefault="0096634D" w:rsidP="005B6376">
            <w:pPr>
              <w:rPr>
                <w:bCs/>
                <w:color w:val="808080" w:themeColor="background1" w:themeShade="80"/>
                <w:szCs w:val="20"/>
              </w:rPr>
            </w:pPr>
          </w:p>
        </w:tc>
      </w:tr>
      <w:tr w:rsidR="009640F3" w:rsidRPr="008B77A6" w14:paraId="1C233BFC" w14:textId="77777777" w:rsidTr="002E5C28">
        <w:tc>
          <w:tcPr>
            <w:tcW w:w="9780" w:type="dxa"/>
            <w:gridSpan w:val="3"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016"/>
              <w:gridCol w:w="2516"/>
              <w:gridCol w:w="2516"/>
              <w:gridCol w:w="2516"/>
            </w:tblGrid>
            <w:tr w:rsidR="009640F3" w:rsidRPr="004E5C1D" w14:paraId="4D04F20A" w14:textId="77777777" w:rsidTr="002E5C28">
              <w:tc>
                <w:tcPr>
                  <w:tcW w:w="2016" w:type="dxa"/>
                </w:tcPr>
                <w:p w14:paraId="5FC5C934" w14:textId="0C173C20" w:rsidR="009640F3" w:rsidRPr="0096634D" w:rsidRDefault="009640F3" w:rsidP="002E5C28">
                  <w:pPr>
                    <w:rPr>
                      <w:b/>
                      <w:bCs/>
                      <w:color w:val="7F7F7F" w:themeColor="text1" w:themeTint="80"/>
                      <w:szCs w:val="20"/>
                    </w:rPr>
                  </w:pPr>
                </w:p>
              </w:tc>
              <w:tc>
                <w:tcPr>
                  <w:tcW w:w="2516" w:type="dxa"/>
                </w:tcPr>
                <w:p w14:paraId="41C4AED3" w14:textId="77777777" w:rsidR="009640F3" w:rsidRPr="00EF7D45" w:rsidRDefault="009640F3" w:rsidP="002E5C28">
                  <w:pPr>
                    <w:rPr>
                      <w:b/>
                      <w:bCs/>
                      <w:color w:val="7F7F7F" w:themeColor="text1" w:themeTint="80"/>
                      <w:szCs w:val="20"/>
                    </w:rPr>
                  </w:pPr>
                  <w:r w:rsidRPr="00EF7D45">
                    <w:rPr>
                      <w:b/>
                      <w:bCs/>
                      <w:color w:val="7F7F7F" w:themeColor="text1" w:themeTint="80"/>
                      <w:szCs w:val="20"/>
                    </w:rPr>
                    <w:t>Abteilung</w:t>
                  </w:r>
                </w:p>
              </w:tc>
              <w:tc>
                <w:tcPr>
                  <w:tcW w:w="2516" w:type="dxa"/>
                  <w:vAlign w:val="center"/>
                </w:tcPr>
                <w:p w14:paraId="3173B3D0" w14:textId="77777777" w:rsidR="009640F3" w:rsidRPr="00EF7D45" w:rsidRDefault="009640F3" w:rsidP="002E5C28">
                  <w:pPr>
                    <w:rPr>
                      <w:b/>
                      <w:bCs/>
                      <w:color w:val="7F7F7F" w:themeColor="text1" w:themeTint="80"/>
                      <w:szCs w:val="20"/>
                    </w:rPr>
                  </w:pPr>
                  <w:r w:rsidRPr="00EF7D45">
                    <w:rPr>
                      <w:b/>
                      <w:bCs/>
                      <w:color w:val="7F7F7F" w:themeColor="text1" w:themeTint="80"/>
                      <w:szCs w:val="20"/>
                    </w:rPr>
                    <w:t>Amt</w:t>
                  </w:r>
                </w:p>
              </w:tc>
              <w:tc>
                <w:tcPr>
                  <w:tcW w:w="2516" w:type="dxa"/>
                  <w:vAlign w:val="center"/>
                </w:tcPr>
                <w:p w14:paraId="3EC60043" w14:textId="77777777" w:rsidR="009640F3" w:rsidRPr="00EF7D45" w:rsidRDefault="009640F3" w:rsidP="002E5C28">
                  <w:pPr>
                    <w:rPr>
                      <w:b/>
                      <w:bCs/>
                      <w:color w:val="7F7F7F" w:themeColor="text1" w:themeTint="80"/>
                      <w:szCs w:val="20"/>
                    </w:rPr>
                  </w:pPr>
                  <w:r w:rsidRPr="00EF7D45">
                    <w:rPr>
                      <w:b/>
                      <w:bCs/>
                      <w:color w:val="7F7F7F" w:themeColor="text1" w:themeTint="80"/>
                      <w:szCs w:val="20"/>
                    </w:rPr>
                    <w:t>Departement</w:t>
                  </w:r>
                </w:p>
              </w:tc>
            </w:tr>
            <w:tr w:rsidR="009640F3" w:rsidRPr="004E5C1D" w14:paraId="1E0111FE" w14:textId="77777777" w:rsidTr="0096634D">
              <w:trPr>
                <w:trHeight w:val="508"/>
              </w:trPr>
              <w:tc>
                <w:tcPr>
                  <w:tcW w:w="2016" w:type="dxa"/>
                  <w:vAlign w:val="center"/>
                </w:tcPr>
                <w:p w14:paraId="51C65275" w14:textId="77777777" w:rsidR="009640F3" w:rsidRPr="00EF7D45" w:rsidRDefault="009640F3" w:rsidP="002E5C28">
                  <w:pPr>
                    <w:rPr>
                      <w:b/>
                      <w:bCs/>
                      <w:color w:val="7F7F7F" w:themeColor="text1" w:themeTint="80"/>
                      <w:szCs w:val="20"/>
                    </w:rPr>
                  </w:pPr>
                </w:p>
                <w:p w14:paraId="405630C4" w14:textId="77777777" w:rsidR="009640F3" w:rsidRPr="00EF7D45" w:rsidRDefault="009640F3" w:rsidP="002E5C28">
                  <w:pPr>
                    <w:rPr>
                      <w:b/>
                      <w:bCs/>
                      <w:color w:val="7F7F7F" w:themeColor="text1" w:themeTint="80"/>
                      <w:szCs w:val="20"/>
                    </w:rPr>
                  </w:pPr>
                </w:p>
                <w:p w14:paraId="45999603" w14:textId="77777777" w:rsidR="009640F3" w:rsidRPr="00EF7D45" w:rsidRDefault="009640F3" w:rsidP="002E5C28">
                  <w:pPr>
                    <w:rPr>
                      <w:b/>
                      <w:bCs/>
                      <w:color w:val="7F7F7F" w:themeColor="text1" w:themeTint="80"/>
                      <w:szCs w:val="20"/>
                    </w:rPr>
                  </w:pPr>
                  <w:r w:rsidRPr="00EF7D45">
                    <w:rPr>
                      <w:b/>
                      <w:bCs/>
                      <w:color w:val="7F7F7F" w:themeColor="text1" w:themeTint="80"/>
                      <w:szCs w:val="20"/>
                    </w:rPr>
                    <w:t>Unterschrift</w:t>
                  </w:r>
                </w:p>
              </w:tc>
              <w:tc>
                <w:tcPr>
                  <w:tcW w:w="2516" w:type="dxa"/>
                </w:tcPr>
                <w:p w14:paraId="3D69CCEF" w14:textId="77777777" w:rsidR="001751B6" w:rsidRDefault="001751B6" w:rsidP="002E5C28">
                  <w:pPr>
                    <w:rPr>
                      <w:color w:val="7F7F7F" w:themeColor="text1" w:themeTint="80"/>
                      <w:szCs w:val="20"/>
                    </w:rPr>
                  </w:pPr>
                </w:p>
                <w:p w14:paraId="599F5548" w14:textId="77777777" w:rsidR="009640F3" w:rsidRDefault="009640F3" w:rsidP="002E5C28">
                  <w:pPr>
                    <w:rPr>
                      <w:color w:val="7F7F7F" w:themeColor="text1" w:themeTint="80"/>
                      <w:szCs w:val="20"/>
                    </w:rPr>
                  </w:pPr>
                </w:p>
                <w:p w14:paraId="50978D50" w14:textId="77777777" w:rsidR="009640F3" w:rsidRPr="00AD5594" w:rsidRDefault="009640F3" w:rsidP="002E5C28">
                  <w:pPr>
                    <w:rPr>
                      <w:color w:val="7F7F7F" w:themeColor="text1" w:themeTint="80"/>
                      <w:szCs w:val="20"/>
                    </w:rPr>
                  </w:pPr>
                  <w:r w:rsidRPr="00D13DE4">
                    <w:rPr>
                      <w:color w:val="000000" w:themeColor="text1"/>
                      <w:szCs w:val="20"/>
                    </w:rPr>
                    <w:t>_______________________</w:t>
                  </w:r>
                </w:p>
              </w:tc>
              <w:tc>
                <w:tcPr>
                  <w:tcW w:w="2516" w:type="dxa"/>
                  <w:vAlign w:val="center"/>
                </w:tcPr>
                <w:p w14:paraId="61150DF4" w14:textId="77777777" w:rsidR="009640F3" w:rsidRDefault="009640F3" w:rsidP="002E5C28">
                  <w:pPr>
                    <w:rPr>
                      <w:color w:val="7F7F7F" w:themeColor="text1" w:themeTint="80"/>
                      <w:szCs w:val="20"/>
                    </w:rPr>
                  </w:pPr>
                </w:p>
                <w:p w14:paraId="7FC525F3" w14:textId="77777777" w:rsidR="009640F3" w:rsidRDefault="009640F3" w:rsidP="002E5C28">
                  <w:pPr>
                    <w:rPr>
                      <w:color w:val="7F7F7F" w:themeColor="text1" w:themeTint="80"/>
                      <w:szCs w:val="20"/>
                    </w:rPr>
                  </w:pPr>
                </w:p>
                <w:p w14:paraId="494DD316" w14:textId="77777777" w:rsidR="009640F3" w:rsidRPr="00AD5594" w:rsidRDefault="009640F3" w:rsidP="002E5C28">
                  <w:pPr>
                    <w:rPr>
                      <w:color w:val="7F7F7F" w:themeColor="text1" w:themeTint="80"/>
                      <w:szCs w:val="20"/>
                    </w:rPr>
                  </w:pPr>
                  <w:r w:rsidRPr="00D13DE4">
                    <w:rPr>
                      <w:color w:val="000000" w:themeColor="text1"/>
                      <w:szCs w:val="20"/>
                    </w:rPr>
                    <w:t>_______________________</w:t>
                  </w:r>
                </w:p>
              </w:tc>
              <w:tc>
                <w:tcPr>
                  <w:tcW w:w="2516" w:type="dxa"/>
                  <w:vAlign w:val="center"/>
                </w:tcPr>
                <w:p w14:paraId="49A7DDEA" w14:textId="77777777" w:rsidR="009640F3" w:rsidRDefault="009640F3" w:rsidP="002E5C28">
                  <w:pPr>
                    <w:rPr>
                      <w:color w:val="7F7F7F" w:themeColor="text1" w:themeTint="80"/>
                      <w:szCs w:val="20"/>
                    </w:rPr>
                  </w:pPr>
                </w:p>
                <w:p w14:paraId="47F93B90" w14:textId="77777777" w:rsidR="009640F3" w:rsidRDefault="009640F3" w:rsidP="002E5C28">
                  <w:pPr>
                    <w:rPr>
                      <w:color w:val="7F7F7F" w:themeColor="text1" w:themeTint="80"/>
                      <w:szCs w:val="20"/>
                    </w:rPr>
                  </w:pPr>
                </w:p>
                <w:p w14:paraId="3F6EF02F" w14:textId="77777777" w:rsidR="009640F3" w:rsidRPr="00AD5594" w:rsidRDefault="009640F3" w:rsidP="002E5C28">
                  <w:pPr>
                    <w:rPr>
                      <w:color w:val="7F7F7F" w:themeColor="text1" w:themeTint="80"/>
                      <w:szCs w:val="20"/>
                    </w:rPr>
                  </w:pPr>
                  <w:r w:rsidRPr="00D13DE4">
                    <w:rPr>
                      <w:color w:val="000000" w:themeColor="text1"/>
                      <w:szCs w:val="20"/>
                    </w:rPr>
                    <w:t>_______________________</w:t>
                  </w:r>
                </w:p>
              </w:tc>
            </w:tr>
            <w:tr w:rsidR="009640F3" w:rsidRPr="004E5C1D" w14:paraId="3A82BAF5" w14:textId="77777777" w:rsidTr="002E5C28">
              <w:tc>
                <w:tcPr>
                  <w:tcW w:w="2016" w:type="dxa"/>
                  <w:vAlign w:val="center"/>
                </w:tcPr>
                <w:p w14:paraId="2A1C0BBA" w14:textId="77777777" w:rsidR="009640F3" w:rsidRPr="00EF7D45" w:rsidRDefault="009640F3" w:rsidP="002E5C28">
                  <w:pPr>
                    <w:rPr>
                      <w:b/>
                      <w:bCs/>
                      <w:color w:val="7F7F7F" w:themeColor="text1" w:themeTint="80"/>
                      <w:szCs w:val="20"/>
                    </w:rPr>
                  </w:pPr>
                </w:p>
                <w:p w14:paraId="10FA98DE" w14:textId="77777777" w:rsidR="009640F3" w:rsidRPr="00EF7D45" w:rsidRDefault="009640F3" w:rsidP="002E5C28">
                  <w:pPr>
                    <w:rPr>
                      <w:b/>
                      <w:bCs/>
                      <w:color w:val="7F7F7F" w:themeColor="text1" w:themeTint="80"/>
                      <w:szCs w:val="20"/>
                    </w:rPr>
                  </w:pPr>
                </w:p>
                <w:p w14:paraId="78C73C42" w14:textId="77777777" w:rsidR="009640F3" w:rsidRPr="00EF7D45" w:rsidRDefault="009640F3" w:rsidP="002E5C28">
                  <w:pPr>
                    <w:rPr>
                      <w:b/>
                      <w:bCs/>
                      <w:color w:val="7F7F7F" w:themeColor="text1" w:themeTint="80"/>
                      <w:szCs w:val="20"/>
                    </w:rPr>
                  </w:pPr>
                  <w:r w:rsidRPr="00EF7D45">
                    <w:rPr>
                      <w:b/>
                      <w:bCs/>
                      <w:color w:val="7F7F7F" w:themeColor="text1" w:themeTint="80"/>
                      <w:szCs w:val="20"/>
                    </w:rPr>
                    <w:t>Datum</w:t>
                  </w:r>
                </w:p>
              </w:tc>
              <w:tc>
                <w:tcPr>
                  <w:tcW w:w="2516" w:type="dxa"/>
                </w:tcPr>
                <w:p w14:paraId="0E5FB859" w14:textId="77777777" w:rsidR="009640F3" w:rsidRDefault="009640F3" w:rsidP="002E5C28">
                  <w:pPr>
                    <w:rPr>
                      <w:color w:val="7F7F7F" w:themeColor="text1" w:themeTint="80"/>
                      <w:szCs w:val="20"/>
                    </w:rPr>
                  </w:pPr>
                </w:p>
                <w:p w14:paraId="092FF84A" w14:textId="77777777" w:rsidR="009640F3" w:rsidRDefault="009640F3" w:rsidP="002E5C28">
                  <w:pPr>
                    <w:rPr>
                      <w:color w:val="7F7F7F" w:themeColor="text1" w:themeTint="80"/>
                      <w:szCs w:val="20"/>
                    </w:rPr>
                  </w:pPr>
                </w:p>
                <w:p w14:paraId="1054ED14" w14:textId="77777777" w:rsidR="009640F3" w:rsidRPr="00AD5594" w:rsidRDefault="009640F3" w:rsidP="002E5C28">
                  <w:pPr>
                    <w:rPr>
                      <w:color w:val="7F7F7F" w:themeColor="text1" w:themeTint="80"/>
                      <w:szCs w:val="20"/>
                    </w:rPr>
                  </w:pPr>
                  <w:r w:rsidRPr="00D13DE4">
                    <w:rPr>
                      <w:color w:val="000000" w:themeColor="text1"/>
                      <w:szCs w:val="20"/>
                    </w:rPr>
                    <w:t>_______________________</w:t>
                  </w:r>
                </w:p>
              </w:tc>
              <w:tc>
                <w:tcPr>
                  <w:tcW w:w="2516" w:type="dxa"/>
                  <w:vAlign w:val="center"/>
                </w:tcPr>
                <w:p w14:paraId="2517C29A" w14:textId="77777777" w:rsidR="009640F3" w:rsidRDefault="009640F3" w:rsidP="002E5C28">
                  <w:pPr>
                    <w:rPr>
                      <w:color w:val="7F7F7F" w:themeColor="text1" w:themeTint="80"/>
                      <w:szCs w:val="20"/>
                    </w:rPr>
                  </w:pPr>
                </w:p>
                <w:p w14:paraId="1B91597A" w14:textId="77777777" w:rsidR="009640F3" w:rsidRDefault="009640F3" w:rsidP="002E5C28">
                  <w:pPr>
                    <w:rPr>
                      <w:color w:val="7F7F7F" w:themeColor="text1" w:themeTint="80"/>
                      <w:szCs w:val="20"/>
                    </w:rPr>
                  </w:pPr>
                </w:p>
                <w:p w14:paraId="32225465" w14:textId="77777777" w:rsidR="009640F3" w:rsidRPr="00AD5594" w:rsidRDefault="009640F3" w:rsidP="002E5C28">
                  <w:pPr>
                    <w:rPr>
                      <w:color w:val="7F7F7F" w:themeColor="text1" w:themeTint="80"/>
                      <w:szCs w:val="20"/>
                    </w:rPr>
                  </w:pPr>
                  <w:r w:rsidRPr="00D13DE4">
                    <w:rPr>
                      <w:color w:val="000000" w:themeColor="text1"/>
                      <w:szCs w:val="20"/>
                    </w:rPr>
                    <w:t>_______________________</w:t>
                  </w:r>
                </w:p>
              </w:tc>
              <w:tc>
                <w:tcPr>
                  <w:tcW w:w="2516" w:type="dxa"/>
                  <w:vAlign w:val="center"/>
                </w:tcPr>
                <w:p w14:paraId="6A0C6D92" w14:textId="77777777" w:rsidR="009640F3" w:rsidRDefault="009640F3" w:rsidP="002E5C28">
                  <w:pPr>
                    <w:rPr>
                      <w:color w:val="7F7F7F" w:themeColor="text1" w:themeTint="80"/>
                      <w:szCs w:val="20"/>
                    </w:rPr>
                  </w:pPr>
                </w:p>
                <w:p w14:paraId="79D473CB" w14:textId="77777777" w:rsidR="009640F3" w:rsidRDefault="009640F3" w:rsidP="002E5C28">
                  <w:pPr>
                    <w:rPr>
                      <w:color w:val="7F7F7F" w:themeColor="text1" w:themeTint="80"/>
                      <w:szCs w:val="20"/>
                    </w:rPr>
                  </w:pPr>
                </w:p>
                <w:p w14:paraId="666B3951" w14:textId="77777777" w:rsidR="009640F3" w:rsidRPr="00AD5594" w:rsidRDefault="009640F3" w:rsidP="002E5C28">
                  <w:pPr>
                    <w:rPr>
                      <w:color w:val="7F7F7F" w:themeColor="text1" w:themeTint="80"/>
                      <w:szCs w:val="20"/>
                    </w:rPr>
                  </w:pPr>
                  <w:r w:rsidRPr="00D13DE4">
                    <w:rPr>
                      <w:color w:val="000000" w:themeColor="text1"/>
                      <w:szCs w:val="20"/>
                    </w:rPr>
                    <w:t>_______________________</w:t>
                  </w:r>
                </w:p>
              </w:tc>
            </w:tr>
            <w:tr w:rsidR="009640F3" w:rsidRPr="004E5C1D" w14:paraId="3FD33F1B" w14:textId="77777777" w:rsidTr="002E5C28">
              <w:tc>
                <w:tcPr>
                  <w:tcW w:w="2016" w:type="dxa"/>
                  <w:vAlign w:val="center"/>
                </w:tcPr>
                <w:p w14:paraId="444B1D60" w14:textId="77777777" w:rsidR="009640F3" w:rsidRPr="00EF7D45" w:rsidRDefault="009640F3" w:rsidP="002E5C28">
                  <w:pPr>
                    <w:rPr>
                      <w:b/>
                      <w:bCs/>
                      <w:color w:val="7F7F7F" w:themeColor="text1" w:themeTint="80"/>
                      <w:szCs w:val="20"/>
                    </w:rPr>
                  </w:pPr>
                </w:p>
              </w:tc>
              <w:tc>
                <w:tcPr>
                  <w:tcW w:w="2516" w:type="dxa"/>
                </w:tcPr>
                <w:p w14:paraId="10B2B396" w14:textId="77777777" w:rsidR="009640F3" w:rsidRDefault="009640F3" w:rsidP="002E5C28">
                  <w:pPr>
                    <w:rPr>
                      <w:color w:val="7F7F7F" w:themeColor="text1" w:themeTint="80"/>
                      <w:szCs w:val="20"/>
                    </w:rPr>
                  </w:pPr>
                </w:p>
              </w:tc>
              <w:tc>
                <w:tcPr>
                  <w:tcW w:w="2516" w:type="dxa"/>
                  <w:vAlign w:val="center"/>
                </w:tcPr>
                <w:p w14:paraId="32A02E73" w14:textId="77777777" w:rsidR="009640F3" w:rsidRDefault="009640F3" w:rsidP="002E5C28">
                  <w:pPr>
                    <w:rPr>
                      <w:color w:val="7F7F7F" w:themeColor="text1" w:themeTint="80"/>
                      <w:szCs w:val="20"/>
                    </w:rPr>
                  </w:pPr>
                </w:p>
              </w:tc>
              <w:tc>
                <w:tcPr>
                  <w:tcW w:w="2516" w:type="dxa"/>
                  <w:vAlign w:val="center"/>
                </w:tcPr>
                <w:p w14:paraId="4622CB04" w14:textId="77777777" w:rsidR="009640F3" w:rsidRDefault="009640F3" w:rsidP="002E5C28">
                  <w:pPr>
                    <w:rPr>
                      <w:color w:val="7F7F7F" w:themeColor="text1" w:themeTint="80"/>
                      <w:szCs w:val="20"/>
                    </w:rPr>
                  </w:pPr>
                </w:p>
              </w:tc>
            </w:tr>
            <w:tr w:rsidR="009640F3" w:rsidRPr="004E5C1D" w14:paraId="194C6707" w14:textId="77777777" w:rsidTr="002E5C28">
              <w:tc>
                <w:tcPr>
                  <w:tcW w:w="9564" w:type="dxa"/>
                  <w:gridSpan w:val="4"/>
                  <w:vAlign w:val="center"/>
                </w:tcPr>
                <w:p w14:paraId="406261BD" w14:textId="50AC4FBB" w:rsidR="009640F3" w:rsidRPr="009640F3" w:rsidRDefault="009640F3" w:rsidP="002E5C28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r>
                    <w:rPr>
                      <w:bCs/>
                      <w:color w:val="808080" w:themeColor="background1" w:themeShade="80"/>
                      <w:szCs w:val="20"/>
                    </w:rPr>
                    <w:t>Antrag geht an das Personalamt (</w:t>
                  </w:r>
                  <w:hyperlink r:id="rId8" w:history="1">
                    <w:r w:rsidRPr="004C0169">
                      <w:rPr>
                        <w:rStyle w:val="Hyperlink"/>
                        <w:bCs/>
                        <w:szCs w:val="20"/>
                      </w:rPr>
                      <w:t>lohnwesen@fd.so.ch</w:t>
                    </w:r>
                  </w:hyperlink>
                  <w:r>
                    <w:rPr>
                      <w:bCs/>
                      <w:color w:val="808080" w:themeColor="background1" w:themeShade="80"/>
                      <w:szCs w:val="20"/>
                    </w:rPr>
                    <w:t>). U</w:t>
                  </w:r>
                  <w:r w:rsidRPr="00BF4396">
                    <w:rPr>
                      <w:bCs/>
                      <w:color w:val="808080" w:themeColor="background1" w:themeShade="80"/>
                      <w:szCs w:val="20"/>
                    </w:rPr>
                    <w:t>nvollständig ausgefüllte Anträge werden nicht bearbeitet und retourniert.</w:t>
                  </w:r>
                </w:p>
              </w:tc>
            </w:tr>
            <w:tr w:rsidR="001751B6" w:rsidRPr="004E5C1D" w14:paraId="4C3612BF" w14:textId="77777777" w:rsidTr="002E5C28">
              <w:tc>
                <w:tcPr>
                  <w:tcW w:w="9564" w:type="dxa"/>
                  <w:gridSpan w:val="4"/>
                  <w:vAlign w:val="center"/>
                </w:tcPr>
                <w:p w14:paraId="07406381" w14:textId="77777777" w:rsidR="001751B6" w:rsidRDefault="001751B6" w:rsidP="002E5C28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</w:p>
              </w:tc>
            </w:tr>
            <w:tr w:rsidR="006E6642" w:rsidRPr="004E5C1D" w14:paraId="1D12406C" w14:textId="77777777" w:rsidTr="002E5C28">
              <w:tc>
                <w:tcPr>
                  <w:tcW w:w="9564" w:type="dxa"/>
                  <w:gridSpan w:val="4"/>
                  <w:vAlign w:val="center"/>
                </w:tcPr>
                <w:p w14:paraId="2463A088" w14:textId="6312B6D5" w:rsidR="006E6642" w:rsidRDefault="006E6642" w:rsidP="002E5C28">
                  <w:pPr>
                    <w:rPr>
                      <w:bCs/>
                      <w:color w:val="808080" w:themeColor="background1" w:themeShade="80"/>
                      <w:szCs w:val="20"/>
                    </w:rPr>
                  </w:pPr>
                  <w:r>
                    <w:rPr>
                      <w:bCs/>
                      <w:color w:val="808080" w:themeColor="background1" w:themeShade="80"/>
                      <w:szCs w:val="20"/>
                    </w:rPr>
                    <w:t>Anträge werden nach</w:t>
                  </w:r>
                  <w:r w:rsidR="001751B6">
                    <w:rPr>
                      <w:bCs/>
                      <w:color w:val="808080" w:themeColor="background1" w:themeShade="80"/>
                      <w:szCs w:val="20"/>
                    </w:rPr>
                    <w:t xml:space="preserve"> Eingangsdatum priorisiert. Die Bearbeitung nimmt in der Regel bis zu 4 Arbeitswochen in Anspruch.</w:t>
                  </w:r>
                </w:p>
              </w:tc>
            </w:tr>
          </w:tbl>
          <w:p w14:paraId="23194971" w14:textId="59A37E98" w:rsidR="009640F3" w:rsidRDefault="009640F3" w:rsidP="002E5C28">
            <w:pPr>
              <w:rPr>
                <w:bCs/>
                <w:color w:val="808080" w:themeColor="background1" w:themeShade="80"/>
                <w:szCs w:val="20"/>
              </w:rPr>
            </w:pPr>
          </w:p>
        </w:tc>
      </w:tr>
    </w:tbl>
    <w:p w14:paraId="11CE9231" w14:textId="77777777" w:rsidR="008B2F3B" w:rsidRPr="00177100" w:rsidRDefault="008B2F3B" w:rsidP="001751B6">
      <w:pPr>
        <w:rPr>
          <w:color w:val="808080" w:themeColor="background1" w:themeShade="80"/>
          <w:sz w:val="8"/>
          <w:szCs w:val="8"/>
        </w:rPr>
      </w:pPr>
    </w:p>
    <w:sectPr w:rsidR="008B2F3B" w:rsidRPr="00177100" w:rsidSect="00E124D3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5" w:right="1134" w:bottom="284" w:left="992" w:header="567" w:footer="4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FD5BBE" w14:textId="77777777" w:rsidR="008A77A1" w:rsidRPr="00E607DA" w:rsidRDefault="008A77A1">
      <w:r w:rsidRPr="00E607DA">
        <w:separator/>
      </w:r>
    </w:p>
  </w:endnote>
  <w:endnote w:type="continuationSeparator" w:id="0">
    <w:p w14:paraId="49A9B8CC" w14:textId="77777777" w:rsidR="008A77A1" w:rsidRPr="00E607DA" w:rsidRDefault="008A77A1">
      <w:r w:rsidRPr="00E607D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Frutiger LT Com 55 Roman">
    <w:altName w:val="72"/>
    <w:panose1 w:val="020B0503030504020204"/>
    <w:charset w:val="00"/>
    <w:family w:val="swiss"/>
    <w:pitch w:val="variable"/>
    <w:sig w:usb0="800000AF" w:usb1="5000204A" w:usb2="00000000" w:usb3="00000000" w:csb0="0000009B" w:csb1="00000000"/>
  </w:font>
  <w:font w:name="Andale Sans UI">
    <w:altName w:val="Times New Roman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utiger 55 Roman">
    <w:altName w:val="Calibri"/>
    <w:panose1 w:val="020B0503030504020204"/>
    <w:charset w:val="00"/>
    <w:family w:val="swiss"/>
    <w:pitch w:val="variable"/>
    <w:sig w:usb0="800000AF" w:usb1="50002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31" w:type="dxa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0031"/>
    </w:tblGrid>
    <w:tr w:rsidR="00DE7630" w:rsidRPr="002330E7" w14:paraId="79E15625" w14:textId="77777777" w:rsidTr="006D4E9A">
      <w:tc>
        <w:tcPr>
          <w:tcW w:w="10031" w:type="dxa"/>
        </w:tcPr>
        <w:p w14:paraId="3272D1A4" w14:textId="0EB684BA" w:rsidR="00DE7630" w:rsidRPr="006B21FF" w:rsidRDefault="00A20EA4" w:rsidP="00B96E9F">
          <w:pPr>
            <w:pStyle w:val="Fuzeile"/>
            <w:tabs>
              <w:tab w:val="clear" w:pos="9072"/>
              <w:tab w:val="right" w:pos="9639"/>
            </w:tabs>
            <w:rPr>
              <w:sz w:val="16"/>
              <w:szCs w:val="16"/>
            </w:rPr>
          </w:pPr>
          <w:r w:rsidRPr="00A20EA4">
            <w:rPr>
              <w:color w:val="000000" w:themeColor="text1"/>
              <w:sz w:val="16"/>
              <w:szCs w:val="16"/>
            </w:rPr>
            <w:t>https://so.ch/verwaltung/finanzdepartement/personalamt/anstellungsbedingungen-gesamtarbeitsvertrag/lohn/lohn-festlegen</w:t>
          </w:r>
          <w:r w:rsidR="00B96E9F">
            <w:rPr>
              <w:color w:val="000000" w:themeColor="text1"/>
              <w:sz w:val="16"/>
              <w:szCs w:val="16"/>
            </w:rPr>
            <w:br/>
          </w:r>
          <w:r w:rsidR="00DE7630" w:rsidRPr="008806BB">
            <w:rPr>
              <w:color w:val="000000" w:themeColor="text1"/>
              <w:sz w:val="16"/>
              <w:szCs w:val="16"/>
            </w:rPr>
            <w:t xml:space="preserve">Ausgabedatum: </w:t>
          </w:r>
          <w:r w:rsidR="00A64CD6">
            <w:rPr>
              <w:color w:val="000000" w:themeColor="text1"/>
              <w:sz w:val="16"/>
              <w:szCs w:val="16"/>
            </w:rPr>
            <w:t>8</w:t>
          </w:r>
          <w:r w:rsidR="0058246C">
            <w:rPr>
              <w:color w:val="000000" w:themeColor="text1"/>
              <w:sz w:val="16"/>
              <w:szCs w:val="16"/>
            </w:rPr>
            <w:t>.</w:t>
          </w:r>
          <w:r>
            <w:rPr>
              <w:color w:val="000000" w:themeColor="text1"/>
              <w:sz w:val="16"/>
              <w:szCs w:val="16"/>
            </w:rPr>
            <w:t>0</w:t>
          </w:r>
          <w:r w:rsidR="00760756">
            <w:rPr>
              <w:color w:val="000000" w:themeColor="text1"/>
              <w:sz w:val="16"/>
              <w:szCs w:val="16"/>
            </w:rPr>
            <w:t>6</w:t>
          </w:r>
          <w:r w:rsidR="00DE7630">
            <w:rPr>
              <w:color w:val="000000" w:themeColor="text1"/>
              <w:sz w:val="16"/>
              <w:szCs w:val="16"/>
            </w:rPr>
            <w:t>.20</w:t>
          </w:r>
          <w:r>
            <w:rPr>
              <w:color w:val="000000" w:themeColor="text1"/>
              <w:sz w:val="16"/>
              <w:szCs w:val="16"/>
            </w:rPr>
            <w:t>26</w:t>
          </w:r>
          <w:r w:rsidR="00DE7630" w:rsidRPr="008806BB">
            <w:rPr>
              <w:color w:val="000000" w:themeColor="text1"/>
              <w:sz w:val="16"/>
              <w:szCs w:val="16"/>
            </w:rPr>
            <w:t xml:space="preserve"> /</w:t>
          </w:r>
          <w:r w:rsidR="00DE7630">
            <w:rPr>
              <w:color w:val="000000" w:themeColor="text1"/>
              <w:sz w:val="16"/>
              <w:szCs w:val="16"/>
            </w:rPr>
            <w:t xml:space="preserve"> </w:t>
          </w:r>
          <w:proofErr w:type="spellStart"/>
          <w:r w:rsidR="00337433">
            <w:rPr>
              <w:color w:val="000000" w:themeColor="text1"/>
              <w:sz w:val="16"/>
              <w:szCs w:val="16"/>
            </w:rPr>
            <w:t>rj</w:t>
          </w:r>
          <w:proofErr w:type="spellEnd"/>
          <w:r>
            <w:rPr>
              <w:color w:val="000000" w:themeColor="text1"/>
              <w:sz w:val="16"/>
              <w:szCs w:val="16"/>
            </w:rPr>
            <w:t>/bi</w:t>
          </w:r>
          <w:r w:rsidR="00DE7630" w:rsidRPr="008806BB">
            <w:rPr>
              <w:color w:val="000000" w:themeColor="text1"/>
              <w:sz w:val="16"/>
              <w:szCs w:val="16"/>
            </w:rPr>
            <w:tab/>
          </w:r>
          <w:r w:rsidR="00DE7630" w:rsidRPr="008806BB">
            <w:rPr>
              <w:color w:val="000000" w:themeColor="text1"/>
              <w:sz w:val="16"/>
              <w:szCs w:val="16"/>
            </w:rPr>
            <w:tab/>
            <w:t xml:space="preserve">Seite </w:t>
          </w:r>
          <w:r w:rsidR="00DE7630" w:rsidRPr="008806BB">
            <w:rPr>
              <w:color w:val="000000" w:themeColor="text1"/>
              <w:sz w:val="16"/>
              <w:szCs w:val="16"/>
            </w:rPr>
            <w:fldChar w:fldCharType="begin"/>
          </w:r>
          <w:r w:rsidR="00DE7630" w:rsidRPr="008806BB">
            <w:rPr>
              <w:color w:val="000000" w:themeColor="text1"/>
              <w:sz w:val="16"/>
              <w:szCs w:val="16"/>
            </w:rPr>
            <w:instrText>PAGE   \* MERGEFORMAT</w:instrText>
          </w:r>
          <w:r w:rsidR="00DE7630" w:rsidRPr="008806BB">
            <w:rPr>
              <w:color w:val="000000" w:themeColor="text1"/>
              <w:sz w:val="16"/>
              <w:szCs w:val="16"/>
            </w:rPr>
            <w:fldChar w:fldCharType="separate"/>
          </w:r>
          <w:r w:rsidR="00097942" w:rsidRPr="00097942">
            <w:rPr>
              <w:noProof/>
              <w:color w:val="000000" w:themeColor="text1"/>
              <w:sz w:val="16"/>
              <w:szCs w:val="16"/>
              <w:lang w:val="de-DE"/>
            </w:rPr>
            <w:t>1</w:t>
          </w:r>
          <w:r w:rsidR="00DE7630" w:rsidRPr="008806BB">
            <w:rPr>
              <w:color w:val="000000" w:themeColor="text1"/>
              <w:sz w:val="16"/>
              <w:szCs w:val="16"/>
            </w:rPr>
            <w:fldChar w:fldCharType="end"/>
          </w:r>
          <w:r w:rsidR="00DE7630" w:rsidRPr="008806BB">
            <w:rPr>
              <w:color w:val="000000" w:themeColor="text1"/>
              <w:sz w:val="16"/>
              <w:szCs w:val="16"/>
            </w:rPr>
            <w:t>/</w:t>
          </w:r>
          <w:r w:rsidR="00DE7630" w:rsidRPr="008806BB">
            <w:rPr>
              <w:color w:val="000000" w:themeColor="text1"/>
              <w:sz w:val="16"/>
              <w:szCs w:val="16"/>
            </w:rPr>
            <w:fldChar w:fldCharType="begin"/>
          </w:r>
          <w:r w:rsidR="00DE7630" w:rsidRPr="008806BB">
            <w:rPr>
              <w:color w:val="000000" w:themeColor="text1"/>
              <w:sz w:val="16"/>
              <w:szCs w:val="16"/>
            </w:rPr>
            <w:instrText xml:space="preserve"> NUMPAGES   \* MERGEFORMAT </w:instrText>
          </w:r>
          <w:r w:rsidR="00DE7630" w:rsidRPr="008806BB">
            <w:rPr>
              <w:color w:val="000000" w:themeColor="text1"/>
              <w:sz w:val="16"/>
              <w:szCs w:val="16"/>
            </w:rPr>
            <w:fldChar w:fldCharType="separate"/>
          </w:r>
          <w:r w:rsidR="00097942">
            <w:rPr>
              <w:noProof/>
              <w:color w:val="000000" w:themeColor="text1"/>
              <w:sz w:val="16"/>
              <w:szCs w:val="16"/>
            </w:rPr>
            <w:t>1</w:t>
          </w:r>
          <w:r w:rsidR="00DE7630" w:rsidRPr="008806BB">
            <w:rPr>
              <w:color w:val="000000" w:themeColor="text1"/>
              <w:sz w:val="16"/>
              <w:szCs w:val="16"/>
            </w:rPr>
            <w:fldChar w:fldCharType="end"/>
          </w:r>
        </w:p>
      </w:tc>
    </w:tr>
  </w:tbl>
  <w:p w14:paraId="54B2B3EA" w14:textId="77777777" w:rsidR="00DE7630" w:rsidRDefault="00DE7630" w:rsidP="00E80083">
    <w:pPr>
      <w:pStyle w:val="Fuzeile"/>
      <w:tabs>
        <w:tab w:val="clear" w:pos="9072"/>
        <w:tab w:val="right" w:pos="9639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8A306" w14:textId="77777777" w:rsidR="00154192" w:rsidRPr="006B21FF" w:rsidRDefault="00154192" w:rsidP="00154192">
    <w:pPr>
      <w:pStyle w:val="Fuzeile"/>
      <w:tabs>
        <w:tab w:val="clear" w:pos="9072"/>
        <w:tab w:val="right" w:pos="9639"/>
      </w:tabs>
      <w:rPr>
        <w:sz w:val="16"/>
        <w:szCs w:val="16"/>
      </w:rPr>
    </w:pPr>
    <w:r w:rsidRPr="00A20EA4">
      <w:rPr>
        <w:color w:val="000000" w:themeColor="text1"/>
        <w:sz w:val="16"/>
        <w:szCs w:val="16"/>
      </w:rPr>
      <w:t>https://so.ch/verwaltung/finanzdepartement/personalamt/anstellungsbedingungen-gesamtarbeitsvertrag/lohn/lohn-festlegen</w:t>
    </w:r>
    <w:r>
      <w:rPr>
        <w:color w:val="000000" w:themeColor="text1"/>
        <w:sz w:val="16"/>
        <w:szCs w:val="16"/>
      </w:rPr>
      <w:br/>
    </w:r>
    <w:r w:rsidRPr="008806BB">
      <w:rPr>
        <w:color w:val="000000" w:themeColor="text1"/>
        <w:sz w:val="16"/>
        <w:szCs w:val="16"/>
      </w:rPr>
      <w:t xml:space="preserve">Ausgabedatum: </w:t>
    </w:r>
    <w:r>
      <w:rPr>
        <w:color w:val="000000" w:themeColor="text1"/>
        <w:sz w:val="16"/>
        <w:szCs w:val="16"/>
      </w:rPr>
      <w:t>8.06.2026</w:t>
    </w:r>
    <w:r w:rsidRPr="008806BB">
      <w:rPr>
        <w:color w:val="000000" w:themeColor="text1"/>
        <w:sz w:val="16"/>
        <w:szCs w:val="16"/>
      </w:rPr>
      <w:t xml:space="preserve"> /</w:t>
    </w:r>
    <w:r>
      <w:rPr>
        <w:color w:val="000000" w:themeColor="text1"/>
        <w:sz w:val="16"/>
        <w:szCs w:val="16"/>
      </w:rPr>
      <w:t xml:space="preserve"> </w:t>
    </w:r>
    <w:proofErr w:type="spellStart"/>
    <w:r>
      <w:rPr>
        <w:color w:val="000000" w:themeColor="text1"/>
        <w:sz w:val="16"/>
        <w:szCs w:val="16"/>
      </w:rPr>
      <w:t>rj</w:t>
    </w:r>
    <w:proofErr w:type="spellEnd"/>
    <w:r>
      <w:rPr>
        <w:color w:val="000000" w:themeColor="text1"/>
        <w:sz w:val="16"/>
        <w:szCs w:val="16"/>
      </w:rPr>
      <w:t>/bi</w:t>
    </w:r>
    <w:r w:rsidRPr="008806BB">
      <w:rPr>
        <w:color w:val="000000" w:themeColor="text1"/>
        <w:sz w:val="16"/>
        <w:szCs w:val="16"/>
      </w:rPr>
      <w:tab/>
    </w:r>
    <w:r w:rsidRPr="008806BB">
      <w:rPr>
        <w:color w:val="000000" w:themeColor="text1"/>
        <w:sz w:val="16"/>
        <w:szCs w:val="16"/>
      </w:rPr>
      <w:tab/>
      <w:t xml:space="preserve">Seite </w:t>
    </w:r>
    <w:r w:rsidRPr="008806BB">
      <w:rPr>
        <w:color w:val="000000" w:themeColor="text1"/>
        <w:sz w:val="16"/>
        <w:szCs w:val="16"/>
      </w:rPr>
      <w:fldChar w:fldCharType="begin"/>
    </w:r>
    <w:r w:rsidRPr="008806BB">
      <w:rPr>
        <w:color w:val="000000" w:themeColor="text1"/>
        <w:sz w:val="16"/>
        <w:szCs w:val="16"/>
      </w:rPr>
      <w:instrText>PAGE   \* MERGEFORMAT</w:instrText>
    </w:r>
    <w:r w:rsidRPr="008806BB">
      <w:rPr>
        <w:color w:val="000000" w:themeColor="text1"/>
        <w:sz w:val="16"/>
        <w:szCs w:val="16"/>
      </w:rPr>
      <w:fldChar w:fldCharType="separate"/>
    </w:r>
    <w:r w:rsidRPr="00097942">
      <w:rPr>
        <w:noProof/>
        <w:color w:val="000000" w:themeColor="text1"/>
        <w:sz w:val="16"/>
        <w:szCs w:val="16"/>
        <w:lang w:val="de-DE"/>
      </w:rPr>
      <w:t>1</w:t>
    </w:r>
    <w:r w:rsidRPr="008806BB">
      <w:rPr>
        <w:color w:val="000000" w:themeColor="text1"/>
        <w:sz w:val="16"/>
        <w:szCs w:val="16"/>
      </w:rPr>
      <w:fldChar w:fldCharType="end"/>
    </w:r>
    <w:r w:rsidRPr="008806BB">
      <w:rPr>
        <w:color w:val="000000" w:themeColor="text1"/>
        <w:sz w:val="16"/>
        <w:szCs w:val="16"/>
      </w:rPr>
      <w:t>/</w:t>
    </w:r>
    <w:r w:rsidRPr="008806BB">
      <w:rPr>
        <w:color w:val="000000" w:themeColor="text1"/>
        <w:sz w:val="16"/>
        <w:szCs w:val="16"/>
      </w:rPr>
      <w:fldChar w:fldCharType="begin"/>
    </w:r>
    <w:r w:rsidRPr="008806BB">
      <w:rPr>
        <w:color w:val="000000" w:themeColor="text1"/>
        <w:sz w:val="16"/>
        <w:szCs w:val="16"/>
      </w:rPr>
      <w:instrText xml:space="preserve"> NUMPAGES   \* MERGEFORMAT </w:instrText>
    </w:r>
    <w:r w:rsidRPr="008806BB">
      <w:rPr>
        <w:color w:val="000000" w:themeColor="text1"/>
        <w:sz w:val="16"/>
        <w:szCs w:val="16"/>
      </w:rPr>
      <w:fldChar w:fldCharType="separate"/>
    </w:r>
    <w:r>
      <w:rPr>
        <w:noProof/>
        <w:color w:val="000000" w:themeColor="text1"/>
        <w:sz w:val="16"/>
        <w:szCs w:val="16"/>
      </w:rPr>
      <w:t>1</w:t>
    </w:r>
    <w:r w:rsidRPr="008806BB">
      <w:rPr>
        <w:color w:val="000000" w:themeColor="text1"/>
        <w:sz w:val="16"/>
        <w:szCs w:val="16"/>
      </w:rPr>
      <w:fldChar w:fldCharType="end"/>
    </w:r>
  </w:p>
  <w:p w14:paraId="78D8605E" w14:textId="77777777" w:rsidR="00154192" w:rsidRDefault="0015419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FD5360" w14:textId="77777777" w:rsidR="008A77A1" w:rsidRPr="00E607DA" w:rsidRDefault="008A77A1">
      <w:r w:rsidRPr="00E607DA">
        <w:separator/>
      </w:r>
    </w:p>
  </w:footnote>
  <w:footnote w:type="continuationSeparator" w:id="0">
    <w:p w14:paraId="67EBC31E" w14:textId="77777777" w:rsidR="008A77A1" w:rsidRPr="00E607DA" w:rsidRDefault="008A77A1">
      <w:r w:rsidRPr="00E607D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11A25" w14:textId="4AB4423C" w:rsidR="00537D04" w:rsidRDefault="00DE7630" w:rsidP="002F64C7">
    <w:pPr>
      <w:pStyle w:val="AbsenderAmt"/>
      <w:pBdr>
        <w:bottom w:val="single" w:sz="4" w:space="5" w:color="auto"/>
      </w:pBdr>
      <w:rPr>
        <w:rFonts w:ascii="Frutiger LT Com 55 Roman" w:hAnsi="Frutiger LT Com 55 Roman"/>
        <w:sz w:val="20"/>
      </w:rPr>
    </w:pPr>
    <w:r>
      <w:rPr>
        <w:noProof/>
      </w:rPr>
      <w:t xml:space="preserve"> </w:t>
    </w:r>
    <w:r w:rsidRPr="00C166B4">
      <w:rPr>
        <w:rFonts w:ascii="Frutiger LT Com 55 Roman" w:hAnsi="Frutiger LT Com 55 Roman"/>
        <w:color w:val="000000" w:themeColor="text1"/>
        <w:sz w:val="20"/>
      </w:rPr>
      <w:t>Personalamt</w:t>
    </w:r>
    <w:r w:rsidRPr="008B1DF4">
      <w:rPr>
        <w:rFonts w:ascii="Frutiger LT Com 55 Roman" w:hAnsi="Frutiger LT Com 55 Roman"/>
        <w:color w:val="808080" w:themeColor="background1" w:themeShade="80"/>
        <w:sz w:val="20"/>
      </w:rPr>
      <w:tab/>
    </w:r>
    <w:r w:rsidRPr="002D2DAA">
      <w:rPr>
        <w:rFonts w:ascii="Frutiger LT Com 55 Roman" w:hAnsi="Frutiger LT Com 55 Roman"/>
        <w:vanish/>
        <w:color w:val="FF0000"/>
      </w:rPr>
      <w:t>MIT DER TASTE „TAB“ KANN DAS FORMULAR AUSGEFÜLLT WERDEN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C7A98" w14:textId="77777777" w:rsidR="00E124D3" w:rsidRDefault="00E124D3" w:rsidP="00E124D3">
    <w:pPr>
      <w:pStyle w:val="AbsenderAmt"/>
      <w:pBdr>
        <w:bottom w:val="single" w:sz="4" w:space="5" w:color="auto"/>
      </w:pBdr>
      <w:rPr>
        <w:noProof/>
      </w:rPr>
    </w:pPr>
    <w:r>
      <w:rPr>
        <w:b w:val="0"/>
        <w:noProof/>
        <w:color w:val="7F7F7F" w:themeColor="text1" w:themeTint="80"/>
        <w:sz w:val="28"/>
        <w:szCs w:val="28"/>
      </w:rPr>
      <w:drawing>
        <wp:anchor distT="0" distB="0" distL="114300" distR="114300" simplePos="0" relativeHeight="251663872" behindDoc="0" locked="0" layoutInCell="1" allowOverlap="1" wp14:anchorId="55FDC0BA" wp14:editId="77C73209">
          <wp:simplePos x="0" y="0"/>
          <wp:positionH relativeFrom="margin">
            <wp:align>right</wp:align>
          </wp:positionH>
          <wp:positionV relativeFrom="paragraph">
            <wp:posOffset>-38100</wp:posOffset>
          </wp:positionV>
          <wp:extent cx="1980000" cy="488346"/>
          <wp:effectExtent l="0" t="0" r="1270" b="6985"/>
          <wp:wrapNone/>
          <wp:docPr id="1758184270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9589992" name="Grafik 196958999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0000" cy="4883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t xml:space="preserve"> </w:t>
    </w:r>
  </w:p>
  <w:p w14:paraId="6B87DB87" w14:textId="77777777" w:rsidR="00E124D3" w:rsidRDefault="00E124D3" w:rsidP="00E124D3">
    <w:pPr>
      <w:pStyle w:val="AbsenderAmt"/>
      <w:pBdr>
        <w:bottom w:val="single" w:sz="4" w:space="5" w:color="auto"/>
      </w:pBdr>
      <w:rPr>
        <w:rFonts w:ascii="Frutiger LT Com 55 Roman" w:hAnsi="Frutiger LT Com 55 Roman"/>
        <w:color w:val="808080" w:themeColor="background1" w:themeShade="80"/>
        <w:sz w:val="20"/>
      </w:rPr>
    </w:pPr>
    <w:r w:rsidRPr="00C166B4">
      <w:rPr>
        <w:rFonts w:ascii="Frutiger LT Com 55 Roman" w:hAnsi="Frutiger LT Com 55 Roman"/>
        <w:color w:val="000000" w:themeColor="text1"/>
        <w:sz w:val="20"/>
      </w:rPr>
      <w:t>Personalamt</w:t>
    </w:r>
    <w:r w:rsidRPr="008B1DF4">
      <w:rPr>
        <w:rFonts w:ascii="Frutiger LT Com 55 Roman" w:hAnsi="Frutiger LT Com 55 Roman"/>
        <w:color w:val="808080" w:themeColor="background1" w:themeShade="80"/>
        <w:sz w:val="20"/>
      </w:rPr>
      <w:tab/>
    </w:r>
    <w:r w:rsidRPr="002D2DAA">
      <w:rPr>
        <w:rFonts w:ascii="Frutiger LT Com 55 Roman" w:hAnsi="Frutiger LT Com 55 Roman"/>
        <w:vanish/>
        <w:color w:val="FF0000"/>
      </w:rPr>
      <w:t>MIT DER TASTE „TAB“ KANN DAS FORMULAR AUSGEFÜLLT WERDEN</w:t>
    </w:r>
  </w:p>
  <w:p w14:paraId="66C8A2A2" w14:textId="77777777" w:rsidR="00E124D3" w:rsidRDefault="00E124D3" w:rsidP="00E124D3">
    <w:pPr>
      <w:pStyle w:val="AbsenderAmt"/>
      <w:pBdr>
        <w:bottom w:val="single" w:sz="4" w:space="5" w:color="auto"/>
      </w:pBdr>
      <w:rPr>
        <w:rFonts w:ascii="Frutiger LT Com 55 Roman" w:hAnsi="Frutiger LT Com 55 Roman"/>
        <w:color w:val="808080" w:themeColor="background1" w:themeShade="80"/>
        <w:sz w:val="20"/>
      </w:rPr>
    </w:pPr>
  </w:p>
  <w:p w14:paraId="2D0EF842" w14:textId="77777777" w:rsidR="00E124D3" w:rsidRDefault="00E124D3" w:rsidP="00E124D3">
    <w:pPr>
      <w:pStyle w:val="AbsenderAmt"/>
      <w:pBdr>
        <w:bottom w:val="single" w:sz="4" w:space="5" w:color="auto"/>
      </w:pBdr>
      <w:rPr>
        <w:rFonts w:ascii="Frutiger LT Com 55 Roman" w:hAnsi="Frutiger LT Com 55 Roman"/>
        <w:color w:val="808080" w:themeColor="background1" w:themeShade="80"/>
        <w:sz w:val="20"/>
      </w:rPr>
    </w:pPr>
  </w:p>
  <w:p w14:paraId="146D9C02" w14:textId="3E3BEC9E" w:rsidR="00DE7630" w:rsidRDefault="00DE7630">
    <w:pPr>
      <w:pStyle w:val="Kopfzeil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206A1"/>
    <w:multiLevelType w:val="hybridMultilevel"/>
    <w:tmpl w:val="2E42EF44"/>
    <w:lvl w:ilvl="0" w:tplc="53347F68">
      <w:numFmt w:val="bullet"/>
      <w:lvlText w:val="-"/>
      <w:lvlJc w:val="left"/>
      <w:pPr>
        <w:ind w:left="720" w:hanging="360"/>
      </w:pPr>
      <w:rPr>
        <w:rFonts w:ascii="Frutiger LT Com 55 Roman" w:eastAsia="Andale Sans UI" w:hAnsi="Frutiger LT Com 55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904786"/>
    <w:multiLevelType w:val="multilevel"/>
    <w:tmpl w:val="2AC08F7E"/>
    <w:lvl w:ilvl="0">
      <w:start w:val="1"/>
      <w:numFmt w:val="decimal"/>
      <w:pStyle w:val="berschrift1"/>
      <w:lvlText w:val="%1.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berschrift2"/>
      <w:lvlText w:val="%1.%2.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pStyle w:val="berschrift3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berschrift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pStyle w:val="berschrift5"/>
      <w:lvlText w:val="%1.%2.%3.%4.%5."/>
      <w:lvlJc w:val="left"/>
      <w:pPr>
        <w:ind w:left="851" w:hanging="851"/>
      </w:pPr>
      <w:rPr>
        <w:rFonts w:hint="default"/>
      </w:rPr>
    </w:lvl>
    <w:lvl w:ilvl="5">
      <w:start w:val="1"/>
      <w:numFmt w:val="decimal"/>
      <w:pStyle w:val="berschrift6"/>
      <w:lvlText w:val="%1.%2.%3.%4.%5.%6."/>
      <w:lvlJc w:val="left"/>
      <w:pPr>
        <w:ind w:left="851" w:hanging="85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1" w:hanging="85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51" w:hanging="851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1" w:hanging="851"/>
      </w:pPr>
      <w:rPr>
        <w:rFonts w:hint="default"/>
      </w:rPr>
    </w:lvl>
  </w:abstractNum>
  <w:abstractNum w:abstractNumId="2" w15:restartNumberingAfterBreak="0">
    <w:nsid w:val="470A7C03"/>
    <w:multiLevelType w:val="hybridMultilevel"/>
    <w:tmpl w:val="7520A75E"/>
    <w:lvl w:ilvl="0" w:tplc="53347F68">
      <w:numFmt w:val="bullet"/>
      <w:lvlText w:val="-"/>
      <w:lvlJc w:val="left"/>
      <w:pPr>
        <w:ind w:left="720" w:hanging="360"/>
      </w:pPr>
      <w:rPr>
        <w:rFonts w:ascii="Frutiger LT Com 55 Roman" w:eastAsia="Andale Sans UI" w:hAnsi="Frutiger LT Com 55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A74A32"/>
    <w:multiLevelType w:val="multilevel"/>
    <w:tmpl w:val="764CC272"/>
    <w:lvl w:ilvl="0">
      <w:start w:val="1"/>
      <w:numFmt w:val="decimal"/>
      <w:pStyle w:val="CISNummerierungEinzug"/>
      <w:lvlText w:val="%1."/>
      <w:lvlJc w:val="left"/>
      <w:pPr>
        <w:tabs>
          <w:tab w:val="num" w:pos="737"/>
        </w:tabs>
        <w:ind w:left="737" w:hanging="368"/>
      </w:pPr>
      <w:rPr>
        <w:rFonts w:ascii="Frutiger LT Com 55 Roman" w:hAnsi="Frutiger LT Com 55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</w:lvl>
  </w:abstractNum>
  <w:abstractNum w:abstractNumId="4" w15:restartNumberingAfterBreak="0">
    <w:nsid w:val="4E986908"/>
    <w:multiLevelType w:val="multilevel"/>
    <w:tmpl w:val="FEBAD578"/>
    <w:lvl w:ilvl="0">
      <w:start w:val="1"/>
      <w:numFmt w:val="bullet"/>
      <w:pStyle w:val="CISStrichEinzug"/>
      <w:lvlText w:val="−"/>
      <w:lvlJc w:val="left"/>
      <w:pPr>
        <w:tabs>
          <w:tab w:val="num" w:pos="737"/>
        </w:tabs>
        <w:ind w:left="737" w:hanging="368"/>
      </w:pPr>
      <w:rPr>
        <w:rFonts w:ascii="Frutiger LT Com 55 Roman" w:hAnsi="Frutiger LT Com 55 Roman" w:hint="default"/>
        <w:spacing w:val="0"/>
        <w:w w:val="100"/>
        <w:position w:val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9" w:hanging="360"/>
      </w:pPr>
      <w:rPr>
        <w:rFonts w:ascii="Wingdings" w:hAnsi="Wingdings" w:hint="default"/>
      </w:rPr>
    </w:lvl>
  </w:abstractNum>
  <w:abstractNum w:abstractNumId="5" w15:restartNumberingAfterBreak="0">
    <w:nsid w:val="529856B0"/>
    <w:multiLevelType w:val="multilevel"/>
    <w:tmpl w:val="2AF08C40"/>
    <w:lvl w:ilvl="0">
      <w:start w:val="1"/>
      <w:numFmt w:val="bullet"/>
      <w:pStyle w:val="CISPunkt"/>
      <w:lvlText w:val="•"/>
      <w:lvlJc w:val="left"/>
      <w:pPr>
        <w:tabs>
          <w:tab w:val="num" w:pos="369"/>
        </w:tabs>
        <w:ind w:left="369" w:hanging="369"/>
      </w:pPr>
      <w:rPr>
        <w:rFonts w:ascii="Frutiger LT Com 55 Roman" w:hAnsi="Frutiger LT Com 55 Roman" w:hint="default"/>
        <w:w w:val="10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631111"/>
    <w:multiLevelType w:val="multilevel"/>
    <w:tmpl w:val="05481388"/>
    <w:lvl w:ilvl="0">
      <w:start w:val="1"/>
      <w:numFmt w:val="lowerLetter"/>
      <w:pStyle w:val="CISabc"/>
      <w:lvlText w:val="%1)"/>
      <w:lvlJc w:val="left"/>
      <w:pPr>
        <w:tabs>
          <w:tab w:val="num" w:pos="369"/>
        </w:tabs>
        <w:ind w:left="369" w:hanging="369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651D4621"/>
    <w:multiLevelType w:val="multilevel"/>
    <w:tmpl w:val="D374A28C"/>
    <w:lvl w:ilvl="0">
      <w:start w:val="1"/>
      <w:numFmt w:val="decimal"/>
      <w:pStyle w:val="CISNummerierung"/>
      <w:lvlText w:val="%1."/>
      <w:lvlJc w:val="left"/>
      <w:pPr>
        <w:tabs>
          <w:tab w:val="num" w:pos="369"/>
        </w:tabs>
        <w:ind w:left="369" w:hanging="369"/>
      </w:pPr>
      <w:rPr>
        <w:rFonts w:ascii="Frutiger LT Com 55 Roman" w:hAnsi="Frutiger LT Com 55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6603465F"/>
    <w:multiLevelType w:val="multilevel"/>
    <w:tmpl w:val="37E00B16"/>
    <w:lvl w:ilvl="0">
      <w:start w:val="1"/>
      <w:numFmt w:val="bullet"/>
      <w:pStyle w:val="CISPunktEinzug"/>
      <w:lvlText w:val="•"/>
      <w:lvlJc w:val="left"/>
      <w:pPr>
        <w:tabs>
          <w:tab w:val="num" w:pos="737"/>
        </w:tabs>
        <w:ind w:left="737" w:hanging="368"/>
      </w:pPr>
      <w:rPr>
        <w:rFonts w:ascii="Frutiger LT Com 55 Roman" w:hAnsi="Frutiger LT Com 55 Roman" w:hint="default"/>
        <w:w w:val="10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081399"/>
    <w:multiLevelType w:val="multilevel"/>
    <w:tmpl w:val="140ECA68"/>
    <w:lvl w:ilvl="0">
      <w:start w:val="1"/>
      <w:numFmt w:val="lowerLetter"/>
      <w:pStyle w:val="CISabcEinzug"/>
      <w:lvlText w:val="%1)"/>
      <w:lvlJc w:val="left"/>
      <w:pPr>
        <w:tabs>
          <w:tab w:val="num" w:pos="737"/>
        </w:tabs>
        <w:ind w:left="737" w:hanging="368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</w:lvl>
  </w:abstractNum>
  <w:abstractNum w:abstractNumId="10" w15:restartNumberingAfterBreak="0">
    <w:nsid w:val="751F7F5F"/>
    <w:multiLevelType w:val="hybridMultilevel"/>
    <w:tmpl w:val="11F430B6"/>
    <w:lvl w:ilvl="0" w:tplc="53347F68">
      <w:numFmt w:val="bullet"/>
      <w:lvlText w:val="-"/>
      <w:lvlJc w:val="left"/>
      <w:pPr>
        <w:ind w:left="720" w:hanging="360"/>
      </w:pPr>
      <w:rPr>
        <w:rFonts w:ascii="Frutiger LT Com 55 Roman" w:eastAsia="Andale Sans UI" w:hAnsi="Frutiger LT Com 55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912CC3"/>
    <w:multiLevelType w:val="multilevel"/>
    <w:tmpl w:val="4AB4348C"/>
    <w:lvl w:ilvl="0">
      <w:start w:val="1"/>
      <w:numFmt w:val="bullet"/>
      <w:pStyle w:val="CISStrich"/>
      <w:lvlText w:val="−"/>
      <w:lvlJc w:val="left"/>
      <w:pPr>
        <w:tabs>
          <w:tab w:val="num" w:pos="369"/>
        </w:tabs>
        <w:ind w:left="369" w:hanging="369"/>
      </w:pPr>
      <w:rPr>
        <w:rFonts w:ascii="Frutiger LT Com 55 Roman" w:hAnsi="Frutiger LT Com 55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hint="default"/>
      </w:rPr>
    </w:lvl>
  </w:abstractNum>
  <w:num w:numId="1" w16cid:durableId="96147634">
    <w:abstractNumId w:val="8"/>
  </w:num>
  <w:num w:numId="2" w16cid:durableId="2126538479">
    <w:abstractNumId w:val="11"/>
  </w:num>
  <w:num w:numId="3" w16cid:durableId="172884075">
    <w:abstractNumId w:val="6"/>
  </w:num>
  <w:num w:numId="4" w16cid:durableId="87434690">
    <w:abstractNumId w:val="9"/>
  </w:num>
  <w:num w:numId="5" w16cid:durableId="941448303">
    <w:abstractNumId w:val="7"/>
  </w:num>
  <w:num w:numId="6" w16cid:durableId="188301582">
    <w:abstractNumId w:val="3"/>
  </w:num>
  <w:num w:numId="7" w16cid:durableId="71661036">
    <w:abstractNumId w:val="1"/>
  </w:num>
  <w:num w:numId="8" w16cid:durableId="975911542">
    <w:abstractNumId w:val="4"/>
  </w:num>
  <w:num w:numId="9" w16cid:durableId="864101313">
    <w:abstractNumId w:val="5"/>
  </w:num>
  <w:num w:numId="10" w16cid:durableId="1570724561">
    <w:abstractNumId w:val="2"/>
  </w:num>
  <w:num w:numId="11" w16cid:durableId="121922580">
    <w:abstractNumId w:val="0"/>
  </w:num>
  <w:num w:numId="12" w16cid:durableId="1181431270">
    <w:abstractNumId w:val="1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formatting="1" w:enforcement="0"/>
  <w:defaultTabStop w:val="851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324"/>
    <w:rsid w:val="000065C4"/>
    <w:rsid w:val="0001437A"/>
    <w:rsid w:val="000221AA"/>
    <w:rsid w:val="000239B4"/>
    <w:rsid w:val="00025B9A"/>
    <w:rsid w:val="00026440"/>
    <w:rsid w:val="000323F2"/>
    <w:rsid w:val="0004387C"/>
    <w:rsid w:val="0004490C"/>
    <w:rsid w:val="00063B5F"/>
    <w:rsid w:val="00065971"/>
    <w:rsid w:val="0007030E"/>
    <w:rsid w:val="00085349"/>
    <w:rsid w:val="00097942"/>
    <w:rsid w:val="000B193F"/>
    <w:rsid w:val="000B5D92"/>
    <w:rsid w:val="000C0ED0"/>
    <w:rsid w:val="000C4B73"/>
    <w:rsid w:val="000C7511"/>
    <w:rsid w:val="000D28E6"/>
    <w:rsid w:val="000E6C29"/>
    <w:rsid w:val="000F0076"/>
    <w:rsid w:val="000F072D"/>
    <w:rsid w:val="000F12E9"/>
    <w:rsid w:val="000F5564"/>
    <w:rsid w:val="000F591B"/>
    <w:rsid w:val="00110A74"/>
    <w:rsid w:val="001119EB"/>
    <w:rsid w:val="00120397"/>
    <w:rsid w:val="00120797"/>
    <w:rsid w:val="00120904"/>
    <w:rsid w:val="001211A8"/>
    <w:rsid w:val="001221EC"/>
    <w:rsid w:val="00125288"/>
    <w:rsid w:val="00125C47"/>
    <w:rsid w:val="00127812"/>
    <w:rsid w:val="001310E8"/>
    <w:rsid w:val="001409F5"/>
    <w:rsid w:val="00141CF5"/>
    <w:rsid w:val="00144E1C"/>
    <w:rsid w:val="001451B2"/>
    <w:rsid w:val="00154192"/>
    <w:rsid w:val="0015464D"/>
    <w:rsid w:val="0017410D"/>
    <w:rsid w:val="0017472D"/>
    <w:rsid w:val="001751B6"/>
    <w:rsid w:val="00175693"/>
    <w:rsid w:val="00177100"/>
    <w:rsid w:val="00177419"/>
    <w:rsid w:val="00192026"/>
    <w:rsid w:val="001A36D7"/>
    <w:rsid w:val="001A4318"/>
    <w:rsid w:val="001C5811"/>
    <w:rsid w:val="001C7247"/>
    <w:rsid w:val="001D04F3"/>
    <w:rsid w:val="001D2437"/>
    <w:rsid w:val="001D3016"/>
    <w:rsid w:val="001E0A99"/>
    <w:rsid w:val="001E5163"/>
    <w:rsid w:val="001F46B4"/>
    <w:rsid w:val="001F618D"/>
    <w:rsid w:val="001F7161"/>
    <w:rsid w:val="002017E4"/>
    <w:rsid w:val="002155C6"/>
    <w:rsid w:val="0021607E"/>
    <w:rsid w:val="00221740"/>
    <w:rsid w:val="002231CF"/>
    <w:rsid w:val="002239DB"/>
    <w:rsid w:val="00224616"/>
    <w:rsid w:val="002251B5"/>
    <w:rsid w:val="002270DD"/>
    <w:rsid w:val="00227B44"/>
    <w:rsid w:val="00230A51"/>
    <w:rsid w:val="00232C2D"/>
    <w:rsid w:val="002330E7"/>
    <w:rsid w:val="002334A3"/>
    <w:rsid w:val="00235F34"/>
    <w:rsid w:val="00236276"/>
    <w:rsid w:val="00240557"/>
    <w:rsid w:val="00241672"/>
    <w:rsid w:val="00247870"/>
    <w:rsid w:val="002534BF"/>
    <w:rsid w:val="00254BE6"/>
    <w:rsid w:val="00257797"/>
    <w:rsid w:val="00257CD1"/>
    <w:rsid w:val="00262707"/>
    <w:rsid w:val="00263B14"/>
    <w:rsid w:val="0026603A"/>
    <w:rsid w:val="00272325"/>
    <w:rsid w:val="002727A2"/>
    <w:rsid w:val="00272997"/>
    <w:rsid w:val="002748AB"/>
    <w:rsid w:val="00274CBD"/>
    <w:rsid w:val="00276366"/>
    <w:rsid w:val="002767DD"/>
    <w:rsid w:val="002768BB"/>
    <w:rsid w:val="00281A19"/>
    <w:rsid w:val="00282BD1"/>
    <w:rsid w:val="00290A1C"/>
    <w:rsid w:val="00290B62"/>
    <w:rsid w:val="00291C51"/>
    <w:rsid w:val="00292021"/>
    <w:rsid w:val="00294E1B"/>
    <w:rsid w:val="00295775"/>
    <w:rsid w:val="00296CD5"/>
    <w:rsid w:val="002B2F43"/>
    <w:rsid w:val="002C0741"/>
    <w:rsid w:val="002C1E71"/>
    <w:rsid w:val="002C2D73"/>
    <w:rsid w:val="002C37C8"/>
    <w:rsid w:val="002D2C3E"/>
    <w:rsid w:val="002D2DAA"/>
    <w:rsid w:val="002E05EB"/>
    <w:rsid w:val="002E13C8"/>
    <w:rsid w:val="002E1600"/>
    <w:rsid w:val="002F64C7"/>
    <w:rsid w:val="002F6BFD"/>
    <w:rsid w:val="002F7A6D"/>
    <w:rsid w:val="00300DAB"/>
    <w:rsid w:val="00311764"/>
    <w:rsid w:val="00315CE1"/>
    <w:rsid w:val="00322C06"/>
    <w:rsid w:val="00322CF3"/>
    <w:rsid w:val="00325C98"/>
    <w:rsid w:val="003305A3"/>
    <w:rsid w:val="003336D4"/>
    <w:rsid w:val="00337433"/>
    <w:rsid w:val="00342063"/>
    <w:rsid w:val="00346FD1"/>
    <w:rsid w:val="00367235"/>
    <w:rsid w:val="00370A5E"/>
    <w:rsid w:val="00373A1C"/>
    <w:rsid w:val="003751FD"/>
    <w:rsid w:val="00385530"/>
    <w:rsid w:val="003866C5"/>
    <w:rsid w:val="00387A08"/>
    <w:rsid w:val="003947C1"/>
    <w:rsid w:val="00397E98"/>
    <w:rsid w:val="003A1155"/>
    <w:rsid w:val="003B04CE"/>
    <w:rsid w:val="003B0562"/>
    <w:rsid w:val="003B0F36"/>
    <w:rsid w:val="003B101E"/>
    <w:rsid w:val="003B2336"/>
    <w:rsid w:val="003B6515"/>
    <w:rsid w:val="003C04C3"/>
    <w:rsid w:val="003C799F"/>
    <w:rsid w:val="003D4195"/>
    <w:rsid w:val="003E57F5"/>
    <w:rsid w:val="003E79D0"/>
    <w:rsid w:val="003F1091"/>
    <w:rsid w:val="003F2AAA"/>
    <w:rsid w:val="003F7830"/>
    <w:rsid w:val="00400F85"/>
    <w:rsid w:val="0040592E"/>
    <w:rsid w:val="00405E4F"/>
    <w:rsid w:val="00407037"/>
    <w:rsid w:val="004126BF"/>
    <w:rsid w:val="00414490"/>
    <w:rsid w:val="0042501A"/>
    <w:rsid w:val="00426A79"/>
    <w:rsid w:val="00430EA8"/>
    <w:rsid w:val="00444F5E"/>
    <w:rsid w:val="00446660"/>
    <w:rsid w:val="0045175F"/>
    <w:rsid w:val="0045189B"/>
    <w:rsid w:val="00451A1D"/>
    <w:rsid w:val="00454D32"/>
    <w:rsid w:val="00454E5B"/>
    <w:rsid w:val="00461F2D"/>
    <w:rsid w:val="00471639"/>
    <w:rsid w:val="00472311"/>
    <w:rsid w:val="00475ECE"/>
    <w:rsid w:val="00483BE3"/>
    <w:rsid w:val="0048592E"/>
    <w:rsid w:val="00496AE0"/>
    <w:rsid w:val="004A0B7D"/>
    <w:rsid w:val="004A717A"/>
    <w:rsid w:val="004B2844"/>
    <w:rsid w:val="004B418D"/>
    <w:rsid w:val="004B68F2"/>
    <w:rsid w:val="004C4A23"/>
    <w:rsid w:val="004C61D6"/>
    <w:rsid w:val="004D0DDC"/>
    <w:rsid w:val="004D0F44"/>
    <w:rsid w:val="004D4161"/>
    <w:rsid w:val="004E0948"/>
    <w:rsid w:val="004E23F8"/>
    <w:rsid w:val="004E3C92"/>
    <w:rsid w:val="004E6D79"/>
    <w:rsid w:val="004F24CF"/>
    <w:rsid w:val="004F30A7"/>
    <w:rsid w:val="004F5F9E"/>
    <w:rsid w:val="004F7D8C"/>
    <w:rsid w:val="00505402"/>
    <w:rsid w:val="00506BD4"/>
    <w:rsid w:val="0050758F"/>
    <w:rsid w:val="00507735"/>
    <w:rsid w:val="00522D50"/>
    <w:rsid w:val="00525591"/>
    <w:rsid w:val="00525B63"/>
    <w:rsid w:val="00526378"/>
    <w:rsid w:val="005266F5"/>
    <w:rsid w:val="00532FA1"/>
    <w:rsid w:val="005337D0"/>
    <w:rsid w:val="005355DB"/>
    <w:rsid w:val="005356E0"/>
    <w:rsid w:val="00537D04"/>
    <w:rsid w:val="005422C9"/>
    <w:rsid w:val="00542E60"/>
    <w:rsid w:val="00542F42"/>
    <w:rsid w:val="00545137"/>
    <w:rsid w:val="00551AE6"/>
    <w:rsid w:val="00552F29"/>
    <w:rsid w:val="00560936"/>
    <w:rsid w:val="005641A3"/>
    <w:rsid w:val="00564891"/>
    <w:rsid w:val="00570051"/>
    <w:rsid w:val="0058246C"/>
    <w:rsid w:val="00582F59"/>
    <w:rsid w:val="005939A9"/>
    <w:rsid w:val="0059545E"/>
    <w:rsid w:val="005A044B"/>
    <w:rsid w:val="005A60DE"/>
    <w:rsid w:val="005A76DC"/>
    <w:rsid w:val="005A7B2E"/>
    <w:rsid w:val="005B00C0"/>
    <w:rsid w:val="005B37BA"/>
    <w:rsid w:val="005B6376"/>
    <w:rsid w:val="005B710D"/>
    <w:rsid w:val="005C1CEB"/>
    <w:rsid w:val="005C4179"/>
    <w:rsid w:val="005D1170"/>
    <w:rsid w:val="005D4EB5"/>
    <w:rsid w:val="005D52B4"/>
    <w:rsid w:val="005D66BC"/>
    <w:rsid w:val="005D7A7D"/>
    <w:rsid w:val="005E00CD"/>
    <w:rsid w:val="005E0522"/>
    <w:rsid w:val="005E2C4B"/>
    <w:rsid w:val="005E54EC"/>
    <w:rsid w:val="005E7E06"/>
    <w:rsid w:val="005F05EF"/>
    <w:rsid w:val="00600820"/>
    <w:rsid w:val="00606AD1"/>
    <w:rsid w:val="006078F2"/>
    <w:rsid w:val="00615424"/>
    <w:rsid w:val="00616C9B"/>
    <w:rsid w:val="0062309A"/>
    <w:rsid w:val="00632DE4"/>
    <w:rsid w:val="0064660A"/>
    <w:rsid w:val="006501EE"/>
    <w:rsid w:val="0065699F"/>
    <w:rsid w:val="0066378F"/>
    <w:rsid w:val="00664AB1"/>
    <w:rsid w:val="00670E80"/>
    <w:rsid w:val="00673C76"/>
    <w:rsid w:val="00681C79"/>
    <w:rsid w:val="00684E37"/>
    <w:rsid w:val="0069624E"/>
    <w:rsid w:val="006A209A"/>
    <w:rsid w:val="006A46EC"/>
    <w:rsid w:val="006B1559"/>
    <w:rsid w:val="006B21FF"/>
    <w:rsid w:val="006B3BE9"/>
    <w:rsid w:val="006C2757"/>
    <w:rsid w:val="006C31AB"/>
    <w:rsid w:val="006C4483"/>
    <w:rsid w:val="006C5326"/>
    <w:rsid w:val="006C72C7"/>
    <w:rsid w:val="006D14B5"/>
    <w:rsid w:val="006D190B"/>
    <w:rsid w:val="006D2456"/>
    <w:rsid w:val="006D4E9A"/>
    <w:rsid w:val="006E5AD5"/>
    <w:rsid w:val="006E6642"/>
    <w:rsid w:val="006E7B37"/>
    <w:rsid w:val="006F173E"/>
    <w:rsid w:val="00707B47"/>
    <w:rsid w:val="007153A6"/>
    <w:rsid w:val="00716660"/>
    <w:rsid w:val="0072169D"/>
    <w:rsid w:val="00721C83"/>
    <w:rsid w:val="00722CBC"/>
    <w:rsid w:val="00723433"/>
    <w:rsid w:val="007270F3"/>
    <w:rsid w:val="00727E48"/>
    <w:rsid w:val="00732954"/>
    <w:rsid w:val="0073299D"/>
    <w:rsid w:val="00733617"/>
    <w:rsid w:val="007358C8"/>
    <w:rsid w:val="007362CD"/>
    <w:rsid w:val="0073733D"/>
    <w:rsid w:val="0074024D"/>
    <w:rsid w:val="00742F7E"/>
    <w:rsid w:val="007466BB"/>
    <w:rsid w:val="00747DD3"/>
    <w:rsid w:val="0075658D"/>
    <w:rsid w:val="00756EF5"/>
    <w:rsid w:val="00760756"/>
    <w:rsid w:val="00761781"/>
    <w:rsid w:val="00763294"/>
    <w:rsid w:val="007730CA"/>
    <w:rsid w:val="00774E4A"/>
    <w:rsid w:val="00777B57"/>
    <w:rsid w:val="007856E4"/>
    <w:rsid w:val="007901E9"/>
    <w:rsid w:val="00791848"/>
    <w:rsid w:val="007948A7"/>
    <w:rsid w:val="007975A0"/>
    <w:rsid w:val="007A440E"/>
    <w:rsid w:val="007B051E"/>
    <w:rsid w:val="007C45AF"/>
    <w:rsid w:val="00806F96"/>
    <w:rsid w:val="008123B1"/>
    <w:rsid w:val="00813445"/>
    <w:rsid w:val="008169AE"/>
    <w:rsid w:val="00825187"/>
    <w:rsid w:val="00834B0B"/>
    <w:rsid w:val="0083576C"/>
    <w:rsid w:val="00836197"/>
    <w:rsid w:val="0083684A"/>
    <w:rsid w:val="00837D56"/>
    <w:rsid w:val="00843BBF"/>
    <w:rsid w:val="00862B8D"/>
    <w:rsid w:val="0086474A"/>
    <w:rsid w:val="0087227F"/>
    <w:rsid w:val="0087580D"/>
    <w:rsid w:val="00876670"/>
    <w:rsid w:val="00876E8A"/>
    <w:rsid w:val="008806BB"/>
    <w:rsid w:val="008853D3"/>
    <w:rsid w:val="0089503F"/>
    <w:rsid w:val="0089705C"/>
    <w:rsid w:val="008A0093"/>
    <w:rsid w:val="008A0E51"/>
    <w:rsid w:val="008A2A68"/>
    <w:rsid w:val="008A2EA0"/>
    <w:rsid w:val="008A53D8"/>
    <w:rsid w:val="008A63CA"/>
    <w:rsid w:val="008A68D5"/>
    <w:rsid w:val="008A77A1"/>
    <w:rsid w:val="008B1DF4"/>
    <w:rsid w:val="008B2F3B"/>
    <w:rsid w:val="008B32CF"/>
    <w:rsid w:val="008B38CE"/>
    <w:rsid w:val="008B5BB5"/>
    <w:rsid w:val="008B77A6"/>
    <w:rsid w:val="008C0D0F"/>
    <w:rsid w:val="008C5D27"/>
    <w:rsid w:val="008C752E"/>
    <w:rsid w:val="008D5534"/>
    <w:rsid w:val="008D681F"/>
    <w:rsid w:val="008E333D"/>
    <w:rsid w:val="008E34D8"/>
    <w:rsid w:val="008E7791"/>
    <w:rsid w:val="008F0E3A"/>
    <w:rsid w:val="008F1F16"/>
    <w:rsid w:val="008F2AD2"/>
    <w:rsid w:val="00905044"/>
    <w:rsid w:val="00906041"/>
    <w:rsid w:val="00906BB1"/>
    <w:rsid w:val="00906ED7"/>
    <w:rsid w:val="009118AE"/>
    <w:rsid w:val="00920C9D"/>
    <w:rsid w:val="00921888"/>
    <w:rsid w:val="00923093"/>
    <w:rsid w:val="00926539"/>
    <w:rsid w:val="00930FD8"/>
    <w:rsid w:val="0093159C"/>
    <w:rsid w:val="00941143"/>
    <w:rsid w:val="00944803"/>
    <w:rsid w:val="00946794"/>
    <w:rsid w:val="00950B80"/>
    <w:rsid w:val="00953FB8"/>
    <w:rsid w:val="00957870"/>
    <w:rsid w:val="00962C70"/>
    <w:rsid w:val="009640F3"/>
    <w:rsid w:val="0096634D"/>
    <w:rsid w:val="0097075F"/>
    <w:rsid w:val="00977E8F"/>
    <w:rsid w:val="00977F6A"/>
    <w:rsid w:val="00985F71"/>
    <w:rsid w:val="009865BE"/>
    <w:rsid w:val="0099054E"/>
    <w:rsid w:val="0099086D"/>
    <w:rsid w:val="00993BC5"/>
    <w:rsid w:val="0099694F"/>
    <w:rsid w:val="009A0B40"/>
    <w:rsid w:val="009A3A88"/>
    <w:rsid w:val="009B1412"/>
    <w:rsid w:val="009B4D57"/>
    <w:rsid w:val="009C2836"/>
    <w:rsid w:val="009C3147"/>
    <w:rsid w:val="009C3D04"/>
    <w:rsid w:val="009C457F"/>
    <w:rsid w:val="009D0DB0"/>
    <w:rsid w:val="009D1D56"/>
    <w:rsid w:val="009D3A30"/>
    <w:rsid w:val="009D3AD5"/>
    <w:rsid w:val="009E10D3"/>
    <w:rsid w:val="009E734C"/>
    <w:rsid w:val="009F41FC"/>
    <w:rsid w:val="00A049A6"/>
    <w:rsid w:val="00A20EA4"/>
    <w:rsid w:val="00A3159A"/>
    <w:rsid w:val="00A326AC"/>
    <w:rsid w:val="00A33080"/>
    <w:rsid w:val="00A46E03"/>
    <w:rsid w:val="00A52D36"/>
    <w:rsid w:val="00A52FBB"/>
    <w:rsid w:val="00A6302E"/>
    <w:rsid w:val="00A64CD6"/>
    <w:rsid w:val="00A716A6"/>
    <w:rsid w:val="00A71770"/>
    <w:rsid w:val="00A74BED"/>
    <w:rsid w:val="00A75193"/>
    <w:rsid w:val="00A80EBD"/>
    <w:rsid w:val="00A823E8"/>
    <w:rsid w:val="00A83FFA"/>
    <w:rsid w:val="00A8585F"/>
    <w:rsid w:val="00A8750C"/>
    <w:rsid w:val="00A906AA"/>
    <w:rsid w:val="00A93CA2"/>
    <w:rsid w:val="00A94415"/>
    <w:rsid w:val="00A95591"/>
    <w:rsid w:val="00AA6BDA"/>
    <w:rsid w:val="00AA6D6E"/>
    <w:rsid w:val="00AA7A15"/>
    <w:rsid w:val="00AB3313"/>
    <w:rsid w:val="00AB565A"/>
    <w:rsid w:val="00AC38C8"/>
    <w:rsid w:val="00AC4F8A"/>
    <w:rsid w:val="00AC5F9C"/>
    <w:rsid w:val="00AC6BD8"/>
    <w:rsid w:val="00AD0CF9"/>
    <w:rsid w:val="00AD2B24"/>
    <w:rsid w:val="00AD2FF4"/>
    <w:rsid w:val="00AD5594"/>
    <w:rsid w:val="00AE0103"/>
    <w:rsid w:val="00AE013E"/>
    <w:rsid w:val="00AE16D6"/>
    <w:rsid w:val="00AE2165"/>
    <w:rsid w:val="00AE2C74"/>
    <w:rsid w:val="00AE47D5"/>
    <w:rsid w:val="00AE6218"/>
    <w:rsid w:val="00AF4D00"/>
    <w:rsid w:val="00B17D81"/>
    <w:rsid w:val="00B22982"/>
    <w:rsid w:val="00B25599"/>
    <w:rsid w:val="00B26C9D"/>
    <w:rsid w:val="00B2751B"/>
    <w:rsid w:val="00B3060D"/>
    <w:rsid w:val="00B31FF5"/>
    <w:rsid w:val="00B35428"/>
    <w:rsid w:val="00B407FC"/>
    <w:rsid w:val="00B4166A"/>
    <w:rsid w:val="00B43865"/>
    <w:rsid w:val="00B44B0C"/>
    <w:rsid w:val="00B4644B"/>
    <w:rsid w:val="00B52AE4"/>
    <w:rsid w:val="00B52CBD"/>
    <w:rsid w:val="00B57167"/>
    <w:rsid w:val="00B66246"/>
    <w:rsid w:val="00B829EC"/>
    <w:rsid w:val="00B83639"/>
    <w:rsid w:val="00B8511E"/>
    <w:rsid w:val="00B932E4"/>
    <w:rsid w:val="00B9363D"/>
    <w:rsid w:val="00B9473F"/>
    <w:rsid w:val="00B96E9F"/>
    <w:rsid w:val="00BA7B30"/>
    <w:rsid w:val="00BA7BD2"/>
    <w:rsid w:val="00BB095F"/>
    <w:rsid w:val="00BB4B64"/>
    <w:rsid w:val="00BB6C65"/>
    <w:rsid w:val="00BD030D"/>
    <w:rsid w:val="00BD09CA"/>
    <w:rsid w:val="00BD20E0"/>
    <w:rsid w:val="00BD3B46"/>
    <w:rsid w:val="00BD662B"/>
    <w:rsid w:val="00BE0536"/>
    <w:rsid w:val="00BE4A87"/>
    <w:rsid w:val="00BF02F8"/>
    <w:rsid w:val="00BF092C"/>
    <w:rsid w:val="00BF4396"/>
    <w:rsid w:val="00BF6B3F"/>
    <w:rsid w:val="00C0252E"/>
    <w:rsid w:val="00C1017A"/>
    <w:rsid w:val="00C10C03"/>
    <w:rsid w:val="00C166B4"/>
    <w:rsid w:val="00C2233C"/>
    <w:rsid w:val="00C34C74"/>
    <w:rsid w:val="00C4233A"/>
    <w:rsid w:val="00C42AE8"/>
    <w:rsid w:val="00C45421"/>
    <w:rsid w:val="00C45A83"/>
    <w:rsid w:val="00C4666D"/>
    <w:rsid w:val="00C46CF6"/>
    <w:rsid w:val="00C53907"/>
    <w:rsid w:val="00C56297"/>
    <w:rsid w:val="00C922A7"/>
    <w:rsid w:val="00C933FD"/>
    <w:rsid w:val="00CA0BF8"/>
    <w:rsid w:val="00CA306C"/>
    <w:rsid w:val="00CA6F29"/>
    <w:rsid w:val="00CB0DF1"/>
    <w:rsid w:val="00CB2A3A"/>
    <w:rsid w:val="00CC3565"/>
    <w:rsid w:val="00CC4112"/>
    <w:rsid w:val="00CC4326"/>
    <w:rsid w:val="00CC7014"/>
    <w:rsid w:val="00CC7C95"/>
    <w:rsid w:val="00CD0109"/>
    <w:rsid w:val="00CD01EB"/>
    <w:rsid w:val="00CD4DA3"/>
    <w:rsid w:val="00CD5B1F"/>
    <w:rsid w:val="00CE0785"/>
    <w:rsid w:val="00CE2016"/>
    <w:rsid w:val="00CF0A12"/>
    <w:rsid w:val="00CF5AF9"/>
    <w:rsid w:val="00CF7619"/>
    <w:rsid w:val="00D010CA"/>
    <w:rsid w:val="00D02C57"/>
    <w:rsid w:val="00D04546"/>
    <w:rsid w:val="00D04EC7"/>
    <w:rsid w:val="00D13DE4"/>
    <w:rsid w:val="00D13E14"/>
    <w:rsid w:val="00D25DE8"/>
    <w:rsid w:val="00D30B41"/>
    <w:rsid w:val="00D31F01"/>
    <w:rsid w:val="00D3378D"/>
    <w:rsid w:val="00D3597D"/>
    <w:rsid w:val="00D512B3"/>
    <w:rsid w:val="00D51C8A"/>
    <w:rsid w:val="00D52C57"/>
    <w:rsid w:val="00D5454F"/>
    <w:rsid w:val="00D55237"/>
    <w:rsid w:val="00D57620"/>
    <w:rsid w:val="00D643E9"/>
    <w:rsid w:val="00D64499"/>
    <w:rsid w:val="00D6759C"/>
    <w:rsid w:val="00D731BA"/>
    <w:rsid w:val="00D817BF"/>
    <w:rsid w:val="00D81DD5"/>
    <w:rsid w:val="00D82002"/>
    <w:rsid w:val="00D83403"/>
    <w:rsid w:val="00D91D28"/>
    <w:rsid w:val="00D962E6"/>
    <w:rsid w:val="00D975C6"/>
    <w:rsid w:val="00D97E45"/>
    <w:rsid w:val="00DA1054"/>
    <w:rsid w:val="00DA6C59"/>
    <w:rsid w:val="00DB09E7"/>
    <w:rsid w:val="00DB0BE1"/>
    <w:rsid w:val="00DB5971"/>
    <w:rsid w:val="00DB6B78"/>
    <w:rsid w:val="00DC248E"/>
    <w:rsid w:val="00DC2703"/>
    <w:rsid w:val="00DC68F3"/>
    <w:rsid w:val="00DD6C7C"/>
    <w:rsid w:val="00DE5027"/>
    <w:rsid w:val="00DE5807"/>
    <w:rsid w:val="00DE7630"/>
    <w:rsid w:val="00DF0127"/>
    <w:rsid w:val="00DF39B4"/>
    <w:rsid w:val="00DF5BF5"/>
    <w:rsid w:val="00E028C9"/>
    <w:rsid w:val="00E030AE"/>
    <w:rsid w:val="00E054BF"/>
    <w:rsid w:val="00E06DC5"/>
    <w:rsid w:val="00E124D3"/>
    <w:rsid w:val="00E12C1D"/>
    <w:rsid w:val="00E14EED"/>
    <w:rsid w:val="00E170FC"/>
    <w:rsid w:val="00E323A2"/>
    <w:rsid w:val="00E33874"/>
    <w:rsid w:val="00E35A59"/>
    <w:rsid w:val="00E40B7F"/>
    <w:rsid w:val="00E43E2D"/>
    <w:rsid w:val="00E45772"/>
    <w:rsid w:val="00E51B28"/>
    <w:rsid w:val="00E53927"/>
    <w:rsid w:val="00E53E0E"/>
    <w:rsid w:val="00E56792"/>
    <w:rsid w:val="00E607DA"/>
    <w:rsid w:val="00E6707C"/>
    <w:rsid w:val="00E67F16"/>
    <w:rsid w:val="00E70729"/>
    <w:rsid w:val="00E710AB"/>
    <w:rsid w:val="00E74695"/>
    <w:rsid w:val="00E80083"/>
    <w:rsid w:val="00E87291"/>
    <w:rsid w:val="00EA2048"/>
    <w:rsid w:val="00EA2A6E"/>
    <w:rsid w:val="00EA2C3F"/>
    <w:rsid w:val="00EA4CAD"/>
    <w:rsid w:val="00EA4E00"/>
    <w:rsid w:val="00EA6DFC"/>
    <w:rsid w:val="00EA6FB3"/>
    <w:rsid w:val="00EB073D"/>
    <w:rsid w:val="00EB7324"/>
    <w:rsid w:val="00EC123A"/>
    <w:rsid w:val="00EC50D6"/>
    <w:rsid w:val="00EC6155"/>
    <w:rsid w:val="00EC6494"/>
    <w:rsid w:val="00EC7FDD"/>
    <w:rsid w:val="00EE1535"/>
    <w:rsid w:val="00EE33A1"/>
    <w:rsid w:val="00EE3C60"/>
    <w:rsid w:val="00EE4223"/>
    <w:rsid w:val="00EE7253"/>
    <w:rsid w:val="00EE7375"/>
    <w:rsid w:val="00EF03D3"/>
    <w:rsid w:val="00EF10B7"/>
    <w:rsid w:val="00EF1FFC"/>
    <w:rsid w:val="00EF4DB3"/>
    <w:rsid w:val="00EF7D45"/>
    <w:rsid w:val="00F0125A"/>
    <w:rsid w:val="00F03241"/>
    <w:rsid w:val="00F078CB"/>
    <w:rsid w:val="00F112E0"/>
    <w:rsid w:val="00F13332"/>
    <w:rsid w:val="00F139F3"/>
    <w:rsid w:val="00F210FA"/>
    <w:rsid w:val="00F31002"/>
    <w:rsid w:val="00F36CDA"/>
    <w:rsid w:val="00F36F50"/>
    <w:rsid w:val="00F42A71"/>
    <w:rsid w:val="00F54FD5"/>
    <w:rsid w:val="00F5722B"/>
    <w:rsid w:val="00F82617"/>
    <w:rsid w:val="00F8385F"/>
    <w:rsid w:val="00F8477B"/>
    <w:rsid w:val="00F8530B"/>
    <w:rsid w:val="00F92438"/>
    <w:rsid w:val="00FA0823"/>
    <w:rsid w:val="00FA0ABC"/>
    <w:rsid w:val="00FA7364"/>
    <w:rsid w:val="00FB07CB"/>
    <w:rsid w:val="00FB2AD6"/>
    <w:rsid w:val="00FB354A"/>
    <w:rsid w:val="00FB5842"/>
    <w:rsid w:val="00FC732D"/>
    <w:rsid w:val="00FD3821"/>
    <w:rsid w:val="00FD41D9"/>
    <w:rsid w:val="00FE26CD"/>
    <w:rsid w:val="00FE7433"/>
    <w:rsid w:val="00FF5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80897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Andale Sans UI" w:hAnsi="Calibri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4233A"/>
    <w:pPr>
      <w:widowControl w:val="0"/>
    </w:pPr>
    <w:rPr>
      <w:rFonts w:ascii="Frutiger LT Com 55 Roman" w:hAnsi="Frutiger LT Com 55 Roman"/>
      <w:szCs w:val="24"/>
    </w:rPr>
  </w:style>
  <w:style w:type="paragraph" w:styleId="berschrift1">
    <w:name w:val="heading 1"/>
    <w:basedOn w:val="Standard"/>
    <w:next w:val="Standard"/>
    <w:qFormat/>
    <w:pPr>
      <w:keepNext/>
      <w:keepLines/>
      <w:numPr>
        <w:numId w:val="7"/>
      </w:numPr>
      <w:tabs>
        <w:tab w:val="left" w:pos="851"/>
      </w:tabs>
      <w:spacing w:before="400" w:after="80"/>
      <w:outlineLvl w:val="0"/>
    </w:pPr>
    <w:rPr>
      <w:rFonts w:eastAsia="Times New Roman"/>
      <w:b/>
      <w:bCs/>
      <w:szCs w:val="28"/>
    </w:rPr>
  </w:style>
  <w:style w:type="paragraph" w:styleId="berschrift2">
    <w:name w:val="heading 2"/>
    <w:basedOn w:val="Standard"/>
    <w:next w:val="Standard"/>
    <w:autoRedefine/>
    <w:qFormat/>
    <w:pPr>
      <w:keepNext/>
      <w:keepLines/>
      <w:numPr>
        <w:ilvl w:val="1"/>
        <w:numId w:val="7"/>
      </w:numPr>
      <w:tabs>
        <w:tab w:val="left" w:pos="851"/>
      </w:tabs>
      <w:spacing w:before="160" w:after="80"/>
      <w:outlineLvl w:val="1"/>
    </w:pPr>
    <w:rPr>
      <w:rFonts w:eastAsia="Times New Roman"/>
      <w:bCs/>
      <w:szCs w:val="26"/>
    </w:rPr>
  </w:style>
  <w:style w:type="paragraph" w:styleId="berschrift3">
    <w:name w:val="heading 3"/>
    <w:basedOn w:val="Standard"/>
    <w:next w:val="CISTextkrper"/>
    <w:autoRedefine/>
    <w:qFormat/>
    <w:pPr>
      <w:numPr>
        <w:ilvl w:val="2"/>
        <w:numId w:val="7"/>
      </w:numPr>
      <w:tabs>
        <w:tab w:val="left" w:pos="851"/>
      </w:tabs>
      <w:spacing w:before="160" w:after="80"/>
      <w:outlineLvl w:val="2"/>
    </w:pPr>
    <w:rPr>
      <w:rFonts w:eastAsia="Frutiger LT Com 55 Roman"/>
    </w:rPr>
  </w:style>
  <w:style w:type="paragraph" w:styleId="berschrift4">
    <w:name w:val="heading 4"/>
    <w:basedOn w:val="Standard"/>
    <w:next w:val="Standard"/>
    <w:autoRedefine/>
    <w:qFormat/>
    <w:pPr>
      <w:keepNext/>
      <w:keepLines/>
      <w:numPr>
        <w:ilvl w:val="3"/>
        <w:numId w:val="7"/>
      </w:numPr>
      <w:tabs>
        <w:tab w:val="left" w:pos="851"/>
      </w:tabs>
      <w:spacing w:before="160" w:after="80"/>
      <w:outlineLvl w:val="3"/>
    </w:pPr>
    <w:rPr>
      <w:rFonts w:eastAsia="Times New Roman"/>
      <w:bCs/>
      <w:iCs/>
    </w:rPr>
  </w:style>
  <w:style w:type="paragraph" w:styleId="berschrift5">
    <w:name w:val="heading 5"/>
    <w:basedOn w:val="Standard"/>
    <w:next w:val="Standard"/>
    <w:autoRedefine/>
    <w:qFormat/>
    <w:pPr>
      <w:keepNext/>
      <w:keepLines/>
      <w:numPr>
        <w:ilvl w:val="4"/>
        <w:numId w:val="7"/>
      </w:numPr>
      <w:tabs>
        <w:tab w:val="left" w:pos="851"/>
      </w:tabs>
      <w:spacing w:before="160" w:after="80"/>
      <w:outlineLvl w:val="4"/>
    </w:pPr>
    <w:rPr>
      <w:rFonts w:eastAsia="Times New Roman"/>
    </w:rPr>
  </w:style>
  <w:style w:type="paragraph" w:styleId="berschrift6">
    <w:name w:val="heading 6"/>
    <w:basedOn w:val="Standard"/>
    <w:next w:val="Standard"/>
    <w:autoRedefine/>
    <w:qFormat/>
    <w:pPr>
      <w:keepNext/>
      <w:keepLines/>
      <w:numPr>
        <w:ilvl w:val="5"/>
        <w:numId w:val="7"/>
      </w:numPr>
      <w:tabs>
        <w:tab w:val="left" w:pos="851"/>
      </w:tabs>
      <w:spacing w:before="160" w:after="80"/>
      <w:outlineLvl w:val="5"/>
    </w:pPr>
    <w:rPr>
      <w:rFonts w:eastAsia="Times New Roman"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uiPriority w:val="99"/>
    <w:unhideWhenUsed/>
    <w:pPr>
      <w:widowControl/>
      <w:tabs>
        <w:tab w:val="center" w:pos="4536"/>
        <w:tab w:val="right" w:pos="9072"/>
      </w:tabs>
    </w:pPr>
    <w:rPr>
      <w:rFonts w:eastAsia="Calibri"/>
      <w:szCs w:val="22"/>
      <w:lang w:eastAsia="en-US"/>
    </w:rPr>
  </w:style>
  <w:style w:type="character" w:customStyle="1" w:styleId="KopfzeileZchn">
    <w:name w:val="Kopfzeile Zchn"/>
    <w:basedOn w:val="Absatz-Standardschriftart"/>
    <w:uiPriority w:val="99"/>
  </w:style>
  <w:style w:type="paragraph" w:styleId="Fuzeile">
    <w:name w:val="footer"/>
    <w:basedOn w:val="Standard"/>
    <w:uiPriority w:val="99"/>
    <w:unhideWhenUsed/>
    <w:pPr>
      <w:widowControl/>
      <w:tabs>
        <w:tab w:val="center" w:pos="4536"/>
        <w:tab w:val="right" w:pos="9072"/>
      </w:tabs>
    </w:pPr>
    <w:rPr>
      <w:rFonts w:eastAsia="Calibri"/>
      <w:szCs w:val="22"/>
      <w:lang w:eastAsia="en-US"/>
    </w:rPr>
  </w:style>
  <w:style w:type="character" w:customStyle="1" w:styleId="FuzeileZchn">
    <w:name w:val="Fußzeile Zchn"/>
    <w:basedOn w:val="Absatz-Standardschriftart"/>
    <w:uiPriority w:val="99"/>
  </w:style>
  <w:style w:type="paragraph" w:styleId="Sprechblasentext">
    <w:name w:val="Balloon Text"/>
    <w:basedOn w:val="Standard"/>
    <w:semiHidden/>
    <w:unhideWhenUsed/>
    <w:pPr>
      <w:widowControl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SprechblasentextZchn">
    <w:name w:val="Sprechblasentext Zchn"/>
    <w:semiHidden/>
    <w:rPr>
      <w:rFonts w:ascii="Tahoma" w:hAnsi="Tahoma" w:cs="Tahoma"/>
      <w:sz w:val="16"/>
      <w:szCs w:val="16"/>
    </w:rPr>
  </w:style>
  <w:style w:type="paragraph" w:styleId="Umschlagadresse">
    <w:name w:val="envelope address"/>
    <w:basedOn w:val="Standard"/>
    <w:semiHidden/>
    <w:pPr>
      <w:suppressLineNumbers/>
      <w:spacing w:line="255" w:lineRule="atLeast"/>
    </w:pPr>
    <w:rPr>
      <w:rFonts w:eastAsia="Frutiger LT Com 55 Roman"/>
    </w:rPr>
  </w:style>
  <w:style w:type="paragraph" w:styleId="Datum">
    <w:name w:val="Date"/>
    <w:basedOn w:val="Standard"/>
    <w:semiHidden/>
    <w:pPr>
      <w:spacing w:after="113" w:line="255" w:lineRule="atLeast"/>
    </w:pPr>
    <w:rPr>
      <w:rFonts w:eastAsia="Frutiger LT Com 55 Roman"/>
    </w:rPr>
  </w:style>
  <w:style w:type="character" w:customStyle="1" w:styleId="DatumZchn">
    <w:name w:val="Datum Zchn"/>
    <w:semiHidden/>
    <w:rPr>
      <w:rFonts w:ascii="Frutiger LT Com 55 Roman" w:eastAsia="Frutiger LT Com 55 Roman" w:hAnsi="Frutiger LT Com 55 Roman" w:cs="Times New Roman"/>
      <w:sz w:val="20"/>
      <w:szCs w:val="24"/>
      <w:lang w:eastAsia="de-CH"/>
    </w:rPr>
  </w:style>
  <w:style w:type="paragraph" w:customStyle="1" w:styleId="CISAdresse1Kopfzeile">
    <w:name w:val="CIS_Adresse 1. Kopfzeile"/>
    <w:basedOn w:val="Standard"/>
    <w:pPr>
      <w:spacing w:line="220" w:lineRule="exact"/>
      <w:ind w:right="1474"/>
    </w:pPr>
    <w:rPr>
      <w:rFonts w:eastAsia="Frutiger LT Com 55 Roman"/>
      <w:b/>
      <w:i/>
      <w:sz w:val="18"/>
    </w:rPr>
  </w:style>
  <w:style w:type="paragraph" w:customStyle="1" w:styleId="CISAdresse">
    <w:name w:val="CIS_Adresse"/>
    <w:basedOn w:val="Standard"/>
    <w:autoRedefine/>
    <w:rsid w:val="002C2D73"/>
    <w:pPr>
      <w:tabs>
        <w:tab w:val="left" w:pos="1134"/>
      </w:tabs>
      <w:spacing w:line="220" w:lineRule="exact"/>
      <w:ind w:left="454" w:right="1474"/>
    </w:pPr>
    <w:rPr>
      <w:rFonts w:eastAsia="Frutiger LT Com 55 Roman"/>
      <w:i/>
      <w:sz w:val="18"/>
    </w:rPr>
  </w:style>
  <w:style w:type="paragraph" w:styleId="Textkrper">
    <w:name w:val="Body Text"/>
    <w:basedOn w:val="Standard"/>
    <w:autoRedefine/>
    <w:semiHidden/>
    <w:unhideWhenUsed/>
    <w:pPr>
      <w:spacing w:after="120" w:line="259" w:lineRule="auto"/>
    </w:pPr>
    <w:rPr>
      <w:rFonts w:eastAsia="Frutiger LT Com 55 Roman"/>
    </w:rPr>
  </w:style>
  <w:style w:type="character" w:customStyle="1" w:styleId="TextkrperZchn">
    <w:name w:val="Textkörper Zchn"/>
    <w:rPr>
      <w:rFonts w:ascii="Frutiger LT Com 55 Roman" w:eastAsia="Frutiger LT Com 55 Roman" w:hAnsi="Frutiger LT Com 55 Roman" w:cs="Times New Roman"/>
      <w:sz w:val="20"/>
      <w:szCs w:val="24"/>
      <w:lang w:eastAsia="de-CH"/>
    </w:rPr>
  </w:style>
  <w:style w:type="character" w:styleId="Platzhaltertext">
    <w:name w:val="Placeholder Text"/>
    <w:semiHidden/>
    <w:rPr>
      <w:color w:val="808080"/>
    </w:rPr>
  </w:style>
  <w:style w:type="paragraph" w:customStyle="1" w:styleId="CISGesNr">
    <w:name w:val="CIS_GesNr"/>
    <w:basedOn w:val="Standard"/>
    <w:next w:val="Standard"/>
    <w:pPr>
      <w:ind w:left="454" w:right="1474"/>
    </w:pPr>
    <w:rPr>
      <w:rFonts w:eastAsia="Frutiger LT Com 55 Roman"/>
    </w:rPr>
  </w:style>
  <w:style w:type="paragraph" w:styleId="Listenabsatz">
    <w:name w:val="List Paragraph"/>
    <w:basedOn w:val="Standard"/>
    <w:qFormat/>
    <w:pPr>
      <w:contextualSpacing/>
    </w:pPr>
    <w:rPr>
      <w:rFonts w:eastAsia="Frutiger LT Com 55 Roman"/>
    </w:rPr>
  </w:style>
  <w:style w:type="paragraph" w:styleId="Textkrper-Erstzeileneinzug">
    <w:name w:val="Body Text First Indent"/>
    <w:basedOn w:val="Textkrper"/>
    <w:semiHidden/>
    <w:unhideWhenUsed/>
    <w:pPr>
      <w:spacing w:after="0"/>
      <w:ind w:firstLine="360"/>
    </w:pPr>
  </w:style>
  <w:style w:type="character" w:customStyle="1" w:styleId="Textkrper-ErstzeileneinzugZchn">
    <w:name w:val="Textkörper-Erstzeileneinzug Zchn"/>
    <w:rPr>
      <w:rFonts w:ascii="Frutiger LT Com 55 Roman" w:eastAsia="Frutiger LT Com 55 Roman" w:hAnsi="Frutiger LT Com 55 Roman" w:cs="Times New Roman"/>
      <w:sz w:val="20"/>
      <w:szCs w:val="24"/>
      <w:lang w:eastAsia="de-CH"/>
    </w:rPr>
  </w:style>
  <w:style w:type="paragraph" w:styleId="Textkrper-Zeileneinzug">
    <w:name w:val="Body Text Indent"/>
    <w:basedOn w:val="Standard"/>
    <w:semiHidden/>
    <w:unhideWhenUsed/>
    <w:pPr>
      <w:spacing w:after="120"/>
      <w:ind w:left="283"/>
    </w:pPr>
    <w:rPr>
      <w:rFonts w:eastAsia="Frutiger LT Com 55 Roman"/>
    </w:rPr>
  </w:style>
  <w:style w:type="character" w:customStyle="1" w:styleId="Textkrper-ZeileneinzugZchn">
    <w:name w:val="Textkörper-Zeileneinzug Zchn"/>
    <w:semiHidden/>
    <w:rPr>
      <w:rFonts w:ascii="Frutiger LT Com 55 Roman" w:eastAsia="Frutiger LT Com 55 Roman" w:hAnsi="Frutiger LT Com 55 Roman" w:cs="Times New Roman"/>
      <w:sz w:val="20"/>
      <w:szCs w:val="24"/>
      <w:lang w:eastAsia="de-CH"/>
    </w:rPr>
  </w:style>
  <w:style w:type="paragraph" w:styleId="Textkrper-Erstzeileneinzug2">
    <w:name w:val="Body Text First Indent 2"/>
    <w:basedOn w:val="Textkrper-Zeileneinzug"/>
    <w:semiHidden/>
    <w:unhideWhenUsed/>
    <w:pPr>
      <w:spacing w:after="0"/>
      <w:ind w:left="360" w:firstLine="360"/>
    </w:pPr>
  </w:style>
  <w:style w:type="character" w:customStyle="1" w:styleId="Textkrper-Erstzeileneinzug2Zchn">
    <w:name w:val="Textkörper-Erstzeileneinzug 2 Zchn"/>
    <w:rPr>
      <w:rFonts w:ascii="Frutiger LT Com 55 Roman" w:eastAsia="Frutiger LT Com 55 Roman" w:hAnsi="Frutiger LT Com 55 Roman" w:cs="Times New Roman"/>
      <w:sz w:val="20"/>
      <w:szCs w:val="24"/>
      <w:lang w:eastAsia="de-CH"/>
    </w:rPr>
  </w:style>
  <w:style w:type="paragraph" w:styleId="Textkrper2">
    <w:name w:val="Body Text 2"/>
    <w:basedOn w:val="Standard"/>
    <w:semiHidden/>
    <w:unhideWhenUsed/>
    <w:pPr>
      <w:spacing w:after="120" w:line="480" w:lineRule="auto"/>
    </w:pPr>
    <w:rPr>
      <w:rFonts w:eastAsia="Frutiger LT Com 55 Roman"/>
    </w:rPr>
  </w:style>
  <w:style w:type="character" w:customStyle="1" w:styleId="Textkrper2Zchn">
    <w:name w:val="Textkörper 2 Zchn"/>
    <w:rPr>
      <w:rFonts w:ascii="Frutiger LT Com 55 Roman" w:eastAsia="Frutiger LT Com 55 Roman" w:hAnsi="Frutiger LT Com 55 Roman" w:cs="Times New Roman"/>
      <w:sz w:val="20"/>
      <w:szCs w:val="24"/>
      <w:lang w:eastAsia="de-CH"/>
    </w:rPr>
  </w:style>
  <w:style w:type="paragraph" w:customStyle="1" w:styleId="CISBetreff">
    <w:name w:val="CIS_Betreff"/>
    <w:basedOn w:val="Standard"/>
    <w:next w:val="CISBriefanrede"/>
    <w:qFormat/>
    <w:pPr>
      <w:spacing w:before="520" w:after="520"/>
    </w:pPr>
    <w:rPr>
      <w:rFonts w:eastAsia="Frutiger LT Com 55 Roman"/>
      <w:b/>
    </w:rPr>
  </w:style>
  <w:style w:type="paragraph" w:customStyle="1" w:styleId="CISDocTitel">
    <w:name w:val="CIS_DocTitel"/>
    <w:basedOn w:val="Standard"/>
    <w:next w:val="CISTextkrper"/>
    <w:qFormat/>
    <w:pPr>
      <w:spacing w:before="520" w:after="520"/>
    </w:pPr>
    <w:rPr>
      <w:rFonts w:eastAsia="Frutiger LT Com 55 Roman"/>
      <w:b/>
      <w:sz w:val="32"/>
    </w:rPr>
  </w:style>
  <w:style w:type="paragraph" w:styleId="StandardWeb">
    <w:name w:val="Normal (Web)"/>
    <w:basedOn w:val="Standard"/>
    <w:autoRedefine/>
    <w:semiHidden/>
    <w:unhideWhenUsed/>
    <w:rPr>
      <w:rFonts w:eastAsia="Frutiger LT Com 55 Roman"/>
    </w:rPr>
  </w:style>
  <w:style w:type="paragraph" w:customStyle="1" w:styleId="CISEmpfnger">
    <w:name w:val="CIS_Empfänger"/>
    <w:basedOn w:val="Standard"/>
    <w:pPr>
      <w:tabs>
        <w:tab w:val="left" w:pos="1635"/>
      </w:tabs>
      <w:spacing w:line="260" w:lineRule="auto"/>
    </w:pPr>
    <w:rPr>
      <w:rFonts w:eastAsia="Frutiger LT Com 55 Roman"/>
    </w:rPr>
  </w:style>
  <w:style w:type="paragraph" w:customStyle="1" w:styleId="CISBriefanrede">
    <w:name w:val="CIS_Briefanrede"/>
    <w:basedOn w:val="Standard"/>
    <w:next w:val="CISTextkrper"/>
    <w:qFormat/>
    <w:pPr>
      <w:spacing w:after="260"/>
    </w:pPr>
    <w:rPr>
      <w:rFonts w:eastAsia="Frutiger LT Com 55 Roman"/>
    </w:rPr>
  </w:style>
  <w:style w:type="paragraph" w:customStyle="1" w:styleId="CISDocUntertitel">
    <w:name w:val="CIS_DocUntertitel"/>
    <w:basedOn w:val="Standard"/>
    <w:next w:val="Textkrper"/>
    <w:qFormat/>
    <w:pPr>
      <w:spacing w:before="240" w:after="120"/>
    </w:pPr>
    <w:rPr>
      <w:rFonts w:eastAsia="Frutiger LT Com 55 Roman"/>
      <w:b/>
      <w:sz w:val="28"/>
    </w:rPr>
  </w:style>
  <w:style w:type="paragraph" w:customStyle="1" w:styleId="CISGrussformel">
    <w:name w:val="CIS_Grussformel"/>
    <w:basedOn w:val="Standard"/>
    <w:next w:val="CISUnterschrift"/>
    <w:qFormat/>
    <w:pPr>
      <w:spacing w:before="520" w:after="780"/>
    </w:pPr>
    <w:rPr>
      <w:rFonts w:eastAsia="Frutiger LT Com 55 Roman"/>
    </w:rPr>
  </w:style>
  <w:style w:type="paragraph" w:customStyle="1" w:styleId="CISUnterschrift">
    <w:name w:val="CIS_Unterschrift"/>
    <w:basedOn w:val="Standard"/>
    <w:next w:val="CISKopiean"/>
    <w:qFormat/>
    <w:pPr>
      <w:tabs>
        <w:tab w:val="left" w:pos="4536"/>
      </w:tabs>
      <w:spacing w:after="780"/>
      <w:contextualSpacing/>
    </w:pPr>
    <w:rPr>
      <w:rFonts w:eastAsia="Frutiger LT Com 55 Roman"/>
    </w:rPr>
  </w:style>
  <w:style w:type="paragraph" w:customStyle="1" w:styleId="CISTextkrper">
    <w:name w:val="CIS_Textkörper"/>
    <w:basedOn w:val="Textkrper"/>
    <w:qFormat/>
  </w:style>
  <w:style w:type="paragraph" w:customStyle="1" w:styleId="CISPunkt">
    <w:name w:val="CIS_Punkt"/>
    <w:basedOn w:val="Textkrper"/>
    <w:qFormat/>
    <w:pPr>
      <w:numPr>
        <w:numId w:val="9"/>
      </w:numPr>
    </w:pPr>
  </w:style>
  <w:style w:type="paragraph" w:customStyle="1" w:styleId="CISPunktEinzug">
    <w:name w:val="CIS_Punkt_Einzug"/>
    <w:basedOn w:val="CISPunkt"/>
    <w:qFormat/>
    <w:pPr>
      <w:numPr>
        <w:numId w:val="1"/>
      </w:numPr>
    </w:pPr>
  </w:style>
  <w:style w:type="paragraph" w:customStyle="1" w:styleId="CISStrich">
    <w:name w:val="CIS_Strich"/>
    <w:qFormat/>
    <w:pPr>
      <w:numPr>
        <w:numId w:val="2"/>
      </w:numPr>
      <w:spacing w:after="120"/>
    </w:pPr>
    <w:rPr>
      <w:rFonts w:ascii="Frutiger LT Com 55 Roman" w:hAnsi="Frutiger LT Com 55 Roman"/>
      <w:noProof/>
    </w:rPr>
  </w:style>
  <w:style w:type="paragraph" w:customStyle="1" w:styleId="CISStrichEinzug">
    <w:name w:val="CIS_Strich_Einzug"/>
    <w:qFormat/>
    <w:pPr>
      <w:numPr>
        <w:numId w:val="8"/>
      </w:numPr>
      <w:spacing w:after="120"/>
      <w:ind w:left="738" w:hanging="369"/>
    </w:pPr>
    <w:rPr>
      <w:rFonts w:ascii="Frutiger LT Com 55 Roman" w:hAnsi="Frutiger LT Com 55 Roman"/>
      <w:noProof/>
    </w:rPr>
  </w:style>
  <w:style w:type="paragraph" w:customStyle="1" w:styleId="CISabc">
    <w:name w:val="CIS_abc"/>
    <w:basedOn w:val="CISPunkt"/>
    <w:qFormat/>
    <w:pPr>
      <w:numPr>
        <w:numId w:val="3"/>
      </w:numPr>
    </w:pPr>
  </w:style>
  <w:style w:type="paragraph" w:customStyle="1" w:styleId="CISabcEinzug">
    <w:name w:val="CIS_abc_Einzug"/>
    <w:basedOn w:val="CISPunktEinzug"/>
    <w:qFormat/>
    <w:pPr>
      <w:numPr>
        <w:numId w:val="4"/>
      </w:numPr>
    </w:pPr>
  </w:style>
  <w:style w:type="paragraph" w:customStyle="1" w:styleId="CISNummerierung">
    <w:name w:val="CIS_Nummerierung"/>
    <w:qFormat/>
    <w:pPr>
      <w:numPr>
        <w:numId w:val="5"/>
      </w:numPr>
    </w:pPr>
    <w:rPr>
      <w:rFonts w:ascii="Frutiger LT Com 55 Roman" w:hAnsi="Frutiger LT Com 55 Roman"/>
      <w:noProof/>
    </w:rPr>
  </w:style>
  <w:style w:type="character" w:customStyle="1" w:styleId="berschrift1Zchn">
    <w:name w:val="Überschrift 1 Zchn"/>
    <w:rPr>
      <w:rFonts w:ascii="Frutiger LT Com 55 Roman" w:eastAsia="Times New Roman" w:hAnsi="Frutiger LT Com 55 Roman" w:cs="Times New Roman"/>
      <w:b/>
      <w:bCs/>
      <w:sz w:val="20"/>
      <w:szCs w:val="28"/>
      <w:lang w:eastAsia="de-CH"/>
    </w:rPr>
  </w:style>
  <w:style w:type="paragraph" w:customStyle="1" w:styleId="CISNummerierungEinzug">
    <w:name w:val="CIS_Nummerierung_Einzug"/>
    <w:qFormat/>
    <w:pPr>
      <w:numPr>
        <w:numId w:val="6"/>
      </w:numPr>
    </w:pPr>
    <w:rPr>
      <w:rFonts w:ascii="Frutiger LT Com 55 Roman" w:hAnsi="Frutiger LT Com 55 Roman"/>
      <w:noProof/>
    </w:rPr>
  </w:style>
  <w:style w:type="paragraph" w:customStyle="1" w:styleId="CISberschrift">
    <w:name w:val="CIS_Überschrift"/>
    <w:basedOn w:val="Standard"/>
    <w:next w:val="CISTextkrper"/>
    <w:qFormat/>
    <w:pPr>
      <w:spacing w:before="160" w:after="80"/>
    </w:pPr>
    <w:rPr>
      <w:rFonts w:eastAsia="Frutiger LT Com 55 Roman"/>
      <w:b/>
      <w:sz w:val="24"/>
    </w:rPr>
  </w:style>
  <w:style w:type="character" w:customStyle="1" w:styleId="berschrift2Zchn">
    <w:name w:val="Überschrift 2 Zchn"/>
    <w:rPr>
      <w:rFonts w:ascii="Frutiger LT Com 55 Roman" w:eastAsia="Times New Roman" w:hAnsi="Frutiger LT Com 55 Roman" w:cs="Times New Roman"/>
      <w:bCs/>
      <w:sz w:val="20"/>
      <w:szCs w:val="26"/>
      <w:lang w:eastAsia="de-CH"/>
    </w:rPr>
  </w:style>
  <w:style w:type="character" w:customStyle="1" w:styleId="berschrift3Zchn">
    <w:name w:val="Überschrift 3 Zchn"/>
    <w:rPr>
      <w:rFonts w:ascii="Frutiger LT Com 55 Roman" w:eastAsia="Frutiger LT Com 55 Roman" w:hAnsi="Frutiger LT Com 55 Roman" w:cs="Times New Roman"/>
      <w:sz w:val="20"/>
      <w:szCs w:val="24"/>
      <w:lang w:eastAsia="de-CH"/>
    </w:rPr>
  </w:style>
  <w:style w:type="character" w:customStyle="1" w:styleId="berschrift4Zchn">
    <w:name w:val="Überschrift 4 Zchn"/>
    <w:rPr>
      <w:rFonts w:ascii="Frutiger LT Com 55 Roman" w:eastAsia="Times New Roman" w:hAnsi="Frutiger LT Com 55 Roman" w:cs="Times New Roman"/>
      <w:bCs/>
      <w:iCs/>
      <w:sz w:val="20"/>
      <w:szCs w:val="24"/>
      <w:lang w:eastAsia="de-CH"/>
    </w:rPr>
  </w:style>
  <w:style w:type="character" w:customStyle="1" w:styleId="berschrift5Zchn">
    <w:name w:val="Überschrift 5 Zchn"/>
    <w:rPr>
      <w:rFonts w:ascii="Frutiger LT Com 55 Roman" w:eastAsia="Times New Roman" w:hAnsi="Frutiger LT Com 55 Roman" w:cs="Times New Roman"/>
      <w:sz w:val="20"/>
      <w:szCs w:val="24"/>
      <w:lang w:eastAsia="de-CH"/>
    </w:rPr>
  </w:style>
  <w:style w:type="character" w:customStyle="1" w:styleId="berschrift6Zchn">
    <w:name w:val="Überschrift 6 Zchn"/>
    <w:rPr>
      <w:rFonts w:ascii="Frutiger LT Com 55 Roman" w:eastAsia="Times New Roman" w:hAnsi="Frutiger LT Com 55 Roman" w:cs="Times New Roman"/>
      <w:iCs/>
      <w:sz w:val="20"/>
      <w:szCs w:val="24"/>
      <w:lang w:eastAsia="de-CH"/>
    </w:rPr>
  </w:style>
  <w:style w:type="paragraph" w:styleId="Inhaltsverzeichnisberschrift">
    <w:name w:val="TOC Heading"/>
    <w:basedOn w:val="berschrift1"/>
    <w:next w:val="Standard"/>
    <w:qFormat/>
    <w:pPr>
      <w:widowControl/>
      <w:tabs>
        <w:tab w:val="clear" w:pos="851"/>
      </w:tabs>
      <w:spacing w:before="480" w:after="0" w:line="276" w:lineRule="auto"/>
      <w:outlineLvl w:val="9"/>
    </w:pPr>
    <w:rPr>
      <w:rFonts w:ascii="Cambria" w:hAnsi="Cambria"/>
      <w:color w:val="365F91"/>
      <w:sz w:val="28"/>
    </w:rPr>
  </w:style>
  <w:style w:type="paragraph" w:styleId="Verzeichnis1">
    <w:name w:val="toc 1"/>
    <w:basedOn w:val="Standard"/>
    <w:next w:val="Standard"/>
    <w:autoRedefine/>
    <w:semiHidden/>
    <w:unhideWhenUsed/>
    <w:pPr>
      <w:spacing w:after="100"/>
    </w:pPr>
    <w:rPr>
      <w:rFonts w:eastAsia="Frutiger LT Com 55 Roman"/>
    </w:rPr>
  </w:style>
  <w:style w:type="paragraph" w:styleId="Verzeichnis2">
    <w:name w:val="toc 2"/>
    <w:basedOn w:val="Standard"/>
    <w:next w:val="Standard"/>
    <w:autoRedefine/>
    <w:semiHidden/>
    <w:unhideWhenUsed/>
    <w:pPr>
      <w:spacing w:after="100"/>
      <w:ind w:left="200"/>
    </w:pPr>
    <w:rPr>
      <w:rFonts w:eastAsia="Frutiger LT Com 55 Roman"/>
    </w:rPr>
  </w:style>
  <w:style w:type="paragraph" w:styleId="Verzeichnis3">
    <w:name w:val="toc 3"/>
    <w:basedOn w:val="Standard"/>
    <w:next w:val="Standard"/>
    <w:autoRedefine/>
    <w:semiHidden/>
    <w:unhideWhenUsed/>
    <w:pPr>
      <w:spacing w:after="100"/>
      <w:ind w:left="400"/>
    </w:pPr>
    <w:rPr>
      <w:rFonts w:eastAsia="Frutiger LT Com 55 Roman"/>
    </w:r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customStyle="1" w:styleId="CISKopiean">
    <w:name w:val="CIS_Kopie an"/>
    <w:basedOn w:val="Standard"/>
    <w:next w:val="CISTextkrper"/>
    <w:qFormat/>
    <w:rsid w:val="006C5326"/>
    <w:pPr>
      <w:tabs>
        <w:tab w:val="left" w:pos="1304"/>
      </w:tabs>
      <w:spacing w:after="120"/>
      <w:ind w:left="1304" w:hanging="1304"/>
    </w:pPr>
    <w:rPr>
      <w:rFonts w:eastAsia="Frutiger LT Com 55 Roman"/>
    </w:rPr>
  </w:style>
  <w:style w:type="paragraph" w:styleId="Titel">
    <w:name w:val="Title"/>
    <w:basedOn w:val="Standard"/>
    <w:next w:val="Standard"/>
    <w:qFormat/>
    <w:pPr>
      <w:spacing w:before="360" w:after="360"/>
      <w:contextualSpacing/>
    </w:pPr>
    <w:rPr>
      <w:rFonts w:eastAsia="Times New Roman"/>
      <w:b/>
      <w:spacing w:val="5"/>
      <w:kern w:val="28"/>
      <w:sz w:val="32"/>
      <w:szCs w:val="52"/>
    </w:rPr>
  </w:style>
  <w:style w:type="character" w:customStyle="1" w:styleId="TitelZchn">
    <w:name w:val="Titel Zchn"/>
    <w:rPr>
      <w:rFonts w:ascii="Frutiger LT Com 55 Roman" w:eastAsia="Times New Roman" w:hAnsi="Frutiger LT Com 55 Roman" w:cs="Times New Roman"/>
      <w:b/>
      <w:spacing w:val="5"/>
      <w:kern w:val="28"/>
      <w:sz w:val="32"/>
      <w:szCs w:val="52"/>
      <w:lang w:eastAsia="de-CH"/>
    </w:rPr>
  </w:style>
  <w:style w:type="paragraph" w:customStyle="1" w:styleId="CISSlogan">
    <w:name w:val="CIS_Slogan"/>
    <w:basedOn w:val="Standard"/>
    <w:qFormat/>
    <w:rsid w:val="00AE0103"/>
    <w:pPr>
      <w:spacing w:line="220" w:lineRule="exact"/>
      <w:ind w:left="454" w:right="1474"/>
    </w:pPr>
    <w:rPr>
      <w:rFonts w:eastAsia="Frutiger LT Com 55 Roman"/>
      <w:b/>
      <w:i/>
      <w:sz w:val="18"/>
      <w:lang w:val="en-US"/>
    </w:rPr>
  </w:style>
  <w:style w:type="paragraph" w:customStyle="1" w:styleId="CISTextkrperEinzug">
    <w:name w:val="CIS_Textkörper_Einzug"/>
    <w:basedOn w:val="CISTextkrper"/>
    <w:qFormat/>
    <w:pPr>
      <w:ind w:left="851"/>
    </w:pPr>
  </w:style>
  <w:style w:type="paragraph" w:customStyle="1" w:styleId="CISTextkrperkursiv">
    <w:name w:val="CIS_Textkörper_kursiv"/>
    <w:basedOn w:val="CISTextkrper"/>
    <w:next w:val="CISTextkrper"/>
    <w:qFormat/>
    <w:rPr>
      <w:i/>
      <w:sz w:val="18"/>
    </w:rPr>
  </w:style>
  <w:style w:type="paragraph" w:customStyle="1" w:styleId="CISTextkrperfett">
    <w:name w:val="CIS_Textkörper_fett"/>
    <w:basedOn w:val="CISTextkrper"/>
    <w:next w:val="CISTextkrper"/>
    <w:qFormat/>
    <w:rPr>
      <w:b/>
      <w:sz w:val="18"/>
    </w:rPr>
  </w:style>
  <w:style w:type="character" w:styleId="Fett">
    <w:name w:val="Strong"/>
    <w:qFormat/>
    <w:rPr>
      <w:b/>
      <w:bCs/>
    </w:rPr>
  </w:style>
  <w:style w:type="character" w:styleId="Seitenzahl">
    <w:name w:val="page number"/>
    <w:basedOn w:val="Absatz-Standardschriftart"/>
    <w:semiHidden/>
  </w:style>
  <w:style w:type="paragraph" w:customStyle="1" w:styleId="AbsenderAmt">
    <w:name w:val="AbsenderAmt"/>
    <w:basedOn w:val="Standard"/>
    <w:rsid w:val="002F64C7"/>
    <w:pPr>
      <w:widowControl/>
      <w:spacing w:line="220" w:lineRule="exact"/>
      <w:ind w:left="454" w:hanging="454"/>
    </w:pPr>
    <w:rPr>
      <w:rFonts w:ascii="Frutiger 55 Roman" w:eastAsia="Times New Roman" w:hAnsi="Frutiger 55 Roman"/>
      <w:b/>
      <w:i/>
      <w:sz w:val="18"/>
      <w:szCs w:val="20"/>
    </w:rPr>
  </w:style>
  <w:style w:type="table" w:styleId="Tabellenraster">
    <w:name w:val="Table Grid"/>
    <w:basedOn w:val="NormaleTabelle"/>
    <w:uiPriority w:val="59"/>
    <w:rsid w:val="00290B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rmatvorlage1">
    <w:name w:val="Formatvorlage1"/>
    <w:basedOn w:val="Absatz-Standardschriftart"/>
    <w:uiPriority w:val="1"/>
    <w:rsid w:val="006F173E"/>
    <w:rPr>
      <w:b/>
      <w:sz w:val="24"/>
      <w:u w:val="single"/>
    </w:rPr>
  </w:style>
  <w:style w:type="character" w:customStyle="1" w:styleId="Formatvorlage2">
    <w:name w:val="Formatvorlage2"/>
    <w:basedOn w:val="Absatz-Standardschriftart"/>
    <w:uiPriority w:val="1"/>
    <w:rsid w:val="006F173E"/>
    <w:rPr>
      <w:rFonts w:ascii="Frutiger LT Com 55 Roman" w:hAnsi="Frutiger LT Com 55 Roman"/>
      <w:b/>
      <w:sz w:val="20"/>
      <w:u w:val="single"/>
    </w:rPr>
  </w:style>
  <w:style w:type="character" w:customStyle="1" w:styleId="Formatvorlage3">
    <w:name w:val="Formatvorlage3"/>
    <w:basedOn w:val="Absatz-Standardschriftart"/>
    <w:uiPriority w:val="1"/>
    <w:rsid w:val="006F173E"/>
    <w:rPr>
      <w:rFonts w:ascii="Frutiger LT Com 55 Roman" w:hAnsi="Frutiger LT Com 55 Roman"/>
      <w:b/>
      <w:sz w:val="24"/>
      <w:u w:val="single"/>
    </w:rPr>
  </w:style>
  <w:style w:type="character" w:customStyle="1" w:styleId="Formatvorlage4">
    <w:name w:val="Formatvorlage4"/>
    <w:basedOn w:val="Absatz-Standardschriftart"/>
    <w:uiPriority w:val="1"/>
    <w:rsid w:val="00221740"/>
    <w:rPr>
      <w:rFonts w:ascii="Frutiger LT Com 55 Roman" w:hAnsi="Frutiger LT Com 55 Roman"/>
      <w:b/>
      <w:sz w:val="20"/>
    </w:rPr>
  </w:style>
  <w:style w:type="character" w:customStyle="1" w:styleId="Formatvorlage5">
    <w:name w:val="Formatvorlage5"/>
    <w:basedOn w:val="Absatz-Standardschriftart"/>
    <w:uiPriority w:val="1"/>
    <w:rsid w:val="00221740"/>
    <w:rPr>
      <w:rFonts w:ascii="Frutiger LT Com 55 Roman" w:hAnsi="Frutiger LT Com 55 Roman"/>
      <w:b/>
      <w:i w:val="0"/>
      <w:color w:val="000000" w:themeColor="text1"/>
      <w:sz w:val="24"/>
      <w:u w:color="D9D9D9" w:themeColor="background1" w:themeShade="D9"/>
    </w:rPr>
  </w:style>
  <w:style w:type="character" w:customStyle="1" w:styleId="Formatvorlage6">
    <w:name w:val="Formatvorlage6"/>
    <w:basedOn w:val="Absatz-Standardschriftart"/>
    <w:uiPriority w:val="1"/>
    <w:rsid w:val="00026440"/>
    <w:rPr>
      <w:b/>
    </w:rPr>
  </w:style>
  <w:style w:type="character" w:customStyle="1" w:styleId="Formatvorlage7">
    <w:name w:val="Formatvorlage7"/>
    <w:basedOn w:val="Absatz-Standardschriftart"/>
    <w:uiPriority w:val="1"/>
    <w:rsid w:val="00026440"/>
    <w:rPr>
      <w:b/>
    </w:rPr>
  </w:style>
  <w:style w:type="character" w:customStyle="1" w:styleId="Formatvorlage8">
    <w:name w:val="Formatvorlage8"/>
    <w:basedOn w:val="Absatz-Standardschriftart"/>
    <w:uiPriority w:val="1"/>
    <w:rsid w:val="00026440"/>
    <w:rPr>
      <w:b/>
    </w:rPr>
  </w:style>
  <w:style w:type="character" w:customStyle="1" w:styleId="Formatvorlage9">
    <w:name w:val="Formatvorlage9"/>
    <w:basedOn w:val="Absatz-Standardschriftart"/>
    <w:uiPriority w:val="1"/>
    <w:rsid w:val="00026440"/>
    <w:rPr>
      <w:b/>
    </w:rPr>
  </w:style>
  <w:style w:type="character" w:customStyle="1" w:styleId="Formatvorlage9fett">
    <w:name w:val="Formatvorlage 9_fett"/>
    <w:basedOn w:val="Absatz-Standardschriftart"/>
    <w:uiPriority w:val="1"/>
    <w:rsid w:val="00681C79"/>
    <w:rPr>
      <w:b/>
      <w:sz w:val="18"/>
    </w:rPr>
  </w:style>
  <w:style w:type="character" w:customStyle="1" w:styleId="Formatvorlage10fett">
    <w:name w:val="Formatvorlage 10_fett"/>
    <w:basedOn w:val="Absatz-Standardschriftart"/>
    <w:uiPriority w:val="1"/>
    <w:rsid w:val="005641A3"/>
    <w:rPr>
      <w:b/>
      <w:sz w:val="20"/>
    </w:rPr>
  </w:style>
  <w:style w:type="character" w:customStyle="1" w:styleId="Formatvorlage12">
    <w:name w:val="Formatvorlage12"/>
    <w:basedOn w:val="Absatz-Standardschriftart"/>
    <w:uiPriority w:val="1"/>
    <w:rsid w:val="00300DAB"/>
    <w:rPr>
      <w:b/>
    </w:rPr>
  </w:style>
  <w:style w:type="character" w:customStyle="1" w:styleId="Formatvorlage13">
    <w:name w:val="Formatvorlage13"/>
    <w:basedOn w:val="Absatz-Standardschriftart"/>
    <w:uiPriority w:val="1"/>
    <w:rsid w:val="00300DAB"/>
    <w:rPr>
      <w:b/>
    </w:rPr>
  </w:style>
  <w:style w:type="character" w:customStyle="1" w:styleId="Formatvorlage90">
    <w:name w:val="Formatvorlage 9"/>
    <w:basedOn w:val="Absatz-Standardschriftart"/>
    <w:uiPriority w:val="1"/>
    <w:rsid w:val="00681C79"/>
    <w:rPr>
      <w:b w:val="0"/>
      <w:sz w:val="18"/>
    </w:rPr>
  </w:style>
  <w:style w:type="character" w:customStyle="1" w:styleId="Formatvorlage80">
    <w:name w:val="Formatvorlage 8"/>
    <w:basedOn w:val="Absatz-Standardschriftart"/>
    <w:uiPriority w:val="1"/>
    <w:rsid w:val="00681C79"/>
    <w:rPr>
      <w:b w:val="0"/>
      <w:sz w:val="16"/>
    </w:rPr>
  </w:style>
  <w:style w:type="character" w:customStyle="1" w:styleId="Formatvorlage16">
    <w:name w:val="Formatvorlage16"/>
    <w:basedOn w:val="Absatz-Standardschriftart"/>
    <w:uiPriority w:val="1"/>
    <w:rsid w:val="006C2757"/>
    <w:rPr>
      <w:b w:val="0"/>
    </w:rPr>
  </w:style>
  <w:style w:type="character" w:customStyle="1" w:styleId="Formatvorlage17">
    <w:name w:val="Formatvorlage17"/>
    <w:basedOn w:val="Absatz-Standardschriftart"/>
    <w:uiPriority w:val="1"/>
    <w:rsid w:val="006C2757"/>
    <w:rPr>
      <w:b w:val="0"/>
    </w:rPr>
  </w:style>
  <w:style w:type="character" w:customStyle="1" w:styleId="Formatvorlage18">
    <w:name w:val="Formatvorlage18"/>
    <w:basedOn w:val="Absatz-Standardschriftart"/>
    <w:uiPriority w:val="1"/>
    <w:rsid w:val="006C2757"/>
    <w:rPr>
      <w:b w:val="0"/>
    </w:rPr>
  </w:style>
  <w:style w:type="character" w:customStyle="1" w:styleId="Formatvorlage19">
    <w:name w:val="Formatvorlage19"/>
    <w:basedOn w:val="Absatz-Standardschriftart"/>
    <w:uiPriority w:val="1"/>
    <w:rsid w:val="006C2757"/>
    <w:rPr>
      <w:b w:val="0"/>
    </w:rPr>
  </w:style>
  <w:style w:type="character" w:customStyle="1" w:styleId="Formatvorlage15">
    <w:name w:val="Formatvorlage15"/>
    <w:basedOn w:val="Absatz-Standardschriftart"/>
    <w:uiPriority w:val="1"/>
    <w:rsid w:val="00615424"/>
    <w:rPr>
      <w:b w:val="0"/>
    </w:rPr>
  </w:style>
  <w:style w:type="character" w:customStyle="1" w:styleId="Formatvorlage10">
    <w:name w:val="Formatvorlage10"/>
    <w:basedOn w:val="Absatz-Standardschriftart"/>
    <w:uiPriority w:val="1"/>
    <w:rsid w:val="00C166B4"/>
    <w:rPr>
      <w:rFonts w:ascii="Frutiger LT Com 55 Roman" w:hAnsi="Frutiger LT Com 55 Roman"/>
      <w:sz w:val="20"/>
    </w:rPr>
  </w:style>
  <w:style w:type="character" w:customStyle="1" w:styleId="Formatvorlage11">
    <w:name w:val="Formatvorlage11"/>
    <w:basedOn w:val="Absatz-Standardschriftart"/>
    <w:uiPriority w:val="1"/>
    <w:rsid w:val="00C166B4"/>
    <w:rPr>
      <w:rFonts w:ascii="Frutiger LT Com 55 Roman" w:hAnsi="Frutiger LT Com 55 Roman"/>
      <w:sz w:val="2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A20EA4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F139F3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F139F3"/>
    <w:rPr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F139F3"/>
    <w:rPr>
      <w:rFonts w:ascii="Frutiger LT Com 55 Roman" w:hAnsi="Frutiger LT Com 55 Roman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F139F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F139F3"/>
    <w:rPr>
      <w:rFonts w:ascii="Frutiger LT Com 55 Roman" w:hAnsi="Frutiger LT Com 55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ohnwesen@fd.so.ch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FE9EEC79FBA4C8D900FC5B0E9DA1C6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9666AE7-07FD-40D6-AB58-4BD0E91364A5}"/>
      </w:docPartPr>
      <w:docPartBody>
        <w:p w:rsidR="00887954" w:rsidRDefault="00887954">
          <w:pPr>
            <w:pStyle w:val="1FE9EEC79FBA4C8D900FC5B0E9DA1C6A"/>
          </w:pPr>
          <w:r w:rsidRPr="00472311">
            <w:rPr>
              <w:rStyle w:val="Platzhaltertext"/>
              <w:color w:val="000000" w:themeColor="text1"/>
            </w:rPr>
            <w:t>……………....…………………………….</w:t>
          </w:r>
        </w:p>
      </w:docPartBody>
    </w:docPart>
    <w:docPart>
      <w:docPartPr>
        <w:name w:val="BE12524C05A84B818D772E5FFE2DFB1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CE9F198-2108-4288-A11D-632BC2A28AD8}"/>
      </w:docPartPr>
      <w:docPartBody>
        <w:p w:rsidR="00AF7001" w:rsidRDefault="00205206" w:rsidP="00205206">
          <w:pPr>
            <w:pStyle w:val="BE12524C05A84B818D772E5FFE2DFB11"/>
          </w:pPr>
          <w:r w:rsidRPr="00472311">
            <w:rPr>
              <w:rStyle w:val="Platzhaltertext"/>
              <w:color w:val="000000" w:themeColor="text1"/>
            </w:rPr>
            <w:t>……………....…………………………….</w:t>
          </w:r>
        </w:p>
      </w:docPartBody>
    </w:docPart>
    <w:docPart>
      <w:docPartPr>
        <w:name w:val="D7F99272285346DEBAEFA868F2F63F3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3D6808A-09B9-4364-9D6F-47C5FC9A914A}"/>
      </w:docPartPr>
      <w:docPartBody>
        <w:p w:rsidR="00AF7001" w:rsidRDefault="00205206" w:rsidP="00205206">
          <w:pPr>
            <w:pStyle w:val="D7F99272285346DEBAEFA868F2F63F3C"/>
          </w:pPr>
          <w:r w:rsidRPr="00472311">
            <w:rPr>
              <w:rStyle w:val="Platzhaltertext"/>
              <w:color w:val="000000" w:themeColor="text1"/>
            </w:rPr>
            <w:t>……………....…………………………….</w:t>
          </w:r>
        </w:p>
      </w:docPartBody>
    </w:docPart>
    <w:docPart>
      <w:docPartPr>
        <w:name w:val="EDD30FE7105D47019ACDD1E4F61A08F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73CC46F-2779-42D1-8D62-CB05EA2599F9}"/>
      </w:docPartPr>
      <w:docPartBody>
        <w:p w:rsidR="00AF7001" w:rsidRDefault="00205206" w:rsidP="00205206">
          <w:pPr>
            <w:pStyle w:val="EDD30FE7105D47019ACDD1E4F61A08FF"/>
          </w:pPr>
          <w:r w:rsidRPr="00472311">
            <w:rPr>
              <w:rStyle w:val="Platzhaltertext"/>
              <w:color w:val="000000" w:themeColor="text1"/>
            </w:rPr>
            <w:t>……………....…………………………….</w:t>
          </w:r>
        </w:p>
      </w:docPartBody>
    </w:docPart>
    <w:docPart>
      <w:docPartPr>
        <w:name w:val="85253F935D0E457EA816D1FD657DF1D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A2DF130-0340-45DD-AE8F-0E1F19C9732E}"/>
      </w:docPartPr>
      <w:docPartBody>
        <w:p w:rsidR="00563D76" w:rsidRDefault="00D23880" w:rsidP="00D23880">
          <w:pPr>
            <w:pStyle w:val="85253F935D0E457EA816D1FD657DF1DA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8143E73B1C3645FD897B8E05C493A1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0FD1B59-77E4-4A50-A614-4BF5CAB4D8F3}"/>
      </w:docPartPr>
      <w:docPartBody>
        <w:p w:rsidR="00563D76" w:rsidRDefault="00D23880" w:rsidP="00D23880">
          <w:pPr>
            <w:pStyle w:val="8143E73B1C3645FD897B8E05C493A13B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F0448FBCE7C4447FAF9BB2122503F26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6704F62-07DF-405C-98E5-CFE13CBF745C}"/>
      </w:docPartPr>
      <w:docPartBody>
        <w:p w:rsidR="00563D76" w:rsidRDefault="00D23880" w:rsidP="00D23880">
          <w:pPr>
            <w:pStyle w:val="F0448FBCE7C4447FAF9BB2122503F26C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2A68E18135D748CB8DC17EF4F17FD61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6319056-23C9-4E94-BBBA-36167E5FDF9D}"/>
      </w:docPartPr>
      <w:docPartBody>
        <w:p w:rsidR="00563D76" w:rsidRDefault="00D23880" w:rsidP="00D23880">
          <w:pPr>
            <w:pStyle w:val="2A68E18135D748CB8DC17EF4F17FD617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DFBDA6948B4C413387AC3498A2A5C1E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968FDF0-E85D-4B52-B2DA-D6F84D471779}"/>
      </w:docPartPr>
      <w:docPartBody>
        <w:p w:rsidR="00563D76" w:rsidRDefault="00D23880" w:rsidP="00D23880">
          <w:pPr>
            <w:pStyle w:val="DFBDA6948B4C413387AC3498A2A5C1EA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E939A52E00F34CB39B9A3C707CE9965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A4A4486-BAB0-4F47-828F-20A97BD3D620}"/>
      </w:docPartPr>
      <w:docPartBody>
        <w:p w:rsidR="00563D76" w:rsidRDefault="00D23880" w:rsidP="00D23880">
          <w:pPr>
            <w:pStyle w:val="E939A52E00F34CB39B9A3C707CE9965A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CA60728053974894B5C94D934B6C04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390B8D9-FD60-4C1F-BAE6-3B5FC4423C3F}"/>
      </w:docPartPr>
      <w:docPartBody>
        <w:p w:rsidR="00563D76" w:rsidRDefault="00D23880" w:rsidP="00D23880">
          <w:pPr>
            <w:pStyle w:val="CA60728053974894B5C94D934B6C04DF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C316A6377D72496EB9A10D67F2781C4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517E1E-5860-41A6-8977-7DE2DD555362}"/>
      </w:docPartPr>
      <w:docPartBody>
        <w:p w:rsidR="00563D76" w:rsidRDefault="00D23880" w:rsidP="00D23880">
          <w:pPr>
            <w:pStyle w:val="C316A6377D72496EB9A10D67F2781C44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918FA7F7C71245F5A264047DC58BEBC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F0C278B-6E01-4AB5-B14E-7619A203FBB9}"/>
      </w:docPartPr>
      <w:docPartBody>
        <w:p w:rsidR="00563D76" w:rsidRDefault="00D23880" w:rsidP="00D23880">
          <w:pPr>
            <w:pStyle w:val="918FA7F7C71245F5A264047DC58BEBC2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B23EB37B7FCE45D7AFA950594402BD7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5F4541A-8A56-4250-A904-256E60E8DCC3}"/>
      </w:docPartPr>
      <w:docPartBody>
        <w:p w:rsidR="00563D76" w:rsidRDefault="00D23880" w:rsidP="00D23880">
          <w:pPr>
            <w:pStyle w:val="B23EB37B7FCE45D7AFA950594402BD7F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81B70BF9AD934768AFDCF3BD8BB6C2C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4F506F8-B6CA-460F-8F88-F00DC7B12F54}"/>
      </w:docPartPr>
      <w:docPartBody>
        <w:p w:rsidR="00563D76" w:rsidRDefault="00D23880" w:rsidP="00D23880">
          <w:pPr>
            <w:pStyle w:val="81B70BF9AD934768AFDCF3BD8BB6C2CC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EFA5E1AEE3F449ACB76144240D33848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93DBB00-F530-4011-8E58-596CAE3B7C35}"/>
      </w:docPartPr>
      <w:docPartBody>
        <w:p w:rsidR="00563D76" w:rsidRDefault="00D23880" w:rsidP="00D23880">
          <w:pPr>
            <w:pStyle w:val="EFA5E1AEE3F449ACB76144240D338488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34B0C98F489845D3ABBBAC9F309BA9A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A2A3FBF-20BB-49DC-B1E3-E7C4DA2F2EDC}"/>
      </w:docPartPr>
      <w:docPartBody>
        <w:p w:rsidR="001E43E4" w:rsidRDefault="000014CB" w:rsidP="000014CB">
          <w:pPr>
            <w:pStyle w:val="34B0C98F489845D3ABBBAC9F309BA9AF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7D0B1E102B6A435C9EBF16A4AB9453B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8EB584-5B7C-4FED-879F-B06AA8FB735F}"/>
      </w:docPartPr>
      <w:docPartBody>
        <w:p w:rsidR="001E43E4" w:rsidRDefault="000014CB" w:rsidP="000014CB">
          <w:pPr>
            <w:pStyle w:val="7D0B1E102B6A435C9EBF16A4AB9453B7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30466A5800244C149A8CFDF470FEDAB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CD2D76E-93D0-48A9-9A2B-4329708F2D7D}"/>
      </w:docPartPr>
      <w:docPartBody>
        <w:p w:rsidR="001E43E4" w:rsidRDefault="000014CB" w:rsidP="000014CB">
          <w:pPr>
            <w:pStyle w:val="30466A5800244C149A8CFDF470FEDABE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23DE35281E7C4C8ABF2EC3CABD9E824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29A8E25-0BCE-4748-B813-9B07FF4BC86E}"/>
      </w:docPartPr>
      <w:docPartBody>
        <w:p w:rsidR="001E43E4" w:rsidRDefault="000014CB" w:rsidP="000014CB">
          <w:pPr>
            <w:pStyle w:val="23DE35281E7C4C8ABF2EC3CABD9E824F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A4B1A1B339654C97AEFF032BF1C9926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68382B2-B310-45E8-A7BD-49A0FC04FC3B}"/>
      </w:docPartPr>
      <w:docPartBody>
        <w:p w:rsidR="001E43E4" w:rsidRDefault="000014CB" w:rsidP="000014CB">
          <w:pPr>
            <w:pStyle w:val="A4B1A1B339654C97AEFF032BF1C9926B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B323400B5CE44B51989582F22708EFD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4BBF102-50BD-4D58-8F74-C5FAAA991E05}"/>
      </w:docPartPr>
      <w:docPartBody>
        <w:p w:rsidR="001E43E4" w:rsidRDefault="000014CB" w:rsidP="000014CB">
          <w:pPr>
            <w:pStyle w:val="B323400B5CE44B51989582F22708EFDD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79EA780E1ECE4B6C98035E29EDB15B5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A6522-BE9F-4762-B8DE-3D29EEC4BA1E}"/>
      </w:docPartPr>
      <w:docPartBody>
        <w:p w:rsidR="001E43E4" w:rsidRDefault="000014CB" w:rsidP="000014CB">
          <w:pPr>
            <w:pStyle w:val="79EA780E1ECE4B6C98035E29EDB15B50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C1E117D7EFD94C27955028BBB9D0D7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EAB3F93-EB89-4023-B01D-FC056CB77503}"/>
      </w:docPartPr>
      <w:docPartBody>
        <w:p w:rsidR="001E43E4" w:rsidRDefault="000014CB" w:rsidP="000014CB">
          <w:pPr>
            <w:pStyle w:val="C1E117D7EFD94C27955028BBB9D0D7DF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FDB1370E587B4F34A1293C912029A46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4FEA57B-34D8-49B2-B067-F2AA1DA385DC}"/>
      </w:docPartPr>
      <w:docPartBody>
        <w:p w:rsidR="001E43E4" w:rsidRDefault="000014CB" w:rsidP="000014CB">
          <w:pPr>
            <w:pStyle w:val="FDB1370E587B4F34A1293C912029A464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02E85628A90A4F3C995BA975BB1B01E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DE2470A-C2D3-48F2-851B-7F54B04BCFE4}"/>
      </w:docPartPr>
      <w:docPartBody>
        <w:p w:rsidR="001E43E4" w:rsidRDefault="000014CB" w:rsidP="000014CB">
          <w:pPr>
            <w:pStyle w:val="02E85628A90A4F3C995BA975BB1B01E1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BA75E7DE8CF8446CA1E8693B9676C92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EC7BD22-AFD9-47DF-9848-2B6AFDCEE475}"/>
      </w:docPartPr>
      <w:docPartBody>
        <w:p w:rsidR="001E43E4" w:rsidRDefault="000014CB" w:rsidP="000014CB">
          <w:pPr>
            <w:pStyle w:val="BA75E7DE8CF8446CA1E8693B9676C92D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6014E83BA9484E6E8D5367A35C32818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CE63E3F-844D-447B-ABF3-ED42A8C29072}"/>
      </w:docPartPr>
      <w:docPartBody>
        <w:p w:rsidR="001E43E4" w:rsidRDefault="000014CB" w:rsidP="000014CB">
          <w:pPr>
            <w:pStyle w:val="6014E83BA9484E6E8D5367A35C328189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4B32C975834C4655B441BA3C6B4971B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57E6022-D9FF-42F6-B439-F47A371979D9}"/>
      </w:docPartPr>
      <w:docPartBody>
        <w:p w:rsidR="001E43E4" w:rsidRDefault="000014CB" w:rsidP="000014CB">
          <w:pPr>
            <w:pStyle w:val="4B32C975834C4655B441BA3C6B4971BB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7FD7C734F7D54D7F9EDB398CC685147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A5E4EC-A77F-4619-AD78-6E37847710CB}"/>
      </w:docPartPr>
      <w:docPartBody>
        <w:p w:rsidR="001E43E4" w:rsidRDefault="000014CB" w:rsidP="000014CB">
          <w:pPr>
            <w:pStyle w:val="7FD7C734F7D54D7F9EDB398CC685147A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BBF827BAEE864FF1A45F226D4F56DC7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A3C9B61-E278-4FC0-A294-FB054B15D9B4}"/>
      </w:docPartPr>
      <w:docPartBody>
        <w:p w:rsidR="001E43E4" w:rsidRDefault="000014CB" w:rsidP="000014CB">
          <w:pPr>
            <w:pStyle w:val="BBF827BAEE864FF1A45F226D4F56DC7D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E77475181E6D4B17920721534F18850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1072A29-4E7E-4CCF-A4E2-DAFB913C981D}"/>
      </w:docPartPr>
      <w:docPartBody>
        <w:p w:rsidR="001E43E4" w:rsidRDefault="000014CB" w:rsidP="000014CB">
          <w:pPr>
            <w:pStyle w:val="E77475181E6D4B17920721534F18850C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3E1D00E7141A42ACA0DEBA975851732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C5879CE-6E4E-4181-9B59-960CAD682DA0}"/>
      </w:docPartPr>
      <w:docPartBody>
        <w:p w:rsidR="001E43E4" w:rsidRDefault="000014CB" w:rsidP="000014CB">
          <w:pPr>
            <w:pStyle w:val="3E1D00E7141A42ACA0DEBA975851732F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EBEB017C750B42FCA814FDA614BF3A8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9B57D31-2A16-4545-9716-502F5169D19C}"/>
      </w:docPartPr>
      <w:docPartBody>
        <w:p w:rsidR="001E43E4" w:rsidRDefault="000014CB" w:rsidP="000014CB">
          <w:pPr>
            <w:pStyle w:val="EBEB017C750B42FCA814FDA614BF3A82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EC734AAF4486410CB21567307CEC742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9FAB0B2-4B68-4DFB-BF93-08135CDB4D44}"/>
      </w:docPartPr>
      <w:docPartBody>
        <w:p w:rsidR="001E43E4" w:rsidRDefault="000014CB" w:rsidP="000014CB">
          <w:pPr>
            <w:pStyle w:val="EC734AAF4486410CB21567307CEC7423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0FE54729903E42C898D7098BC96B99D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BC1F298-50BF-4111-9374-B9A3B60DA55B}"/>
      </w:docPartPr>
      <w:docPartBody>
        <w:p w:rsidR="001E43E4" w:rsidRDefault="000014CB" w:rsidP="000014CB">
          <w:pPr>
            <w:pStyle w:val="0FE54729903E42C898D7098BC96B99DA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327F1A9DCC4D4EF7BB0DB68A6DF907F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B6B11DD-1FF1-416F-87CF-125E9D7D0DF6}"/>
      </w:docPartPr>
      <w:docPartBody>
        <w:p w:rsidR="001E43E4" w:rsidRDefault="000014CB" w:rsidP="000014CB">
          <w:pPr>
            <w:pStyle w:val="327F1A9DCC4D4EF7BB0DB68A6DF907FB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5F8619F41DC643D18A478E4908A9B60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3A31980-E729-40EE-934E-0FF1F66FC989}"/>
      </w:docPartPr>
      <w:docPartBody>
        <w:p w:rsidR="001E43E4" w:rsidRDefault="000014CB" w:rsidP="000014CB">
          <w:pPr>
            <w:pStyle w:val="5F8619F41DC643D18A478E4908A9B60D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F11C6C46EE40477E82BAA61138F4F62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D954D64-FD02-47D2-B1BF-9467BABCF72A}"/>
      </w:docPartPr>
      <w:docPartBody>
        <w:p w:rsidR="001E43E4" w:rsidRDefault="000014CB" w:rsidP="000014CB">
          <w:pPr>
            <w:pStyle w:val="F11C6C46EE40477E82BAA61138F4F62A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09CCC5F3B7464F0F814D1429028EC58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3101981-6444-4DEF-A9A3-92EFB79D925C}"/>
      </w:docPartPr>
      <w:docPartBody>
        <w:p w:rsidR="001E43E4" w:rsidRDefault="000014CB" w:rsidP="000014CB">
          <w:pPr>
            <w:pStyle w:val="09CCC5F3B7464F0F814D1429028EC585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739A5549159F4AAB96A13C8F1403F2F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DBAFABC-F9B8-4D03-A0AC-1A943CC0DFE5}"/>
      </w:docPartPr>
      <w:docPartBody>
        <w:p w:rsidR="001E43E4" w:rsidRDefault="000014CB" w:rsidP="000014CB">
          <w:pPr>
            <w:pStyle w:val="739A5549159F4AAB96A13C8F1403F2F2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B160721B398A4403BBF7F2B176FD0C9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9FB34A6-DD84-427F-9AA3-F8153FBF7DC0}"/>
      </w:docPartPr>
      <w:docPartBody>
        <w:p w:rsidR="001E43E4" w:rsidRDefault="000014CB" w:rsidP="000014CB">
          <w:pPr>
            <w:pStyle w:val="B160721B398A4403BBF7F2B176FD0C95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5C68D20AFF564B9F92257CED9ACC663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A63D3BC-0681-4714-931F-5160F25EDD43}"/>
      </w:docPartPr>
      <w:docPartBody>
        <w:p w:rsidR="001E43E4" w:rsidRDefault="000014CB" w:rsidP="000014CB">
          <w:pPr>
            <w:pStyle w:val="5C68D20AFF564B9F92257CED9ACC663F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BDD989B7CB71497D8C498141FB113B5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9F03179-E054-4768-9A6C-4BAA3FDF2E98}"/>
      </w:docPartPr>
      <w:docPartBody>
        <w:p w:rsidR="001E43E4" w:rsidRDefault="000014CB" w:rsidP="000014CB">
          <w:pPr>
            <w:pStyle w:val="BDD989B7CB71497D8C498141FB113B55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F95766DD5B5F4BA083F00D48A2CB3FF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0F66DD0-37A5-492C-AC4B-3361FC2D0C0E}"/>
      </w:docPartPr>
      <w:docPartBody>
        <w:p w:rsidR="001E43E4" w:rsidRDefault="000014CB" w:rsidP="000014CB">
          <w:pPr>
            <w:pStyle w:val="F95766DD5B5F4BA083F00D48A2CB3FF7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A3D8615B612A49388444226ABEF0E62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4D71B2A-F140-4C18-AB7E-85518807C877}"/>
      </w:docPartPr>
      <w:docPartBody>
        <w:p w:rsidR="001E43E4" w:rsidRDefault="000014CB" w:rsidP="000014CB">
          <w:pPr>
            <w:pStyle w:val="A3D8615B612A49388444226ABEF0E623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0249CCA443794429BF7A84221BC640A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5318831-4E9B-47EA-AE94-3A932F04596B}"/>
      </w:docPartPr>
      <w:docPartBody>
        <w:p w:rsidR="001E43E4" w:rsidRDefault="000014CB" w:rsidP="000014CB">
          <w:pPr>
            <w:pStyle w:val="0249CCA443794429BF7A84221BC640A1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CDDA1A3E40E94B5CB6AF75FE5932715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DCC27E9-AD3D-4007-9C1F-8D131BEBA9D2}"/>
      </w:docPartPr>
      <w:docPartBody>
        <w:p w:rsidR="001E43E4" w:rsidRDefault="000014CB" w:rsidP="000014CB">
          <w:pPr>
            <w:pStyle w:val="CDDA1A3E40E94B5CB6AF75FE59327159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3713625BE2CE440085ED976C12B2EB9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C447417-7F7D-462C-A694-A228D341FC44}"/>
      </w:docPartPr>
      <w:docPartBody>
        <w:p w:rsidR="001E43E4" w:rsidRDefault="000014CB" w:rsidP="000014CB">
          <w:pPr>
            <w:pStyle w:val="3713625BE2CE440085ED976C12B2EB91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4BCC09AEFD36407AB0D66E97CFB97EF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F61A91B-82E1-47D4-A06B-5AE47865725C}"/>
      </w:docPartPr>
      <w:docPartBody>
        <w:p w:rsidR="001E43E4" w:rsidRDefault="000014CB" w:rsidP="000014CB">
          <w:pPr>
            <w:pStyle w:val="4BCC09AEFD36407AB0D66E97CFB97EF0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0AB0288F4A1B40CEB4F689142E9AA48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1C4D41A-D88C-46D1-9C86-A12A9BEC41E4}"/>
      </w:docPartPr>
      <w:docPartBody>
        <w:p w:rsidR="001E43E4" w:rsidRDefault="000014CB" w:rsidP="000014CB">
          <w:pPr>
            <w:pStyle w:val="0AB0288F4A1B40CEB4F689142E9AA48A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39401ACD3B774249AE008847CCB4095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2811C25-1445-4DC2-9D24-EEB97776111F}"/>
      </w:docPartPr>
      <w:docPartBody>
        <w:p w:rsidR="001E43E4" w:rsidRDefault="000014CB" w:rsidP="000014CB">
          <w:pPr>
            <w:pStyle w:val="39401ACD3B774249AE008847CCB40954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9C65F0143ADD4F2DA719A90AD53A4D5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0B7B99B-BF7F-4843-8C87-A7A2BF535ECB}"/>
      </w:docPartPr>
      <w:docPartBody>
        <w:p w:rsidR="001E43E4" w:rsidRDefault="000014CB" w:rsidP="000014CB">
          <w:pPr>
            <w:pStyle w:val="9C65F0143ADD4F2DA719A90AD53A4D54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B7F1D24B825D4DA7B49334291671B65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FE30B2D-75D5-41C8-A393-EF8B7759CE38}"/>
      </w:docPartPr>
      <w:docPartBody>
        <w:p w:rsidR="001E43E4" w:rsidRDefault="000014CB" w:rsidP="000014CB">
          <w:pPr>
            <w:pStyle w:val="B7F1D24B825D4DA7B49334291671B658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4AA184ABEB5741DCBD67E00CE5B9671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81E01B2-A4B9-474A-9B9F-5094ADACEF06}"/>
      </w:docPartPr>
      <w:docPartBody>
        <w:p w:rsidR="001E43E4" w:rsidRDefault="000014CB" w:rsidP="000014CB">
          <w:pPr>
            <w:pStyle w:val="4AA184ABEB5741DCBD67E00CE5B96712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4F0993A51C1447DD9DC474DE736EED8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D5F4B33-A378-4F0C-8DCD-18C0422F4F46}"/>
      </w:docPartPr>
      <w:docPartBody>
        <w:p w:rsidR="001E43E4" w:rsidRDefault="000014CB" w:rsidP="000014CB">
          <w:pPr>
            <w:pStyle w:val="4F0993A51C1447DD9DC474DE736EED86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7B861B580C5F40F09C2401411973D30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9397DB6-9820-4579-BDDF-C0671F3D1BCF}"/>
      </w:docPartPr>
      <w:docPartBody>
        <w:p w:rsidR="00A76DC8" w:rsidRDefault="00CA5C04" w:rsidP="00CA5C04">
          <w:pPr>
            <w:pStyle w:val="7B861B580C5F40F09C2401411973D306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E0C92643121C4EE4B3AEB06307B81A0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BFDE8BB-C15F-4446-9244-F63C52EBA719}"/>
      </w:docPartPr>
      <w:docPartBody>
        <w:p w:rsidR="00A76DC8" w:rsidRDefault="00CA5C04" w:rsidP="00CA5C04">
          <w:pPr>
            <w:pStyle w:val="E0C92643121C4EE4B3AEB06307B81A03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071AB321066E4354B0D07B8580F5374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DFA93FC-85E8-4BAD-A2CB-D70E82A5F775}"/>
      </w:docPartPr>
      <w:docPartBody>
        <w:p w:rsidR="00A76DC8" w:rsidRDefault="00CA5C04" w:rsidP="00CA5C04">
          <w:pPr>
            <w:pStyle w:val="071AB321066E4354B0D07B8580F5374D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C5A609EA041A47C78C64F10CF60A6F1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D9A1772-6D57-468E-AD04-7D5428D46865}"/>
      </w:docPartPr>
      <w:docPartBody>
        <w:p w:rsidR="00A76DC8" w:rsidRDefault="00CA5C04" w:rsidP="00CA5C04">
          <w:pPr>
            <w:pStyle w:val="C5A609EA041A47C78C64F10CF60A6F1E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994E06929F0F44BFA95D6DEB2D238DD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3F674A0-4AF7-4985-85D9-EC556F567471}"/>
      </w:docPartPr>
      <w:docPartBody>
        <w:p w:rsidR="00A76DC8" w:rsidRDefault="00CA5C04" w:rsidP="00CA5C04">
          <w:pPr>
            <w:pStyle w:val="994E06929F0F44BFA95D6DEB2D238DD4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11A9B243BA784ABFA3EE5FAD5294A46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A59E18C-805C-4231-9E3E-2353D73AB986}"/>
      </w:docPartPr>
      <w:docPartBody>
        <w:p w:rsidR="00A76DC8" w:rsidRDefault="00CA5C04" w:rsidP="00CA5C04">
          <w:pPr>
            <w:pStyle w:val="11A9B243BA784ABFA3EE5FAD5294A46C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3B9A4771AE1D45AB93E8D1034C66907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130ADF5-A9F3-483A-B405-46FEF45839AD}"/>
      </w:docPartPr>
      <w:docPartBody>
        <w:p w:rsidR="00A76DC8" w:rsidRDefault="00CA5C04" w:rsidP="00CA5C04">
          <w:pPr>
            <w:pStyle w:val="3B9A4771AE1D45AB93E8D1034C669078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887DE25E73334670BE8914C24CA4B2F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36A2A27-0075-4315-AF64-8007828493ED}"/>
      </w:docPartPr>
      <w:docPartBody>
        <w:p w:rsidR="00A76DC8" w:rsidRDefault="00CA5C04" w:rsidP="00CA5C04">
          <w:pPr>
            <w:pStyle w:val="887DE25E73334670BE8914C24CA4B2F2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983E7763F38B401F943D3BB478E2286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DEDBCF0-CACE-4C05-9EE9-EC856438E7CF}"/>
      </w:docPartPr>
      <w:docPartBody>
        <w:p w:rsidR="00A76DC8" w:rsidRDefault="00CA5C04" w:rsidP="00CA5C04">
          <w:pPr>
            <w:pStyle w:val="983E7763F38B401F943D3BB478E22865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4BC0E603F157470F958C5A4E0F85394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54F00BC-219D-4170-8E7C-7417853D498E}"/>
      </w:docPartPr>
      <w:docPartBody>
        <w:p w:rsidR="00A76DC8" w:rsidRDefault="00CA5C04" w:rsidP="00CA5C04">
          <w:pPr>
            <w:pStyle w:val="4BC0E603F157470F958C5A4E0F853942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3BDB8DB4046642A49F5914936966A8B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3FF6940-9D96-4CD7-BE45-335310FA0947}"/>
      </w:docPartPr>
      <w:docPartBody>
        <w:p w:rsidR="00A76DC8" w:rsidRDefault="00CA5C04" w:rsidP="00CA5C04">
          <w:pPr>
            <w:pStyle w:val="3BDB8DB4046642A49F5914936966A8B2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F24E368F168C422FAC6ACE4DE093498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CDAF610-E040-4D69-BEF0-CD5B2D104A45}"/>
      </w:docPartPr>
      <w:docPartBody>
        <w:p w:rsidR="00A76DC8" w:rsidRDefault="00CA5C04" w:rsidP="00CA5C04">
          <w:pPr>
            <w:pStyle w:val="F24E368F168C422FAC6ACE4DE0934985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B5CFF661AEDE4F629292E282A43CF31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E33DA1E-9A43-410F-996D-86F1E2795213}"/>
      </w:docPartPr>
      <w:docPartBody>
        <w:p w:rsidR="00A76DC8" w:rsidRDefault="00CA5C04" w:rsidP="00CA5C04">
          <w:pPr>
            <w:pStyle w:val="B5CFF661AEDE4F629292E282A43CF319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745D236642B6455285FE3F74AB8EE9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AC73980-3E0B-4C12-B9B4-EB1AA2F13BCC}"/>
      </w:docPartPr>
      <w:docPartBody>
        <w:p w:rsidR="00A76DC8" w:rsidRDefault="00CA5C04" w:rsidP="00CA5C04">
          <w:pPr>
            <w:pStyle w:val="745D236642B6455285FE3F74AB8EE90B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DFAD0E86E11C4CD48081096A8EE9FB6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370D61F-C4D5-446A-BE1E-DC681ACB81F7}"/>
      </w:docPartPr>
      <w:docPartBody>
        <w:p w:rsidR="00A76DC8" w:rsidRDefault="00CA5C04" w:rsidP="00CA5C04">
          <w:pPr>
            <w:pStyle w:val="DFAD0E86E11C4CD48081096A8EE9FB62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664611D44F9F496A87BF024D81A2C05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E1C03D9-112C-4DDF-A3EE-64AF65E6372C}"/>
      </w:docPartPr>
      <w:docPartBody>
        <w:p w:rsidR="00A76DC8" w:rsidRDefault="00CA5C04" w:rsidP="00CA5C04">
          <w:pPr>
            <w:pStyle w:val="664611D44F9F496A87BF024D81A2C05C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CD56A80A973C4B13BCD6C5F6ABCCC7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F89FF14-7F6E-4DB0-85D7-CD8995CF3131}"/>
      </w:docPartPr>
      <w:docPartBody>
        <w:p w:rsidR="00A76DC8" w:rsidRDefault="00CA5C04" w:rsidP="00CA5C04">
          <w:pPr>
            <w:pStyle w:val="CD56A80A973C4B13BCD6C5F6ABCCC724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995CF830B18A48AB96FA6FBD48825F1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9CDDA9F-56C5-4787-898A-312D77D1C7AC}"/>
      </w:docPartPr>
      <w:docPartBody>
        <w:p w:rsidR="00A76DC8" w:rsidRDefault="00CA5C04" w:rsidP="00CA5C04">
          <w:pPr>
            <w:pStyle w:val="995CF830B18A48AB96FA6FBD48825F1C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22D0EB40F0E04B39AD14CBCE4A3D986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762ED08-6A23-4742-B2EA-D3097C17DCE1}"/>
      </w:docPartPr>
      <w:docPartBody>
        <w:p w:rsidR="00A76DC8" w:rsidRDefault="00CA5C04" w:rsidP="00CA5C04">
          <w:pPr>
            <w:pStyle w:val="22D0EB40F0E04B39AD14CBCE4A3D9867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  <w:docPart>
      <w:docPartPr>
        <w:name w:val="18F8AEAE9D4A435783E8DC05A85B2E0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5232700-37EE-4015-9AC5-A1898BF9B261}"/>
      </w:docPartPr>
      <w:docPartBody>
        <w:p w:rsidR="00A76DC8" w:rsidRDefault="00CA5C04" w:rsidP="00CA5C04">
          <w:pPr>
            <w:pStyle w:val="18F8AEAE9D4A435783E8DC05A85B2E03"/>
          </w:pPr>
          <w:r>
            <w:rPr>
              <w:rStyle w:val="Platzhaltertext"/>
              <w:color w:val="000000" w:themeColor="text1"/>
            </w:rPr>
            <w:t>……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Frutiger LT Com 55 Roman">
    <w:altName w:val="72"/>
    <w:panose1 w:val="020B0503030504020204"/>
    <w:charset w:val="00"/>
    <w:family w:val="swiss"/>
    <w:pitch w:val="variable"/>
    <w:sig w:usb0="800000AF" w:usb1="5000204A" w:usb2="00000000" w:usb3="00000000" w:csb0="0000009B" w:csb1="00000000"/>
  </w:font>
  <w:font w:name="Andale Sans UI">
    <w:altName w:val="Times New Roman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utiger 55 Roman">
    <w:altName w:val="Calibri"/>
    <w:panose1 w:val="020B0503030504020204"/>
    <w:charset w:val="00"/>
    <w:family w:val="swiss"/>
    <w:pitch w:val="variable"/>
    <w:sig w:usb0="800000AF" w:usb1="50002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954"/>
    <w:rsid w:val="000014CB"/>
    <w:rsid w:val="00085349"/>
    <w:rsid w:val="000B5D92"/>
    <w:rsid w:val="000E1ED2"/>
    <w:rsid w:val="001E43E4"/>
    <w:rsid w:val="002017E4"/>
    <w:rsid w:val="00205206"/>
    <w:rsid w:val="00563D76"/>
    <w:rsid w:val="006B1559"/>
    <w:rsid w:val="0070011D"/>
    <w:rsid w:val="00716660"/>
    <w:rsid w:val="007366FD"/>
    <w:rsid w:val="007403AB"/>
    <w:rsid w:val="007C2D4B"/>
    <w:rsid w:val="00887954"/>
    <w:rsid w:val="008A74F3"/>
    <w:rsid w:val="00944803"/>
    <w:rsid w:val="00A25CED"/>
    <w:rsid w:val="00A76DC8"/>
    <w:rsid w:val="00A95591"/>
    <w:rsid w:val="00AF7001"/>
    <w:rsid w:val="00B407FC"/>
    <w:rsid w:val="00BA7BD2"/>
    <w:rsid w:val="00BD662B"/>
    <w:rsid w:val="00C0239A"/>
    <w:rsid w:val="00C2447F"/>
    <w:rsid w:val="00CA5C04"/>
    <w:rsid w:val="00CC7014"/>
    <w:rsid w:val="00CE2016"/>
    <w:rsid w:val="00CE4E6D"/>
    <w:rsid w:val="00D23880"/>
    <w:rsid w:val="00D33AA8"/>
    <w:rsid w:val="00DA1054"/>
    <w:rsid w:val="00EF673F"/>
    <w:rsid w:val="00F0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semiHidden/>
    <w:rsid w:val="00CA5C04"/>
    <w:rPr>
      <w:color w:val="808080"/>
    </w:rPr>
  </w:style>
  <w:style w:type="paragraph" w:customStyle="1" w:styleId="1FE9EEC79FBA4C8D900FC5B0E9DA1C6A">
    <w:name w:val="1FE9EEC79FBA4C8D900FC5B0E9DA1C6A"/>
  </w:style>
  <w:style w:type="paragraph" w:customStyle="1" w:styleId="7B861B580C5F40F09C2401411973D306">
    <w:name w:val="7B861B580C5F40F09C2401411973D306"/>
    <w:rsid w:val="00CA5C04"/>
  </w:style>
  <w:style w:type="paragraph" w:customStyle="1" w:styleId="E0C92643121C4EE4B3AEB06307B81A03">
    <w:name w:val="E0C92643121C4EE4B3AEB06307B81A03"/>
    <w:rsid w:val="00CA5C04"/>
  </w:style>
  <w:style w:type="paragraph" w:customStyle="1" w:styleId="BE12524C05A84B818D772E5FFE2DFB11">
    <w:name w:val="BE12524C05A84B818D772E5FFE2DFB11"/>
    <w:rsid w:val="00205206"/>
  </w:style>
  <w:style w:type="paragraph" w:customStyle="1" w:styleId="071AB321066E4354B0D07B8580F5374D">
    <w:name w:val="071AB321066E4354B0D07B8580F5374D"/>
    <w:rsid w:val="00CA5C04"/>
  </w:style>
  <w:style w:type="paragraph" w:customStyle="1" w:styleId="C5A609EA041A47C78C64F10CF60A6F1E">
    <w:name w:val="C5A609EA041A47C78C64F10CF60A6F1E"/>
    <w:rsid w:val="00CA5C04"/>
  </w:style>
  <w:style w:type="paragraph" w:customStyle="1" w:styleId="994E06929F0F44BFA95D6DEB2D238DD4">
    <w:name w:val="994E06929F0F44BFA95D6DEB2D238DD4"/>
    <w:rsid w:val="00CA5C04"/>
  </w:style>
  <w:style w:type="paragraph" w:customStyle="1" w:styleId="11A9B243BA784ABFA3EE5FAD5294A46C">
    <w:name w:val="11A9B243BA784ABFA3EE5FAD5294A46C"/>
    <w:rsid w:val="00CA5C04"/>
  </w:style>
  <w:style w:type="paragraph" w:customStyle="1" w:styleId="3B9A4771AE1D45AB93E8D1034C669078">
    <w:name w:val="3B9A4771AE1D45AB93E8D1034C669078"/>
    <w:rsid w:val="00CA5C04"/>
  </w:style>
  <w:style w:type="paragraph" w:customStyle="1" w:styleId="887DE25E73334670BE8914C24CA4B2F2">
    <w:name w:val="887DE25E73334670BE8914C24CA4B2F2"/>
    <w:rsid w:val="00CA5C04"/>
  </w:style>
  <w:style w:type="paragraph" w:customStyle="1" w:styleId="983E7763F38B401F943D3BB478E22865">
    <w:name w:val="983E7763F38B401F943D3BB478E22865"/>
    <w:rsid w:val="00CA5C04"/>
  </w:style>
  <w:style w:type="paragraph" w:customStyle="1" w:styleId="4BC0E603F157470F958C5A4E0F853942">
    <w:name w:val="4BC0E603F157470F958C5A4E0F853942"/>
    <w:rsid w:val="00CA5C04"/>
  </w:style>
  <w:style w:type="paragraph" w:customStyle="1" w:styleId="3BDB8DB4046642A49F5914936966A8B2">
    <w:name w:val="3BDB8DB4046642A49F5914936966A8B2"/>
    <w:rsid w:val="00CA5C04"/>
  </w:style>
  <w:style w:type="paragraph" w:customStyle="1" w:styleId="F24E368F168C422FAC6ACE4DE0934985">
    <w:name w:val="F24E368F168C422FAC6ACE4DE0934985"/>
    <w:rsid w:val="00CA5C04"/>
  </w:style>
  <w:style w:type="paragraph" w:customStyle="1" w:styleId="B5CFF661AEDE4F629292E282A43CF319">
    <w:name w:val="B5CFF661AEDE4F629292E282A43CF319"/>
    <w:rsid w:val="00CA5C04"/>
  </w:style>
  <w:style w:type="paragraph" w:customStyle="1" w:styleId="745D236642B6455285FE3F74AB8EE90B">
    <w:name w:val="745D236642B6455285FE3F74AB8EE90B"/>
    <w:rsid w:val="00CA5C04"/>
  </w:style>
  <w:style w:type="paragraph" w:customStyle="1" w:styleId="DFAD0E86E11C4CD48081096A8EE9FB62">
    <w:name w:val="DFAD0E86E11C4CD48081096A8EE9FB62"/>
    <w:rsid w:val="00CA5C04"/>
  </w:style>
  <w:style w:type="paragraph" w:customStyle="1" w:styleId="664611D44F9F496A87BF024D81A2C05C">
    <w:name w:val="664611D44F9F496A87BF024D81A2C05C"/>
    <w:rsid w:val="00CA5C04"/>
  </w:style>
  <w:style w:type="paragraph" w:customStyle="1" w:styleId="CD56A80A973C4B13BCD6C5F6ABCCC724">
    <w:name w:val="CD56A80A973C4B13BCD6C5F6ABCCC724"/>
    <w:rsid w:val="00CA5C04"/>
  </w:style>
  <w:style w:type="paragraph" w:customStyle="1" w:styleId="995CF830B18A48AB96FA6FBD48825F1C">
    <w:name w:val="995CF830B18A48AB96FA6FBD48825F1C"/>
    <w:rsid w:val="00CA5C04"/>
  </w:style>
  <w:style w:type="paragraph" w:customStyle="1" w:styleId="22D0EB40F0E04B39AD14CBCE4A3D9867">
    <w:name w:val="22D0EB40F0E04B39AD14CBCE4A3D9867"/>
    <w:rsid w:val="00CA5C04"/>
  </w:style>
  <w:style w:type="paragraph" w:customStyle="1" w:styleId="18F8AEAE9D4A435783E8DC05A85B2E03">
    <w:name w:val="18F8AEAE9D4A435783E8DC05A85B2E03"/>
    <w:rsid w:val="00CA5C04"/>
  </w:style>
  <w:style w:type="paragraph" w:customStyle="1" w:styleId="D7F99272285346DEBAEFA868F2F63F3C">
    <w:name w:val="D7F99272285346DEBAEFA868F2F63F3C"/>
    <w:rsid w:val="00205206"/>
  </w:style>
  <w:style w:type="paragraph" w:customStyle="1" w:styleId="EDD30FE7105D47019ACDD1E4F61A08FF">
    <w:name w:val="EDD30FE7105D47019ACDD1E4F61A08FF"/>
    <w:rsid w:val="00205206"/>
  </w:style>
  <w:style w:type="paragraph" w:customStyle="1" w:styleId="85253F935D0E457EA816D1FD657DF1DA">
    <w:name w:val="85253F935D0E457EA816D1FD657DF1DA"/>
    <w:rsid w:val="00D23880"/>
  </w:style>
  <w:style w:type="paragraph" w:customStyle="1" w:styleId="8143E73B1C3645FD897B8E05C493A13B">
    <w:name w:val="8143E73B1C3645FD897B8E05C493A13B"/>
    <w:rsid w:val="00D23880"/>
  </w:style>
  <w:style w:type="paragraph" w:customStyle="1" w:styleId="F0448FBCE7C4447FAF9BB2122503F26C">
    <w:name w:val="F0448FBCE7C4447FAF9BB2122503F26C"/>
    <w:rsid w:val="00D23880"/>
  </w:style>
  <w:style w:type="paragraph" w:customStyle="1" w:styleId="2A68E18135D748CB8DC17EF4F17FD617">
    <w:name w:val="2A68E18135D748CB8DC17EF4F17FD617"/>
    <w:rsid w:val="00D23880"/>
  </w:style>
  <w:style w:type="paragraph" w:customStyle="1" w:styleId="DFBDA6948B4C413387AC3498A2A5C1EA">
    <w:name w:val="DFBDA6948B4C413387AC3498A2A5C1EA"/>
    <w:rsid w:val="00D23880"/>
  </w:style>
  <w:style w:type="paragraph" w:customStyle="1" w:styleId="E939A52E00F34CB39B9A3C707CE9965A">
    <w:name w:val="E939A52E00F34CB39B9A3C707CE9965A"/>
    <w:rsid w:val="00D23880"/>
  </w:style>
  <w:style w:type="paragraph" w:customStyle="1" w:styleId="CA60728053974894B5C94D934B6C04DF">
    <w:name w:val="CA60728053974894B5C94D934B6C04DF"/>
    <w:rsid w:val="00D23880"/>
  </w:style>
  <w:style w:type="paragraph" w:customStyle="1" w:styleId="C316A6377D72496EB9A10D67F2781C44">
    <w:name w:val="C316A6377D72496EB9A10D67F2781C44"/>
    <w:rsid w:val="00D23880"/>
  </w:style>
  <w:style w:type="paragraph" w:customStyle="1" w:styleId="918FA7F7C71245F5A264047DC58BEBC2">
    <w:name w:val="918FA7F7C71245F5A264047DC58BEBC2"/>
    <w:rsid w:val="00D23880"/>
  </w:style>
  <w:style w:type="paragraph" w:customStyle="1" w:styleId="B23EB37B7FCE45D7AFA950594402BD7F">
    <w:name w:val="B23EB37B7FCE45D7AFA950594402BD7F"/>
    <w:rsid w:val="00D23880"/>
  </w:style>
  <w:style w:type="paragraph" w:customStyle="1" w:styleId="81B70BF9AD934768AFDCF3BD8BB6C2CC">
    <w:name w:val="81B70BF9AD934768AFDCF3BD8BB6C2CC"/>
    <w:rsid w:val="00D23880"/>
  </w:style>
  <w:style w:type="paragraph" w:customStyle="1" w:styleId="EFA5E1AEE3F449ACB76144240D338488">
    <w:name w:val="EFA5E1AEE3F449ACB76144240D338488"/>
    <w:rsid w:val="00D23880"/>
  </w:style>
  <w:style w:type="paragraph" w:customStyle="1" w:styleId="34B0C98F489845D3ABBBAC9F309BA9AF">
    <w:name w:val="34B0C98F489845D3ABBBAC9F309BA9AF"/>
    <w:rsid w:val="000014CB"/>
  </w:style>
  <w:style w:type="paragraph" w:customStyle="1" w:styleId="7D0B1E102B6A435C9EBF16A4AB9453B7">
    <w:name w:val="7D0B1E102B6A435C9EBF16A4AB9453B7"/>
    <w:rsid w:val="000014CB"/>
  </w:style>
  <w:style w:type="paragraph" w:customStyle="1" w:styleId="30466A5800244C149A8CFDF470FEDABE">
    <w:name w:val="30466A5800244C149A8CFDF470FEDABE"/>
    <w:rsid w:val="000014CB"/>
  </w:style>
  <w:style w:type="paragraph" w:customStyle="1" w:styleId="23DE35281E7C4C8ABF2EC3CABD9E824F">
    <w:name w:val="23DE35281E7C4C8ABF2EC3CABD9E824F"/>
    <w:rsid w:val="000014CB"/>
  </w:style>
  <w:style w:type="paragraph" w:customStyle="1" w:styleId="A4B1A1B339654C97AEFF032BF1C9926B">
    <w:name w:val="A4B1A1B339654C97AEFF032BF1C9926B"/>
    <w:rsid w:val="000014CB"/>
  </w:style>
  <w:style w:type="paragraph" w:customStyle="1" w:styleId="B323400B5CE44B51989582F22708EFDD">
    <w:name w:val="B323400B5CE44B51989582F22708EFDD"/>
    <w:rsid w:val="000014CB"/>
  </w:style>
  <w:style w:type="paragraph" w:customStyle="1" w:styleId="79EA780E1ECE4B6C98035E29EDB15B50">
    <w:name w:val="79EA780E1ECE4B6C98035E29EDB15B50"/>
    <w:rsid w:val="000014CB"/>
  </w:style>
  <w:style w:type="paragraph" w:customStyle="1" w:styleId="C1E117D7EFD94C27955028BBB9D0D7DF">
    <w:name w:val="C1E117D7EFD94C27955028BBB9D0D7DF"/>
    <w:rsid w:val="000014CB"/>
  </w:style>
  <w:style w:type="paragraph" w:customStyle="1" w:styleId="FDB1370E587B4F34A1293C912029A464">
    <w:name w:val="FDB1370E587B4F34A1293C912029A464"/>
    <w:rsid w:val="000014CB"/>
  </w:style>
  <w:style w:type="paragraph" w:customStyle="1" w:styleId="02E85628A90A4F3C995BA975BB1B01E1">
    <w:name w:val="02E85628A90A4F3C995BA975BB1B01E1"/>
    <w:rsid w:val="000014CB"/>
  </w:style>
  <w:style w:type="paragraph" w:customStyle="1" w:styleId="BA75E7DE8CF8446CA1E8693B9676C92D">
    <w:name w:val="BA75E7DE8CF8446CA1E8693B9676C92D"/>
    <w:rsid w:val="000014CB"/>
  </w:style>
  <w:style w:type="paragraph" w:customStyle="1" w:styleId="6014E83BA9484E6E8D5367A35C328189">
    <w:name w:val="6014E83BA9484E6E8D5367A35C328189"/>
    <w:rsid w:val="000014CB"/>
  </w:style>
  <w:style w:type="paragraph" w:customStyle="1" w:styleId="4B32C975834C4655B441BA3C6B4971BB">
    <w:name w:val="4B32C975834C4655B441BA3C6B4971BB"/>
    <w:rsid w:val="000014CB"/>
  </w:style>
  <w:style w:type="paragraph" w:customStyle="1" w:styleId="7FD7C734F7D54D7F9EDB398CC685147A">
    <w:name w:val="7FD7C734F7D54D7F9EDB398CC685147A"/>
    <w:rsid w:val="000014CB"/>
  </w:style>
  <w:style w:type="paragraph" w:customStyle="1" w:styleId="BBF827BAEE864FF1A45F226D4F56DC7D">
    <w:name w:val="BBF827BAEE864FF1A45F226D4F56DC7D"/>
    <w:rsid w:val="000014CB"/>
  </w:style>
  <w:style w:type="paragraph" w:customStyle="1" w:styleId="E77475181E6D4B17920721534F18850C">
    <w:name w:val="E77475181E6D4B17920721534F18850C"/>
    <w:rsid w:val="000014CB"/>
  </w:style>
  <w:style w:type="paragraph" w:customStyle="1" w:styleId="3E1D00E7141A42ACA0DEBA975851732F">
    <w:name w:val="3E1D00E7141A42ACA0DEBA975851732F"/>
    <w:rsid w:val="000014CB"/>
  </w:style>
  <w:style w:type="paragraph" w:customStyle="1" w:styleId="EBEB017C750B42FCA814FDA614BF3A82">
    <w:name w:val="EBEB017C750B42FCA814FDA614BF3A82"/>
    <w:rsid w:val="000014CB"/>
  </w:style>
  <w:style w:type="paragraph" w:customStyle="1" w:styleId="EC734AAF4486410CB21567307CEC7423">
    <w:name w:val="EC734AAF4486410CB21567307CEC7423"/>
    <w:rsid w:val="000014CB"/>
  </w:style>
  <w:style w:type="paragraph" w:customStyle="1" w:styleId="0FE54729903E42C898D7098BC96B99DA">
    <w:name w:val="0FE54729903E42C898D7098BC96B99DA"/>
    <w:rsid w:val="000014CB"/>
  </w:style>
  <w:style w:type="paragraph" w:customStyle="1" w:styleId="327F1A9DCC4D4EF7BB0DB68A6DF907FB">
    <w:name w:val="327F1A9DCC4D4EF7BB0DB68A6DF907FB"/>
    <w:rsid w:val="000014CB"/>
  </w:style>
  <w:style w:type="paragraph" w:customStyle="1" w:styleId="5F8619F41DC643D18A478E4908A9B60D">
    <w:name w:val="5F8619F41DC643D18A478E4908A9B60D"/>
    <w:rsid w:val="000014CB"/>
  </w:style>
  <w:style w:type="paragraph" w:customStyle="1" w:styleId="F11C6C46EE40477E82BAA61138F4F62A">
    <w:name w:val="F11C6C46EE40477E82BAA61138F4F62A"/>
    <w:rsid w:val="000014CB"/>
  </w:style>
  <w:style w:type="paragraph" w:customStyle="1" w:styleId="09CCC5F3B7464F0F814D1429028EC585">
    <w:name w:val="09CCC5F3B7464F0F814D1429028EC585"/>
    <w:rsid w:val="000014CB"/>
  </w:style>
  <w:style w:type="paragraph" w:customStyle="1" w:styleId="739A5549159F4AAB96A13C8F1403F2F2">
    <w:name w:val="739A5549159F4AAB96A13C8F1403F2F2"/>
    <w:rsid w:val="000014CB"/>
  </w:style>
  <w:style w:type="paragraph" w:customStyle="1" w:styleId="B160721B398A4403BBF7F2B176FD0C95">
    <w:name w:val="B160721B398A4403BBF7F2B176FD0C95"/>
    <w:rsid w:val="000014CB"/>
  </w:style>
  <w:style w:type="paragraph" w:customStyle="1" w:styleId="5C68D20AFF564B9F92257CED9ACC663F">
    <w:name w:val="5C68D20AFF564B9F92257CED9ACC663F"/>
    <w:rsid w:val="000014CB"/>
  </w:style>
  <w:style w:type="paragraph" w:customStyle="1" w:styleId="BDD989B7CB71497D8C498141FB113B55">
    <w:name w:val="BDD989B7CB71497D8C498141FB113B55"/>
    <w:rsid w:val="000014CB"/>
  </w:style>
  <w:style w:type="paragraph" w:customStyle="1" w:styleId="F95766DD5B5F4BA083F00D48A2CB3FF7">
    <w:name w:val="F95766DD5B5F4BA083F00D48A2CB3FF7"/>
    <w:rsid w:val="000014CB"/>
  </w:style>
  <w:style w:type="paragraph" w:customStyle="1" w:styleId="A3D8615B612A49388444226ABEF0E623">
    <w:name w:val="A3D8615B612A49388444226ABEF0E623"/>
    <w:rsid w:val="000014CB"/>
  </w:style>
  <w:style w:type="paragraph" w:customStyle="1" w:styleId="0249CCA443794429BF7A84221BC640A1">
    <w:name w:val="0249CCA443794429BF7A84221BC640A1"/>
    <w:rsid w:val="000014CB"/>
  </w:style>
  <w:style w:type="paragraph" w:customStyle="1" w:styleId="CDDA1A3E40E94B5CB6AF75FE59327159">
    <w:name w:val="CDDA1A3E40E94B5CB6AF75FE59327159"/>
    <w:rsid w:val="000014CB"/>
  </w:style>
  <w:style w:type="paragraph" w:customStyle="1" w:styleId="3713625BE2CE440085ED976C12B2EB91">
    <w:name w:val="3713625BE2CE440085ED976C12B2EB91"/>
    <w:rsid w:val="000014CB"/>
  </w:style>
  <w:style w:type="paragraph" w:customStyle="1" w:styleId="4BCC09AEFD36407AB0D66E97CFB97EF0">
    <w:name w:val="4BCC09AEFD36407AB0D66E97CFB97EF0"/>
    <w:rsid w:val="000014CB"/>
  </w:style>
  <w:style w:type="paragraph" w:customStyle="1" w:styleId="0AB0288F4A1B40CEB4F689142E9AA48A">
    <w:name w:val="0AB0288F4A1B40CEB4F689142E9AA48A"/>
    <w:rsid w:val="000014CB"/>
  </w:style>
  <w:style w:type="paragraph" w:customStyle="1" w:styleId="39401ACD3B774249AE008847CCB40954">
    <w:name w:val="39401ACD3B774249AE008847CCB40954"/>
    <w:rsid w:val="000014CB"/>
  </w:style>
  <w:style w:type="paragraph" w:customStyle="1" w:styleId="9C65F0143ADD4F2DA719A90AD53A4D54">
    <w:name w:val="9C65F0143ADD4F2DA719A90AD53A4D54"/>
    <w:rsid w:val="000014CB"/>
  </w:style>
  <w:style w:type="paragraph" w:customStyle="1" w:styleId="B7F1D24B825D4DA7B49334291671B658">
    <w:name w:val="B7F1D24B825D4DA7B49334291671B658"/>
    <w:rsid w:val="000014CB"/>
  </w:style>
  <w:style w:type="paragraph" w:customStyle="1" w:styleId="4AA184ABEB5741DCBD67E00CE5B96712">
    <w:name w:val="4AA184ABEB5741DCBD67E00CE5B96712"/>
    <w:rsid w:val="000014CB"/>
  </w:style>
  <w:style w:type="paragraph" w:customStyle="1" w:styleId="4F0993A51C1447DD9DC474DE736EED86">
    <w:name w:val="4F0993A51C1447DD9DC474DE736EED86"/>
    <w:rsid w:val="000014C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625139-6809-40FC-9AB9-5073E30E2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Antrag_LK-Einreihung.dotx</Template>
  <TotalTime>0</TotalTime>
  <Pages>2</Pages>
  <Words>339</Words>
  <Characters>2141</Characters>
  <Application>Microsoft Office Word</Application>
  <DocSecurity>4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Links>
    <vt:vector size="6" baseType="variant">
      <vt:variant>
        <vt:i4>9699333</vt:i4>
      </vt:variant>
      <vt:variant>
        <vt:i4>0</vt:i4>
      </vt:variant>
      <vt:variant>
        <vt:i4>0</vt:i4>
      </vt:variant>
      <vt:variant>
        <vt:i4>5</vt:i4>
      </vt:variant>
      <vt:variant>
        <vt:lpwstr>http://www.so.ch/departemente/finanzen/personalamt/dienstleistungen/führungshandbuch/stellenbeschreibung.html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Jost Reto</dc:creator>
  <cp:lastModifiedBy>Lehmann Karin</cp:lastModifiedBy>
  <cp:revision>2</cp:revision>
  <cp:lastPrinted>2026-06-09T09:02:00Z</cp:lastPrinted>
  <dcterms:created xsi:type="dcterms:W3CDTF">2026-07-02T07:02:00Z</dcterms:created>
  <dcterms:modified xsi:type="dcterms:W3CDTF">2026-07-02T07:02:00Z</dcterms:modified>
</cp:coreProperties>
</file>