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067D" w14:textId="77777777" w:rsidR="004A088B" w:rsidRDefault="004A088B" w:rsidP="004A088B"/>
    <w:tbl>
      <w:tblPr>
        <w:tblW w:w="0" w:type="auto"/>
        <w:tblLook w:val="04A0" w:firstRow="1" w:lastRow="0" w:firstColumn="1" w:lastColumn="0" w:noHBand="0" w:noVBand="1"/>
      </w:tblPr>
      <w:tblGrid>
        <w:gridCol w:w="4331"/>
        <w:gridCol w:w="1755"/>
        <w:gridCol w:w="3694"/>
      </w:tblGrid>
      <w:tr w:rsidR="004A088B" w:rsidRPr="004E5C1D" w14:paraId="3D189FBA" w14:textId="77777777" w:rsidTr="00564ED5">
        <w:tc>
          <w:tcPr>
            <w:tcW w:w="4331" w:type="dxa"/>
          </w:tcPr>
          <w:p w14:paraId="0DDDE0D9" w14:textId="77777777" w:rsidR="004A088B" w:rsidRPr="009658E7" w:rsidRDefault="004A088B" w:rsidP="00564ED5">
            <w:pPr>
              <w:rPr>
                <w:b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1407ACFE" w14:textId="77777777" w:rsidR="004A088B" w:rsidRPr="009658E7" w:rsidRDefault="004A088B" w:rsidP="00564ED5">
            <w:pPr>
              <w:rPr>
                <w:color w:val="595959" w:themeColor="text1" w:themeTint="A6"/>
              </w:rPr>
            </w:pPr>
            <w:r w:rsidRPr="009658E7">
              <w:rPr>
                <w:color w:val="595959" w:themeColor="text1" w:themeTint="A6"/>
              </w:rPr>
              <w:t>Departement</w:t>
            </w:r>
          </w:p>
        </w:tc>
        <w:tc>
          <w:tcPr>
            <w:tcW w:w="3694" w:type="dxa"/>
            <w:vAlign w:val="center"/>
          </w:tcPr>
          <w:p w14:paraId="05843CAE" w14:textId="77777777" w:rsidR="004A088B" w:rsidRPr="007B051E" w:rsidRDefault="00FB1FFE" w:rsidP="00564ED5">
            <w:pPr>
              <w:rPr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-1802066295"/>
                <w:placeholder>
                  <w:docPart w:val="590FDFCB8BCF41F0A424F0F5A569A3B8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4A088B" w:rsidRPr="00DD7F0A">
                  <w:rPr>
                    <w:rStyle w:val="Platzhaltertext"/>
                    <w:color w:val="auto"/>
                  </w:rPr>
                  <w:t>……………....…………………………….</w:t>
                </w:r>
              </w:sdtContent>
            </w:sdt>
          </w:p>
        </w:tc>
      </w:tr>
      <w:tr w:rsidR="004A088B" w:rsidRPr="004E5C1D" w14:paraId="13BE2277" w14:textId="77777777" w:rsidTr="00564ED5">
        <w:tc>
          <w:tcPr>
            <w:tcW w:w="4331" w:type="dxa"/>
            <w:vAlign w:val="center"/>
          </w:tcPr>
          <w:p w14:paraId="74B4651B" w14:textId="77777777" w:rsidR="004A088B" w:rsidRPr="009658E7" w:rsidRDefault="004A088B" w:rsidP="00564ED5">
            <w:pPr>
              <w:rPr>
                <w:b/>
                <w:color w:val="595959" w:themeColor="text1" w:themeTint="A6"/>
                <w:sz w:val="28"/>
                <w:szCs w:val="28"/>
              </w:rPr>
            </w:pPr>
            <w:r w:rsidRPr="009658E7">
              <w:rPr>
                <w:b/>
                <w:color w:val="595959" w:themeColor="text1" w:themeTint="A6"/>
                <w:sz w:val="28"/>
                <w:szCs w:val="28"/>
              </w:rPr>
              <w:t>Anordnung Mehrarbeit</w:t>
            </w:r>
          </w:p>
        </w:tc>
        <w:tc>
          <w:tcPr>
            <w:tcW w:w="1755" w:type="dxa"/>
            <w:vAlign w:val="center"/>
          </w:tcPr>
          <w:p w14:paraId="4797A209" w14:textId="77777777" w:rsidR="004A088B" w:rsidRPr="008B1DF4" w:rsidRDefault="004A088B" w:rsidP="00564ED5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9658E7">
              <w:rPr>
                <w:color w:val="595959" w:themeColor="text1" w:themeTint="A6"/>
              </w:rPr>
              <w:t>Amt</w:t>
            </w:r>
          </w:p>
        </w:tc>
        <w:tc>
          <w:tcPr>
            <w:tcW w:w="3694" w:type="dxa"/>
            <w:vAlign w:val="center"/>
          </w:tcPr>
          <w:p w14:paraId="1F301C65" w14:textId="77777777" w:rsidR="004A088B" w:rsidRPr="007B051E" w:rsidRDefault="00FB1FFE" w:rsidP="00564ED5">
            <w:pPr>
              <w:rPr>
                <w:b/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-2046056236"/>
                <w:placeholder>
                  <w:docPart w:val="960942C620D749C4B88A1280C0CE969C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4A088B" w:rsidRPr="00DD7F0A">
                  <w:rPr>
                    <w:rStyle w:val="Platzhaltertext"/>
                    <w:color w:val="auto"/>
                  </w:rPr>
                  <w:t>……………....…………………………….</w:t>
                </w:r>
              </w:sdtContent>
            </w:sdt>
          </w:p>
        </w:tc>
      </w:tr>
      <w:tr w:rsidR="004A088B" w:rsidRPr="004E5C1D" w14:paraId="3CFE073A" w14:textId="77777777" w:rsidTr="00564ED5">
        <w:tc>
          <w:tcPr>
            <w:tcW w:w="4331" w:type="dxa"/>
          </w:tcPr>
          <w:p w14:paraId="003CE58F" w14:textId="77777777" w:rsidR="004A088B" w:rsidRPr="009658E7" w:rsidRDefault="004A088B" w:rsidP="00564ED5">
            <w:pPr>
              <w:rPr>
                <w:b/>
                <w:color w:val="595959" w:themeColor="text1" w:themeTint="A6"/>
                <w:sz w:val="28"/>
                <w:szCs w:val="28"/>
              </w:rPr>
            </w:pPr>
            <w:r w:rsidRPr="009658E7">
              <w:rPr>
                <w:b/>
                <w:color w:val="595959" w:themeColor="text1" w:themeTint="A6"/>
                <w:sz w:val="28"/>
                <w:szCs w:val="28"/>
              </w:rPr>
              <w:t>(§ 78 GAV)</w:t>
            </w:r>
          </w:p>
        </w:tc>
        <w:tc>
          <w:tcPr>
            <w:tcW w:w="1755" w:type="dxa"/>
            <w:vAlign w:val="center"/>
          </w:tcPr>
          <w:p w14:paraId="3B3F4683" w14:textId="77777777" w:rsidR="004A088B" w:rsidRPr="009658E7" w:rsidRDefault="004A088B" w:rsidP="00564ED5">
            <w:pPr>
              <w:rPr>
                <w:b/>
                <w:color w:val="595959" w:themeColor="text1" w:themeTint="A6"/>
                <w:sz w:val="16"/>
                <w:szCs w:val="16"/>
              </w:rPr>
            </w:pPr>
            <w:r w:rsidRPr="009658E7">
              <w:rPr>
                <w:color w:val="595959" w:themeColor="text1" w:themeTint="A6"/>
              </w:rPr>
              <w:t>Abteilung</w:t>
            </w:r>
          </w:p>
        </w:tc>
        <w:tc>
          <w:tcPr>
            <w:tcW w:w="3694" w:type="dxa"/>
            <w:vAlign w:val="center"/>
          </w:tcPr>
          <w:p w14:paraId="0580E5D6" w14:textId="77777777" w:rsidR="004A088B" w:rsidRPr="007B051E" w:rsidRDefault="00FB1FFE" w:rsidP="00564ED5">
            <w:pPr>
              <w:rPr>
                <w:b/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931164333"/>
                <w:placeholder>
                  <w:docPart w:val="68CEF60382B74652A5D2996C57835666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4A088B" w:rsidRPr="00DD7F0A">
                  <w:rPr>
                    <w:rStyle w:val="Platzhaltertext"/>
                    <w:color w:val="auto"/>
                  </w:rPr>
                  <w:t>……………....…………………………….</w:t>
                </w:r>
              </w:sdtContent>
            </w:sdt>
          </w:p>
        </w:tc>
      </w:tr>
      <w:tr w:rsidR="004A088B" w:rsidRPr="004E5C1D" w14:paraId="1D59D32E" w14:textId="77777777" w:rsidTr="00564ED5">
        <w:tc>
          <w:tcPr>
            <w:tcW w:w="4331" w:type="dxa"/>
          </w:tcPr>
          <w:p w14:paraId="786816A8" w14:textId="77777777" w:rsidR="004A088B" w:rsidRPr="009658E7" w:rsidRDefault="004A088B" w:rsidP="00564ED5">
            <w:pPr>
              <w:rPr>
                <w:b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4C3A1C06" w14:textId="77777777" w:rsidR="004A088B" w:rsidRPr="009658E7" w:rsidRDefault="004A088B" w:rsidP="00564ED5">
            <w:pPr>
              <w:rPr>
                <w:color w:val="595959" w:themeColor="text1" w:themeTint="A6"/>
              </w:rPr>
            </w:pPr>
            <w:r w:rsidRPr="009658E7">
              <w:rPr>
                <w:color w:val="595959" w:themeColor="text1" w:themeTint="A6"/>
              </w:rPr>
              <w:t>Mitarbeiter/in</w:t>
            </w:r>
          </w:p>
        </w:tc>
        <w:tc>
          <w:tcPr>
            <w:tcW w:w="3694" w:type="dxa"/>
            <w:vAlign w:val="center"/>
          </w:tcPr>
          <w:p w14:paraId="6C51E8B8" w14:textId="77777777" w:rsidR="004A088B" w:rsidRDefault="00FB1FFE" w:rsidP="00564ED5">
            <w:pPr>
              <w:rPr>
                <w:rStyle w:val="KopfzeileZchn"/>
                <w:bCs/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172697040"/>
                <w:placeholder>
                  <w:docPart w:val="3EFD65143C2E4E348F3541558E11FBC1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4A088B" w:rsidRPr="00DD7F0A">
                  <w:rPr>
                    <w:rStyle w:val="Platzhaltertext"/>
                    <w:color w:val="auto"/>
                  </w:rPr>
                  <w:t>……………....…………………………….</w:t>
                </w:r>
              </w:sdtContent>
            </w:sdt>
          </w:p>
        </w:tc>
      </w:tr>
      <w:tr w:rsidR="004A088B" w:rsidRPr="004E5C1D" w14:paraId="13F24229" w14:textId="77777777" w:rsidTr="00564ED5">
        <w:tc>
          <w:tcPr>
            <w:tcW w:w="4331" w:type="dxa"/>
          </w:tcPr>
          <w:p w14:paraId="1A075AC3" w14:textId="77777777" w:rsidR="004A088B" w:rsidRPr="009658E7" w:rsidRDefault="004A088B" w:rsidP="00564ED5">
            <w:pPr>
              <w:rPr>
                <w:b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2731B685" w14:textId="77777777" w:rsidR="004A088B" w:rsidRPr="009658E7" w:rsidRDefault="004A088B" w:rsidP="00564ED5">
            <w:pPr>
              <w:rPr>
                <w:color w:val="595959" w:themeColor="text1" w:themeTint="A6"/>
              </w:rPr>
            </w:pPr>
            <w:r w:rsidRPr="009658E7">
              <w:rPr>
                <w:color w:val="595959" w:themeColor="text1" w:themeTint="A6"/>
              </w:rPr>
              <w:t>Personen-ID</w:t>
            </w:r>
          </w:p>
        </w:tc>
        <w:tc>
          <w:tcPr>
            <w:tcW w:w="3694" w:type="dxa"/>
            <w:vAlign w:val="center"/>
          </w:tcPr>
          <w:p w14:paraId="3933D153" w14:textId="77777777" w:rsidR="004A088B" w:rsidRPr="007B051E" w:rsidRDefault="00FB1FFE" w:rsidP="00564ED5">
            <w:pPr>
              <w:rPr>
                <w:b/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1233817050"/>
                <w:placeholder>
                  <w:docPart w:val="A4D00BE9A05545829414625DBE1795C7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4A088B" w:rsidRPr="00DD7F0A">
                  <w:rPr>
                    <w:rStyle w:val="Platzhaltertext"/>
                    <w:color w:val="auto"/>
                  </w:rPr>
                  <w:t>……………....…………………………….</w:t>
                </w:r>
              </w:sdtContent>
            </w:sdt>
          </w:p>
        </w:tc>
      </w:tr>
      <w:tr w:rsidR="004A088B" w:rsidRPr="004E5C1D" w14:paraId="6790C01E" w14:textId="77777777" w:rsidTr="00564ED5">
        <w:tc>
          <w:tcPr>
            <w:tcW w:w="4331" w:type="dxa"/>
          </w:tcPr>
          <w:p w14:paraId="4FE0CCAD" w14:textId="77777777" w:rsidR="004A088B" w:rsidRPr="009658E7" w:rsidRDefault="004A088B" w:rsidP="00564ED5">
            <w:pPr>
              <w:rPr>
                <w:b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7E18E202" w14:textId="77777777" w:rsidR="004A088B" w:rsidRPr="009658E7" w:rsidRDefault="004A088B" w:rsidP="00564ED5">
            <w:pPr>
              <w:rPr>
                <w:color w:val="595959" w:themeColor="text1" w:themeTint="A6"/>
              </w:rPr>
            </w:pPr>
            <w:r w:rsidRPr="009658E7">
              <w:rPr>
                <w:color w:val="595959" w:themeColor="text1" w:themeTint="A6"/>
              </w:rPr>
              <w:t>Personal-Nr.</w:t>
            </w:r>
          </w:p>
        </w:tc>
        <w:tc>
          <w:tcPr>
            <w:tcW w:w="3694" w:type="dxa"/>
            <w:vAlign w:val="center"/>
          </w:tcPr>
          <w:p w14:paraId="1BA36CC7" w14:textId="77777777" w:rsidR="004A088B" w:rsidRPr="007B051E" w:rsidRDefault="00FB1FFE" w:rsidP="00564ED5">
            <w:pPr>
              <w:rPr>
                <w:b/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189579143"/>
                <w:placeholder>
                  <w:docPart w:val="13FD7B2DF3C94DCA849F100B04E77CE2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4A088B" w:rsidRPr="00DD7F0A">
                  <w:rPr>
                    <w:rStyle w:val="Platzhaltertext"/>
                    <w:color w:val="auto"/>
                  </w:rPr>
                  <w:t>……………....…………………………….</w:t>
                </w:r>
              </w:sdtContent>
            </w:sdt>
          </w:p>
        </w:tc>
      </w:tr>
      <w:tr w:rsidR="004A088B" w:rsidRPr="004E5C1D" w14:paraId="6CC6418F" w14:textId="77777777" w:rsidTr="00564ED5">
        <w:tc>
          <w:tcPr>
            <w:tcW w:w="4331" w:type="dxa"/>
          </w:tcPr>
          <w:p w14:paraId="37273716" w14:textId="77777777" w:rsidR="004A088B" w:rsidRPr="009658E7" w:rsidRDefault="004A088B" w:rsidP="00564ED5">
            <w:pPr>
              <w:rPr>
                <w:b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767907F4" w14:textId="77777777" w:rsidR="004A088B" w:rsidRPr="009658E7" w:rsidRDefault="004A088B" w:rsidP="00564ED5">
            <w:pPr>
              <w:rPr>
                <w:color w:val="595959" w:themeColor="text1" w:themeTint="A6"/>
              </w:rPr>
            </w:pPr>
            <w:r w:rsidRPr="009658E7">
              <w:rPr>
                <w:color w:val="595959" w:themeColor="text1" w:themeTint="A6"/>
              </w:rPr>
              <w:t>Funktion</w:t>
            </w:r>
          </w:p>
        </w:tc>
        <w:tc>
          <w:tcPr>
            <w:tcW w:w="3694" w:type="dxa"/>
            <w:vAlign w:val="center"/>
          </w:tcPr>
          <w:p w14:paraId="1C3307FD" w14:textId="77777777" w:rsidR="004A088B" w:rsidRPr="007B051E" w:rsidRDefault="00FB1FFE" w:rsidP="00564ED5">
            <w:pPr>
              <w:rPr>
                <w:rStyle w:val="Formatvorlage15"/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172845619"/>
                <w:placeholder>
                  <w:docPart w:val="88288849519641A2874433388A25599D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4A088B" w:rsidRPr="00DD7F0A">
                  <w:rPr>
                    <w:rStyle w:val="Platzhaltertext"/>
                    <w:color w:val="auto"/>
                  </w:rPr>
                  <w:t>……………....…………………………….</w:t>
                </w:r>
              </w:sdtContent>
            </w:sdt>
          </w:p>
        </w:tc>
      </w:tr>
      <w:tr w:rsidR="004A088B" w:rsidRPr="004E5C1D" w14:paraId="3DE29C49" w14:textId="77777777" w:rsidTr="00564ED5">
        <w:tc>
          <w:tcPr>
            <w:tcW w:w="4331" w:type="dxa"/>
          </w:tcPr>
          <w:p w14:paraId="0CCE0430" w14:textId="77777777" w:rsidR="004A088B" w:rsidRPr="009658E7" w:rsidRDefault="004A088B" w:rsidP="00564ED5">
            <w:pPr>
              <w:rPr>
                <w:b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56835504" w14:textId="77777777" w:rsidR="004A088B" w:rsidRPr="009658E7" w:rsidRDefault="004A088B" w:rsidP="00564ED5">
            <w:pPr>
              <w:rPr>
                <w:color w:val="595959" w:themeColor="text1" w:themeTint="A6"/>
              </w:rPr>
            </w:pPr>
            <w:r w:rsidRPr="009658E7">
              <w:rPr>
                <w:color w:val="595959" w:themeColor="text1" w:themeTint="A6"/>
              </w:rPr>
              <w:t>Pensum</w:t>
            </w:r>
          </w:p>
        </w:tc>
        <w:tc>
          <w:tcPr>
            <w:tcW w:w="3694" w:type="dxa"/>
            <w:vAlign w:val="center"/>
          </w:tcPr>
          <w:p w14:paraId="07616169" w14:textId="77777777" w:rsidR="004A088B" w:rsidRDefault="00FB1FFE" w:rsidP="00564ED5">
            <w:pPr>
              <w:rPr>
                <w:rStyle w:val="Formatvorlage15"/>
              </w:rPr>
            </w:pPr>
            <w:sdt>
              <w:sdtPr>
                <w:rPr>
                  <w:rStyle w:val="Formatvorlage15"/>
                </w:rPr>
                <w:id w:val="1776741631"/>
                <w:placeholder>
                  <w:docPart w:val="35DF18E60EBA4E0CACB241F3A8AF9C05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4A088B" w:rsidRPr="00DD7F0A">
                  <w:rPr>
                    <w:rStyle w:val="Platzhaltertext"/>
                    <w:color w:val="auto"/>
                  </w:rPr>
                  <w:t>……………....…………………………….</w:t>
                </w:r>
              </w:sdtContent>
            </w:sdt>
          </w:p>
        </w:tc>
      </w:tr>
    </w:tbl>
    <w:p w14:paraId="39927DA1" w14:textId="77777777" w:rsidR="004A088B" w:rsidRPr="00177100" w:rsidRDefault="004A088B" w:rsidP="004A088B">
      <w:pPr>
        <w:rPr>
          <w:color w:val="808080" w:themeColor="background1" w:themeShade="80"/>
          <w:sz w:val="8"/>
          <w:szCs w:val="8"/>
        </w:rPr>
      </w:pP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4A088B" w:rsidRPr="0064660A" w14:paraId="0E878682" w14:textId="77777777" w:rsidTr="00564ED5">
        <w:trPr>
          <w:trHeight w:val="567"/>
        </w:trPr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14:paraId="43EA4C8D" w14:textId="77777777" w:rsidR="004A088B" w:rsidRPr="009658E7" w:rsidRDefault="004A088B" w:rsidP="00564ED5">
            <w:pPr>
              <w:spacing w:after="120"/>
              <w:rPr>
                <w:b/>
                <w:color w:val="808080" w:themeColor="background1" w:themeShade="80"/>
                <w:szCs w:val="20"/>
              </w:rPr>
            </w:pPr>
            <w:r w:rsidRPr="009658E7">
              <w:rPr>
                <w:color w:val="595959" w:themeColor="text1" w:themeTint="A6"/>
                <w:szCs w:val="20"/>
              </w:rPr>
              <w:t>Aus betrieblichen Gründen</w:t>
            </w:r>
            <w:r w:rsidRPr="009658E7">
              <w:rPr>
                <w:b/>
                <w:color w:val="595959" w:themeColor="text1" w:themeTint="A6"/>
                <w:szCs w:val="20"/>
              </w:rPr>
              <w:t xml:space="preserve"> </w:t>
            </w:r>
            <w:r w:rsidRPr="009658E7">
              <w:rPr>
                <w:color w:val="595959" w:themeColor="text1" w:themeTint="A6"/>
                <w:szCs w:val="20"/>
              </w:rPr>
              <w:t>muss eine Anordnung von Mehrarbeit ausgesprochen werden:</w:t>
            </w:r>
          </w:p>
        </w:tc>
      </w:tr>
      <w:tr w:rsidR="004A088B" w:rsidRPr="0064660A" w14:paraId="2AF78E9A" w14:textId="77777777" w:rsidTr="00564ED5">
        <w:trPr>
          <w:trHeight w:val="397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FCF12" w14:textId="77777777" w:rsidR="004A088B" w:rsidRDefault="004A088B" w:rsidP="00564ED5">
            <w:pPr>
              <w:spacing w:after="120"/>
              <w:rPr>
                <w:b/>
                <w:color w:val="808080" w:themeColor="background1" w:themeShade="80"/>
                <w:szCs w:val="20"/>
              </w:rPr>
            </w:pPr>
            <w:r w:rsidRPr="009658E7">
              <w:rPr>
                <w:b/>
                <w:color w:val="595959" w:themeColor="text1" w:themeTint="A6"/>
                <w:szCs w:val="20"/>
              </w:rPr>
              <w:t>Begründung für Ano</w:t>
            </w:r>
            <w:r>
              <w:rPr>
                <w:b/>
                <w:color w:val="595959" w:themeColor="text1" w:themeTint="A6"/>
                <w:szCs w:val="20"/>
              </w:rPr>
              <w:t>r</w:t>
            </w:r>
            <w:r w:rsidRPr="009658E7">
              <w:rPr>
                <w:b/>
                <w:color w:val="595959" w:themeColor="text1" w:themeTint="A6"/>
                <w:szCs w:val="20"/>
              </w:rPr>
              <w:t xml:space="preserve">dnung </w:t>
            </w:r>
            <w:r w:rsidRPr="009658E7">
              <w:rPr>
                <w:bCs/>
                <w:color w:val="595959" w:themeColor="text1" w:themeTint="A6"/>
                <w:szCs w:val="20"/>
              </w:rPr>
              <w:t>(immer anzugeben):</w:t>
            </w:r>
          </w:p>
        </w:tc>
      </w:tr>
      <w:tr w:rsidR="004A088B" w:rsidRPr="0064660A" w14:paraId="3BF43499" w14:textId="77777777" w:rsidTr="00564ED5">
        <w:trPr>
          <w:trHeight w:val="1055"/>
        </w:trPr>
        <w:tc>
          <w:tcPr>
            <w:tcW w:w="97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721A" w14:textId="77777777" w:rsidR="004A088B" w:rsidRPr="0099694F" w:rsidRDefault="00FB1FFE" w:rsidP="00564ED5">
            <w:pPr>
              <w:spacing w:after="120"/>
              <w:rPr>
                <w:b/>
                <w:color w:val="808080" w:themeColor="background1" w:themeShade="80"/>
                <w:szCs w:val="20"/>
              </w:rPr>
            </w:pPr>
            <w:sdt>
              <w:sdtPr>
                <w:rPr>
                  <w:rStyle w:val="Formatvorlage15"/>
                </w:rPr>
                <w:id w:val="365484110"/>
                <w:placeholder>
                  <w:docPart w:val="FA2F1D6CBF16469DA21B149F94B7508A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4A088B" w:rsidRPr="00DD7F0A">
                  <w:rPr>
                    <w:rStyle w:val="Platzhaltertext"/>
                    <w:color w:val="000000" w:themeColor="text1"/>
                  </w:rPr>
                  <w:t>……</w:t>
                </w:r>
              </w:sdtContent>
            </w:sdt>
          </w:p>
        </w:tc>
      </w:tr>
      <w:tr w:rsidR="004A088B" w:rsidRPr="0064660A" w14:paraId="7109116B" w14:textId="77777777" w:rsidTr="00564ED5">
        <w:trPr>
          <w:trHeight w:val="548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vAlign w:val="center"/>
          </w:tcPr>
          <w:p w14:paraId="2292B3D1" w14:textId="77777777" w:rsidR="004A088B" w:rsidRDefault="004A088B" w:rsidP="00564ED5">
            <w:pPr>
              <w:spacing w:after="120"/>
              <w:rPr>
                <w:b/>
                <w:color w:val="808080" w:themeColor="background1" w:themeShade="80"/>
                <w:szCs w:val="20"/>
              </w:rPr>
            </w:pPr>
            <w:r w:rsidRPr="009658E7">
              <w:rPr>
                <w:b/>
                <w:color w:val="595959" w:themeColor="text1" w:themeTint="A6"/>
                <w:szCs w:val="20"/>
              </w:rPr>
              <w:t>Angabe</w:t>
            </w:r>
            <w:r>
              <w:rPr>
                <w:b/>
                <w:color w:val="595959" w:themeColor="text1" w:themeTint="A6"/>
                <w:szCs w:val="20"/>
              </w:rPr>
              <w:t xml:space="preserve">n zum </w:t>
            </w:r>
            <w:r w:rsidRPr="009658E7">
              <w:rPr>
                <w:b/>
                <w:color w:val="595959" w:themeColor="text1" w:themeTint="A6"/>
                <w:szCs w:val="20"/>
              </w:rPr>
              <w:t>Zeitraum</w:t>
            </w:r>
            <w:r>
              <w:rPr>
                <w:b/>
                <w:color w:val="595959" w:themeColor="text1" w:themeTint="A6"/>
                <w:szCs w:val="20"/>
              </w:rPr>
              <w:t xml:space="preserve"> und Umfang</w:t>
            </w:r>
            <w:r w:rsidRPr="009658E7">
              <w:rPr>
                <w:b/>
                <w:color w:val="595959" w:themeColor="text1" w:themeTint="A6"/>
                <w:szCs w:val="20"/>
              </w:rPr>
              <w:t xml:space="preserve"> </w:t>
            </w:r>
            <w:r>
              <w:rPr>
                <w:b/>
                <w:color w:val="595959" w:themeColor="text1" w:themeTint="A6"/>
                <w:szCs w:val="20"/>
              </w:rPr>
              <w:t>der</w:t>
            </w:r>
            <w:r w:rsidRPr="009658E7">
              <w:rPr>
                <w:b/>
                <w:color w:val="595959" w:themeColor="text1" w:themeTint="A6"/>
                <w:szCs w:val="20"/>
              </w:rPr>
              <w:t xml:space="preserve"> Anordnung:</w:t>
            </w:r>
          </w:p>
        </w:tc>
      </w:tr>
      <w:tr w:rsidR="004A088B" w:rsidRPr="0064660A" w14:paraId="06EBCF12" w14:textId="77777777" w:rsidTr="00564ED5">
        <w:trPr>
          <w:trHeight w:val="703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346E" w14:textId="77777777" w:rsidR="004A088B" w:rsidRPr="000C0E2D" w:rsidRDefault="004A088B" w:rsidP="00564ED5">
            <w:pPr>
              <w:spacing w:after="120"/>
              <w:rPr>
                <w:bCs/>
                <w:color w:val="808080" w:themeColor="background1" w:themeShade="80"/>
                <w:szCs w:val="20"/>
              </w:rPr>
            </w:pPr>
            <w:r w:rsidRPr="009658E7">
              <w:rPr>
                <w:bCs/>
                <w:color w:val="595959" w:themeColor="text1" w:themeTint="A6"/>
                <w:szCs w:val="20"/>
              </w:rPr>
              <w:t xml:space="preserve">von: </w:t>
            </w:r>
            <w:sdt>
              <w:sdtPr>
                <w:rPr>
                  <w:rStyle w:val="Formatvorlage15"/>
                </w:rPr>
                <w:id w:val="1124811517"/>
                <w:placeholder>
                  <w:docPart w:val="700B74EB30B24F1C9EB079550CB8D9CD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</w:rPr>
              </w:sdtEndPr>
              <w:sdtContent>
                <w:r w:rsidRPr="00DD7F0A">
                  <w:rPr>
                    <w:rStyle w:val="Platzhaltertext"/>
                    <w:color w:val="000000" w:themeColor="text1"/>
                  </w:rPr>
                  <w:t>……</w:t>
                </w:r>
              </w:sdtContent>
            </w:sdt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0B7E" w14:textId="77777777" w:rsidR="004A088B" w:rsidRPr="000C0E2D" w:rsidRDefault="004A088B" w:rsidP="00564ED5">
            <w:pPr>
              <w:spacing w:after="120"/>
              <w:rPr>
                <w:bCs/>
                <w:color w:val="808080" w:themeColor="background1" w:themeShade="80"/>
                <w:szCs w:val="20"/>
              </w:rPr>
            </w:pPr>
            <w:r w:rsidRPr="009658E7">
              <w:rPr>
                <w:bCs/>
                <w:color w:val="595959" w:themeColor="text1" w:themeTint="A6"/>
                <w:szCs w:val="20"/>
              </w:rPr>
              <w:t xml:space="preserve">bis: </w:t>
            </w:r>
            <w:sdt>
              <w:sdtPr>
                <w:rPr>
                  <w:rStyle w:val="Formatvorlage15"/>
                </w:rPr>
                <w:id w:val="1236213323"/>
                <w:placeholder>
                  <w:docPart w:val="69D5783906DF44209D0C497668C80ED9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Pr="00DD7F0A">
                  <w:rPr>
                    <w:rStyle w:val="Platzhaltertext"/>
                    <w:color w:val="auto"/>
                  </w:rPr>
                  <w:t>……</w:t>
                </w:r>
              </w:sdtContent>
            </w:sdt>
          </w:p>
        </w:tc>
      </w:tr>
      <w:tr w:rsidR="004A088B" w:rsidRPr="0064660A" w14:paraId="32E9E74C" w14:textId="77777777" w:rsidTr="00564ED5">
        <w:trPr>
          <w:trHeight w:val="703"/>
        </w:trPr>
        <w:tc>
          <w:tcPr>
            <w:tcW w:w="97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A767" w14:textId="77777777" w:rsidR="004A088B" w:rsidRDefault="004A088B" w:rsidP="00564ED5">
            <w:pPr>
              <w:spacing w:after="120"/>
              <w:rPr>
                <w:bCs/>
                <w:color w:val="808080" w:themeColor="background1" w:themeShade="80"/>
                <w:szCs w:val="20"/>
              </w:rPr>
            </w:pPr>
            <w:r w:rsidRPr="009658E7">
              <w:rPr>
                <w:color w:val="595959" w:themeColor="text1" w:themeTint="A6"/>
                <w:szCs w:val="20"/>
              </w:rPr>
              <w:t xml:space="preserve">Anordnung erfolgt im Rahmen von (Pensum/Stunden, etc. angeben): </w:t>
            </w:r>
            <w:sdt>
              <w:sdtPr>
                <w:rPr>
                  <w:rStyle w:val="Formatvorlage15"/>
                </w:rPr>
                <w:id w:val="-378392491"/>
                <w:placeholder>
                  <w:docPart w:val="CEB2F47E24DF43239BC988B8E18977FE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Pr="00DD7F0A">
                  <w:rPr>
                    <w:rStyle w:val="Platzhaltertext"/>
                    <w:color w:val="auto"/>
                  </w:rPr>
                  <w:t>……</w:t>
                </w:r>
              </w:sdtContent>
            </w:sdt>
          </w:p>
        </w:tc>
      </w:tr>
      <w:tr w:rsidR="004A088B" w:rsidRPr="0064660A" w14:paraId="0A827F9D" w14:textId="77777777" w:rsidTr="00564ED5">
        <w:trPr>
          <w:trHeight w:val="703"/>
        </w:trPr>
        <w:tc>
          <w:tcPr>
            <w:tcW w:w="97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1005" w14:textId="77777777" w:rsidR="004A088B" w:rsidRDefault="004A088B" w:rsidP="00564ED5">
            <w:pPr>
              <w:spacing w:after="120"/>
              <w:rPr>
                <w:szCs w:val="20"/>
              </w:rPr>
            </w:pPr>
            <w:r w:rsidRPr="009658E7">
              <w:rPr>
                <w:color w:val="595959" w:themeColor="text1" w:themeTint="A6"/>
                <w:szCs w:val="20"/>
              </w:rPr>
              <w:t>Aktueller Gleitzeitsaldo zum Zeitpunkt der Anordnung Mehrarbeit:</w:t>
            </w:r>
            <w:sdt>
              <w:sdtPr>
                <w:rPr>
                  <w:rStyle w:val="Formatvorlage15"/>
                </w:rPr>
                <w:id w:val="1034538873"/>
                <w:placeholder>
                  <w:docPart w:val="7421F9438017484D85811E6027626C12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Pr="00DD7F0A">
                  <w:rPr>
                    <w:rStyle w:val="Platzhaltertext"/>
                    <w:color w:val="000000" w:themeColor="text1"/>
                  </w:rPr>
                  <w:t>……</w:t>
                </w:r>
              </w:sdtContent>
            </w:sdt>
          </w:p>
        </w:tc>
      </w:tr>
      <w:tr w:rsidR="004A088B" w:rsidRPr="0064660A" w14:paraId="3129BBBF" w14:textId="77777777" w:rsidTr="00564ED5">
        <w:trPr>
          <w:trHeight w:val="218"/>
        </w:trPr>
        <w:tc>
          <w:tcPr>
            <w:tcW w:w="97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665DCF" w14:textId="77777777" w:rsidR="004A088B" w:rsidRPr="00A759BD" w:rsidRDefault="004A088B" w:rsidP="00564ED5">
            <w:pPr>
              <w:spacing w:after="120"/>
              <w:rPr>
                <w:bCs/>
                <w:color w:val="808080" w:themeColor="background1" w:themeShade="80"/>
                <w:sz w:val="4"/>
                <w:szCs w:val="4"/>
              </w:rPr>
            </w:pPr>
          </w:p>
        </w:tc>
      </w:tr>
      <w:tr w:rsidR="004A088B" w:rsidRPr="009658E7" w14:paraId="0C65A7F9" w14:textId="77777777" w:rsidTr="00564ED5">
        <w:tc>
          <w:tcPr>
            <w:tcW w:w="9781" w:type="dxa"/>
            <w:gridSpan w:val="2"/>
            <w:tcBorders>
              <w:top w:val="single" w:sz="4" w:space="0" w:color="auto"/>
            </w:tcBorders>
          </w:tcPr>
          <w:p w14:paraId="2914574B" w14:textId="77777777" w:rsidR="004A088B" w:rsidRPr="009658E7" w:rsidRDefault="004A088B" w:rsidP="00564ED5">
            <w:pPr>
              <w:spacing w:after="120"/>
              <w:rPr>
                <w:b/>
                <w:color w:val="595959" w:themeColor="text1" w:themeTint="A6"/>
                <w:szCs w:val="20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2232"/>
        <w:gridCol w:w="2516"/>
        <w:gridCol w:w="2516"/>
        <w:gridCol w:w="2516"/>
      </w:tblGrid>
      <w:tr w:rsidR="004A088B" w:rsidRPr="009658E7" w14:paraId="7950B300" w14:textId="77777777" w:rsidTr="00564ED5">
        <w:tc>
          <w:tcPr>
            <w:tcW w:w="2232" w:type="dxa"/>
          </w:tcPr>
          <w:p w14:paraId="32E9B920" w14:textId="77777777" w:rsidR="004A088B" w:rsidRPr="009658E7" w:rsidRDefault="004A088B" w:rsidP="00564ED5">
            <w:pPr>
              <w:rPr>
                <w:b/>
                <w:bCs/>
                <w:color w:val="595959" w:themeColor="text1" w:themeTint="A6"/>
                <w:szCs w:val="20"/>
              </w:rPr>
            </w:pPr>
          </w:p>
        </w:tc>
        <w:tc>
          <w:tcPr>
            <w:tcW w:w="2516" w:type="dxa"/>
          </w:tcPr>
          <w:p w14:paraId="4B6FC6E8" w14:textId="77777777" w:rsidR="004A088B" w:rsidRPr="009658E7" w:rsidRDefault="004A088B" w:rsidP="00564ED5">
            <w:pPr>
              <w:rPr>
                <w:b/>
                <w:bCs/>
                <w:color w:val="595959" w:themeColor="text1" w:themeTint="A6"/>
                <w:szCs w:val="20"/>
              </w:rPr>
            </w:pPr>
            <w:r w:rsidRPr="009658E7">
              <w:rPr>
                <w:b/>
                <w:bCs/>
                <w:color w:val="595959" w:themeColor="text1" w:themeTint="A6"/>
                <w:szCs w:val="20"/>
              </w:rPr>
              <w:t>Mitarbeiter/in</w:t>
            </w:r>
          </w:p>
        </w:tc>
        <w:tc>
          <w:tcPr>
            <w:tcW w:w="2516" w:type="dxa"/>
            <w:vAlign w:val="center"/>
          </w:tcPr>
          <w:p w14:paraId="1A2E9AA9" w14:textId="77777777" w:rsidR="004A088B" w:rsidRPr="009658E7" w:rsidRDefault="004A088B" w:rsidP="00564ED5">
            <w:pPr>
              <w:rPr>
                <w:b/>
                <w:bCs/>
                <w:color w:val="595959" w:themeColor="text1" w:themeTint="A6"/>
                <w:szCs w:val="20"/>
              </w:rPr>
            </w:pPr>
            <w:r w:rsidRPr="009658E7">
              <w:rPr>
                <w:b/>
                <w:bCs/>
                <w:color w:val="595959" w:themeColor="text1" w:themeTint="A6"/>
                <w:szCs w:val="20"/>
              </w:rPr>
              <w:t>Abteilung</w:t>
            </w:r>
          </w:p>
        </w:tc>
        <w:tc>
          <w:tcPr>
            <w:tcW w:w="2516" w:type="dxa"/>
            <w:vAlign w:val="center"/>
          </w:tcPr>
          <w:p w14:paraId="08EFF9D9" w14:textId="77777777" w:rsidR="004A088B" w:rsidRPr="009658E7" w:rsidRDefault="004A088B" w:rsidP="00564ED5">
            <w:pPr>
              <w:rPr>
                <w:b/>
                <w:bCs/>
                <w:color w:val="595959" w:themeColor="text1" w:themeTint="A6"/>
                <w:szCs w:val="20"/>
              </w:rPr>
            </w:pPr>
            <w:r w:rsidRPr="009658E7">
              <w:rPr>
                <w:b/>
                <w:bCs/>
                <w:color w:val="595959" w:themeColor="text1" w:themeTint="A6"/>
                <w:szCs w:val="20"/>
              </w:rPr>
              <w:t>Amt</w:t>
            </w:r>
          </w:p>
        </w:tc>
      </w:tr>
      <w:tr w:rsidR="004A088B" w:rsidRPr="009658E7" w14:paraId="29401ADD" w14:textId="77777777" w:rsidTr="00564ED5">
        <w:tc>
          <w:tcPr>
            <w:tcW w:w="2232" w:type="dxa"/>
            <w:vAlign w:val="center"/>
          </w:tcPr>
          <w:p w14:paraId="27EFF78B" w14:textId="77777777" w:rsidR="004A088B" w:rsidRPr="009658E7" w:rsidRDefault="004A088B" w:rsidP="00564ED5">
            <w:pPr>
              <w:rPr>
                <w:b/>
                <w:bCs/>
                <w:color w:val="595959" w:themeColor="text1" w:themeTint="A6"/>
                <w:szCs w:val="20"/>
              </w:rPr>
            </w:pPr>
          </w:p>
          <w:p w14:paraId="3BF862BE" w14:textId="77777777" w:rsidR="004A088B" w:rsidRPr="009658E7" w:rsidRDefault="004A088B" w:rsidP="00564ED5">
            <w:pPr>
              <w:rPr>
                <w:b/>
                <w:bCs/>
                <w:color w:val="595959" w:themeColor="text1" w:themeTint="A6"/>
                <w:szCs w:val="20"/>
              </w:rPr>
            </w:pPr>
          </w:p>
          <w:p w14:paraId="42F0E54B" w14:textId="77777777" w:rsidR="004A088B" w:rsidRPr="009658E7" w:rsidRDefault="004A088B" w:rsidP="00564ED5">
            <w:pPr>
              <w:rPr>
                <w:b/>
                <w:bCs/>
                <w:color w:val="595959" w:themeColor="text1" w:themeTint="A6"/>
                <w:szCs w:val="20"/>
              </w:rPr>
            </w:pPr>
            <w:r w:rsidRPr="009658E7">
              <w:rPr>
                <w:b/>
                <w:bCs/>
                <w:color w:val="595959" w:themeColor="text1" w:themeTint="A6"/>
                <w:szCs w:val="20"/>
              </w:rPr>
              <w:t>Unterschrift</w:t>
            </w:r>
          </w:p>
        </w:tc>
        <w:tc>
          <w:tcPr>
            <w:tcW w:w="2516" w:type="dxa"/>
          </w:tcPr>
          <w:p w14:paraId="2E995905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</w:p>
          <w:p w14:paraId="4BF8E870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</w:p>
          <w:p w14:paraId="26F9DF70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  <w:r w:rsidRPr="009658E7">
              <w:rPr>
                <w:color w:val="595959" w:themeColor="text1" w:themeTint="A6"/>
                <w:szCs w:val="20"/>
              </w:rPr>
              <w:t>_______________________</w:t>
            </w:r>
          </w:p>
        </w:tc>
        <w:tc>
          <w:tcPr>
            <w:tcW w:w="2516" w:type="dxa"/>
            <w:vAlign w:val="center"/>
          </w:tcPr>
          <w:p w14:paraId="5AFDA1DB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</w:p>
          <w:p w14:paraId="4F37240D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</w:p>
          <w:p w14:paraId="116EEA3B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  <w:r w:rsidRPr="009658E7">
              <w:rPr>
                <w:color w:val="595959" w:themeColor="text1" w:themeTint="A6"/>
                <w:szCs w:val="20"/>
              </w:rPr>
              <w:t>_______________________</w:t>
            </w:r>
          </w:p>
        </w:tc>
        <w:tc>
          <w:tcPr>
            <w:tcW w:w="2516" w:type="dxa"/>
            <w:vAlign w:val="center"/>
          </w:tcPr>
          <w:p w14:paraId="671C954D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</w:p>
          <w:p w14:paraId="4E9889D5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</w:p>
          <w:p w14:paraId="4CEC8892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  <w:r w:rsidRPr="009658E7">
              <w:rPr>
                <w:color w:val="595959" w:themeColor="text1" w:themeTint="A6"/>
                <w:szCs w:val="20"/>
              </w:rPr>
              <w:t>_______________________</w:t>
            </w:r>
          </w:p>
        </w:tc>
      </w:tr>
      <w:tr w:rsidR="004A088B" w:rsidRPr="009658E7" w14:paraId="62B7C499" w14:textId="77777777" w:rsidTr="00564ED5">
        <w:tc>
          <w:tcPr>
            <w:tcW w:w="2232" w:type="dxa"/>
            <w:vAlign w:val="center"/>
          </w:tcPr>
          <w:p w14:paraId="1B535140" w14:textId="77777777" w:rsidR="004A088B" w:rsidRPr="009658E7" w:rsidRDefault="004A088B" w:rsidP="00564ED5">
            <w:pPr>
              <w:rPr>
                <w:b/>
                <w:bCs/>
                <w:color w:val="595959" w:themeColor="text1" w:themeTint="A6"/>
                <w:szCs w:val="20"/>
              </w:rPr>
            </w:pPr>
          </w:p>
          <w:p w14:paraId="6660CA3B" w14:textId="77777777" w:rsidR="004A088B" w:rsidRPr="009658E7" w:rsidRDefault="004A088B" w:rsidP="00564ED5">
            <w:pPr>
              <w:rPr>
                <w:b/>
                <w:bCs/>
                <w:color w:val="595959" w:themeColor="text1" w:themeTint="A6"/>
                <w:szCs w:val="20"/>
              </w:rPr>
            </w:pPr>
          </w:p>
          <w:p w14:paraId="2A3B2C4D" w14:textId="77777777" w:rsidR="004A088B" w:rsidRPr="009658E7" w:rsidRDefault="004A088B" w:rsidP="00564ED5">
            <w:pPr>
              <w:rPr>
                <w:b/>
                <w:bCs/>
                <w:color w:val="595959" w:themeColor="text1" w:themeTint="A6"/>
                <w:szCs w:val="20"/>
              </w:rPr>
            </w:pPr>
            <w:r w:rsidRPr="009658E7">
              <w:rPr>
                <w:b/>
                <w:bCs/>
                <w:color w:val="595959" w:themeColor="text1" w:themeTint="A6"/>
                <w:szCs w:val="20"/>
              </w:rPr>
              <w:t>Datum</w:t>
            </w:r>
          </w:p>
        </w:tc>
        <w:tc>
          <w:tcPr>
            <w:tcW w:w="2516" w:type="dxa"/>
          </w:tcPr>
          <w:p w14:paraId="3B1F4AE8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</w:p>
          <w:p w14:paraId="3A898451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</w:p>
          <w:p w14:paraId="48A5EFB1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  <w:r w:rsidRPr="009658E7">
              <w:rPr>
                <w:color w:val="595959" w:themeColor="text1" w:themeTint="A6"/>
                <w:szCs w:val="20"/>
              </w:rPr>
              <w:t>_______________________</w:t>
            </w:r>
          </w:p>
        </w:tc>
        <w:tc>
          <w:tcPr>
            <w:tcW w:w="2516" w:type="dxa"/>
            <w:vAlign w:val="center"/>
          </w:tcPr>
          <w:p w14:paraId="20E93218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</w:p>
          <w:p w14:paraId="2D337F90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</w:p>
          <w:p w14:paraId="2BB17DAC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  <w:r w:rsidRPr="009658E7">
              <w:rPr>
                <w:color w:val="595959" w:themeColor="text1" w:themeTint="A6"/>
                <w:szCs w:val="20"/>
              </w:rPr>
              <w:t>_______________________</w:t>
            </w:r>
          </w:p>
        </w:tc>
        <w:tc>
          <w:tcPr>
            <w:tcW w:w="2516" w:type="dxa"/>
            <w:vAlign w:val="center"/>
          </w:tcPr>
          <w:p w14:paraId="532EF877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</w:p>
          <w:p w14:paraId="4BFEC3EC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</w:p>
          <w:p w14:paraId="07AF14A5" w14:textId="77777777" w:rsidR="004A088B" w:rsidRPr="009658E7" w:rsidRDefault="004A088B" w:rsidP="00564ED5">
            <w:pPr>
              <w:rPr>
                <w:color w:val="595959" w:themeColor="text1" w:themeTint="A6"/>
                <w:szCs w:val="20"/>
              </w:rPr>
            </w:pPr>
            <w:r w:rsidRPr="009658E7">
              <w:rPr>
                <w:color w:val="595959" w:themeColor="text1" w:themeTint="A6"/>
                <w:szCs w:val="20"/>
              </w:rPr>
              <w:t>_______________________</w:t>
            </w:r>
          </w:p>
        </w:tc>
      </w:tr>
    </w:tbl>
    <w:p w14:paraId="3EFE0670" w14:textId="77777777" w:rsidR="004A088B" w:rsidRDefault="004A088B" w:rsidP="004A088B">
      <w:pPr>
        <w:widowControl/>
        <w:rPr>
          <w:color w:val="808080" w:themeColor="background1" w:themeShade="80"/>
          <w:sz w:val="8"/>
          <w:szCs w:val="8"/>
        </w:rPr>
      </w:pPr>
    </w:p>
    <w:p w14:paraId="3249BCE5" w14:textId="77777777" w:rsidR="004A088B" w:rsidRDefault="004A088B" w:rsidP="004A088B">
      <w:pPr>
        <w:widowControl/>
        <w:rPr>
          <w:bCs/>
          <w:color w:val="808080" w:themeColor="background1" w:themeShade="80"/>
          <w:szCs w:val="20"/>
        </w:rPr>
      </w:pP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A088B" w:rsidRPr="00D83403" w14:paraId="2C659285" w14:textId="77777777" w:rsidTr="00564ED5">
        <w:tc>
          <w:tcPr>
            <w:tcW w:w="9781" w:type="dxa"/>
          </w:tcPr>
          <w:p w14:paraId="51E07E99" w14:textId="77777777" w:rsidR="004A088B" w:rsidRPr="00DD7F0A" w:rsidRDefault="004A088B" w:rsidP="00564ED5">
            <w:pPr>
              <w:widowControl/>
              <w:rPr>
                <w:color w:val="595959" w:themeColor="text1" w:themeTint="A6"/>
                <w:sz w:val="8"/>
                <w:szCs w:val="8"/>
              </w:rPr>
            </w:pPr>
            <w:r w:rsidRPr="009658E7">
              <w:rPr>
                <w:bCs/>
                <w:color w:val="595959" w:themeColor="text1" w:themeTint="A6"/>
                <w:szCs w:val="20"/>
              </w:rPr>
              <w:t>Antrag geht an das Personalamt (</w:t>
            </w:r>
            <w:hyperlink r:id="rId8" w:history="1">
              <w:r w:rsidRPr="006B0707">
                <w:rPr>
                  <w:rStyle w:val="Hyperlink"/>
                  <w:bCs/>
                  <w:szCs w:val="20"/>
                </w:rPr>
                <w:t>pa@fd.so.ch</w:t>
              </w:r>
            </w:hyperlink>
            <w:r w:rsidRPr="009658E7">
              <w:rPr>
                <w:bCs/>
                <w:color w:val="595959" w:themeColor="text1" w:themeTint="A6"/>
                <w:szCs w:val="20"/>
              </w:rPr>
              <w:t>). Unvollständig ausgefüllte Anträge werden nicht bearbeitet und retourniert.</w:t>
            </w:r>
          </w:p>
        </w:tc>
      </w:tr>
      <w:tr w:rsidR="004A088B" w:rsidRPr="00D83403" w14:paraId="1541733D" w14:textId="77777777" w:rsidTr="00564ED5">
        <w:tc>
          <w:tcPr>
            <w:tcW w:w="9781" w:type="dxa"/>
            <w:tcBorders>
              <w:bottom w:val="single" w:sz="4" w:space="0" w:color="auto"/>
            </w:tcBorders>
          </w:tcPr>
          <w:p w14:paraId="4FB2B11D" w14:textId="77777777" w:rsidR="004A088B" w:rsidRPr="009658E7" w:rsidRDefault="004A088B" w:rsidP="00564ED5">
            <w:pPr>
              <w:widowControl/>
              <w:rPr>
                <w:bCs/>
                <w:color w:val="595959" w:themeColor="text1" w:themeTint="A6"/>
                <w:szCs w:val="20"/>
              </w:rPr>
            </w:pPr>
          </w:p>
        </w:tc>
      </w:tr>
      <w:tr w:rsidR="004A088B" w:rsidRPr="00D83403" w14:paraId="015C6CF7" w14:textId="77777777" w:rsidTr="00564ED5">
        <w:tc>
          <w:tcPr>
            <w:tcW w:w="9781" w:type="dxa"/>
            <w:tcBorders>
              <w:top w:val="single" w:sz="4" w:space="0" w:color="auto"/>
            </w:tcBorders>
          </w:tcPr>
          <w:p w14:paraId="0AEEAC80" w14:textId="77777777" w:rsidR="004A088B" w:rsidRPr="009658E7" w:rsidRDefault="004A088B" w:rsidP="00564ED5">
            <w:pPr>
              <w:widowControl/>
              <w:rPr>
                <w:bCs/>
                <w:color w:val="595959" w:themeColor="text1" w:themeTint="A6"/>
                <w:szCs w:val="20"/>
              </w:rPr>
            </w:pPr>
          </w:p>
        </w:tc>
      </w:tr>
      <w:tr w:rsidR="004A088B" w:rsidRPr="00D83403" w14:paraId="780852E6" w14:textId="77777777" w:rsidTr="00564ED5">
        <w:trPr>
          <w:trHeight w:val="2740"/>
        </w:trPr>
        <w:tc>
          <w:tcPr>
            <w:tcW w:w="9781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777"/>
              <w:gridCol w:w="4778"/>
            </w:tblGrid>
            <w:tr w:rsidR="004A088B" w14:paraId="47131580" w14:textId="77777777" w:rsidTr="00564ED5">
              <w:trPr>
                <w:trHeight w:val="1454"/>
              </w:trPr>
              <w:tc>
                <w:tcPr>
                  <w:tcW w:w="9555" w:type="dxa"/>
                  <w:gridSpan w:val="2"/>
                </w:tcPr>
                <w:p w14:paraId="51CCF7A0" w14:textId="77777777" w:rsidR="004A088B" w:rsidRDefault="004A088B" w:rsidP="00564ED5">
                  <w:pPr>
                    <w:widowControl/>
                    <w:rPr>
                      <w:bCs/>
                      <w:color w:val="595959" w:themeColor="text1" w:themeTint="A6"/>
                      <w:szCs w:val="20"/>
                    </w:rPr>
                  </w:pPr>
                  <w:r>
                    <w:rPr>
                      <w:bCs/>
                      <w:color w:val="595959" w:themeColor="text1" w:themeTint="A6"/>
                      <w:szCs w:val="20"/>
                    </w:rPr>
                    <w:t>Beurteilung Anordnung seitens Personalamt:</w:t>
                  </w:r>
                </w:p>
                <w:p w14:paraId="3F44A24C" w14:textId="77777777" w:rsidR="004A088B" w:rsidRDefault="00FB1FFE" w:rsidP="00564ED5">
                  <w:pPr>
                    <w:widowControl/>
                    <w:rPr>
                      <w:bCs/>
                      <w:color w:val="595959" w:themeColor="text1" w:themeTint="A6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757657090"/>
                      <w:placeholder>
                        <w:docPart w:val="C04E15D7021943E68FB22C9D7AEC07D9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4A088B" w:rsidRPr="00DD7F0A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4A088B" w14:paraId="05E76394" w14:textId="77777777" w:rsidTr="00564ED5">
              <w:trPr>
                <w:trHeight w:val="1404"/>
              </w:trPr>
              <w:tc>
                <w:tcPr>
                  <w:tcW w:w="4777" w:type="dxa"/>
                </w:tcPr>
                <w:p w14:paraId="422CABD0" w14:textId="77777777" w:rsidR="004A088B" w:rsidRDefault="004A088B" w:rsidP="00564ED5">
                  <w:pPr>
                    <w:widowControl/>
                    <w:rPr>
                      <w:bCs/>
                      <w:color w:val="595959" w:themeColor="text1" w:themeTint="A6"/>
                      <w:szCs w:val="20"/>
                    </w:rPr>
                  </w:pPr>
                  <w:r>
                    <w:rPr>
                      <w:bCs/>
                      <w:color w:val="595959" w:themeColor="text1" w:themeTint="A6"/>
                      <w:szCs w:val="20"/>
                    </w:rPr>
                    <w:t xml:space="preserve">Datum / Unterschrift </w:t>
                  </w:r>
                </w:p>
              </w:tc>
              <w:tc>
                <w:tcPr>
                  <w:tcW w:w="4778" w:type="dxa"/>
                </w:tcPr>
                <w:p w14:paraId="46C81C02" w14:textId="77777777" w:rsidR="004A088B" w:rsidRDefault="004A088B" w:rsidP="00564ED5">
                  <w:pPr>
                    <w:widowControl/>
                    <w:rPr>
                      <w:bCs/>
                      <w:color w:val="595959" w:themeColor="text1" w:themeTint="A6"/>
                      <w:szCs w:val="20"/>
                    </w:rPr>
                  </w:pPr>
                </w:p>
              </w:tc>
            </w:tr>
          </w:tbl>
          <w:p w14:paraId="18E3D8FE" w14:textId="77777777" w:rsidR="004A088B" w:rsidRPr="009658E7" w:rsidRDefault="004A088B" w:rsidP="00564ED5">
            <w:pPr>
              <w:widowControl/>
              <w:rPr>
                <w:bCs/>
                <w:color w:val="595959" w:themeColor="text1" w:themeTint="A6"/>
                <w:szCs w:val="20"/>
              </w:rPr>
            </w:pPr>
          </w:p>
        </w:tc>
      </w:tr>
    </w:tbl>
    <w:p w14:paraId="6434B322" w14:textId="77777777" w:rsidR="00AD2820" w:rsidRPr="004A088B" w:rsidRDefault="00AD2820" w:rsidP="004A088B"/>
    <w:sectPr w:rsidR="00AD2820" w:rsidRPr="004A088B" w:rsidSect="003035A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5" w:right="1134" w:bottom="284" w:left="992" w:header="624" w:footer="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922A1" w14:textId="77777777" w:rsidR="00FB1FFE" w:rsidRPr="00E607DA" w:rsidRDefault="00FB1FFE">
      <w:r w:rsidRPr="00E607DA">
        <w:separator/>
      </w:r>
    </w:p>
  </w:endnote>
  <w:endnote w:type="continuationSeparator" w:id="0">
    <w:p w14:paraId="0F6C4B6E" w14:textId="77777777" w:rsidR="00FB1FFE" w:rsidRPr="00E607DA" w:rsidRDefault="00FB1FFE">
      <w:r w:rsidRPr="00E60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Com 55 Roman">
    <w:altName w:val="72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Andale Sans UI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55 Roman">
    <w:altName w:val="Calibri"/>
    <w:panose1 w:val="020B0503030504020204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0031"/>
    </w:tblGrid>
    <w:tr w:rsidR="00DE7630" w:rsidRPr="002330E7" w14:paraId="79E15625" w14:textId="77777777" w:rsidTr="006D4E9A">
      <w:tc>
        <w:tcPr>
          <w:tcW w:w="10031" w:type="dxa"/>
        </w:tcPr>
        <w:p w14:paraId="3272D1A4" w14:textId="26AF9D33" w:rsidR="00DE7630" w:rsidRPr="006B21FF" w:rsidRDefault="00AD2820" w:rsidP="00B96E9F">
          <w:pPr>
            <w:pStyle w:val="Fuzeile"/>
            <w:tabs>
              <w:tab w:val="clear" w:pos="9072"/>
              <w:tab w:val="right" w:pos="9639"/>
            </w:tabs>
            <w:rPr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Anordnung Mehrarbeit (§ 78 GAV)-</w:t>
          </w:r>
          <w:r>
            <w:rPr>
              <w:color w:val="000000" w:themeColor="text1"/>
              <w:sz w:val="16"/>
              <w:szCs w:val="16"/>
            </w:rPr>
            <w:t>p</w:t>
          </w:r>
          <w:r>
            <w:rPr>
              <w:color w:val="000000" w:themeColor="text1"/>
              <w:sz w:val="16"/>
              <w:szCs w:val="16"/>
            </w:rPr>
            <w:t>, Version 2, 07.08.2026</w:t>
          </w:r>
          <w:r>
            <w:rPr>
              <w:color w:val="000000" w:themeColor="text1"/>
              <w:sz w:val="16"/>
              <w:szCs w:val="16"/>
            </w:rPr>
            <w:tab/>
          </w:r>
          <w:r>
            <w:rPr>
              <w:color w:val="000000" w:themeColor="text1"/>
              <w:sz w:val="16"/>
              <w:szCs w:val="16"/>
            </w:rPr>
            <w:tab/>
          </w:r>
          <w:r w:rsidR="00DE7630" w:rsidRPr="008806BB">
            <w:rPr>
              <w:color w:val="000000" w:themeColor="text1"/>
              <w:sz w:val="16"/>
              <w:szCs w:val="16"/>
            </w:rPr>
            <w:t xml:space="preserve">Seite </w: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begin"/>
          </w:r>
          <w:r w:rsidR="00DE7630" w:rsidRPr="008806BB">
            <w:rPr>
              <w:color w:val="000000" w:themeColor="text1"/>
              <w:sz w:val="16"/>
              <w:szCs w:val="16"/>
            </w:rPr>
            <w:instrText>PAGE   \* MERGEFORMAT</w:instrTex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separate"/>
          </w:r>
          <w:r w:rsidR="00097942" w:rsidRPr="00097942">
            <w:rPr>
              <w:noProof/>
              <w:color w:val="000000" w:themeColor="text1"/>
              <w:sz w:val="16"/>
              <w:szCs w:val="16"/>
              <w:lang w:val="de-DE"/>
            </w:rPr>
            <w:t>1</w: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end"/>
          </w:r>
          <w:r w:rsidR="00DE7630" w:rsidRPr="008806BB">
            <w:rPr>
              <w:color w:val="000000" w:themeColor="text1"/>
              <w:sz w:val="16"/>
              <w:szCs w:val="16"/>
            </w:rPr>
            <w:t>/</w: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begin"/>
          </w:r>
          <w:r w:rsidR="00DE7630" w:rsidRPr="008806BB">
            <w:rPr>
              <w:color w:val="000000" w:themeColor="text1"/>
              <w:sz w:val="16"/>
              <w:szCs w:val="16"/>
            </w:rPr>
            <w:instrText xml:space="preserve"> NUMPAGES   \* MERGEFORMAT </w:instrTex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separate"/>
          </w:r>
          <w:r w:rsidR="00097942">
            <w:rPr>
              <w:noProof/>
              <w:color w:val="000000" w:themeColor="text1"/>
              <w:sz w:val="16"/>
              <w:szCs w:val="16"/>
            </w:rPr>
            <w:t>1</w: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end"/>
          </w:r>
        </w:p>
      </w:tc>
    </w:tr>
  </w:tbl>
  <w:p w14:paraId="54B2B3EA" w14:textId="77777777" w:rsidR="00DE7630" w:rsidRDefault="00DE7630" w:rsidP="00E80083">
    <w:pPr>
      <w:pStyle w:val="Fuzeile"/>
      <w:tabs>
        <w:tab w:val="clear" w:pos="9072"/>
        <w:tab w:val="right" w:pos="96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8A306" w14:textId="53EE61E7" w:rsidR="00154192" w:rsidRPr="006B21FF" w:rsidRDefault="003B23BB" w:rsidP="00154192">
    <w:pPr>
      <w:pStyle w:val="Fuzeile"/>
      <w:tabs>
        <w:tab w:val="clear" w:pos="9072"/>
        <w:tab w:val="right" w:pos="9639"/>
      </w:tabs>
      <w:rPr>
        <w:sz w:val="16"/>
        <w:szCs w:val="16"/>
      </w:rPr>
    </w:pPr>
    <w:r>
      <w:rPr>
        <w:color w:val="000000" w:themeColor="text1"/>
        <w:sz w:val="16"/>
        <w:szCs w:val="16"/>
      </w:rPr>
      <w:t>An</w:t>
    </w:r>
    <w:r w:rsidR="004A088B">
      <w:rPr>
        <w:color w:val="000000" w:themeColor="text1"/>
        <w:sz w:val="16"/>
        <w:szCs w:val="16"/>
      </w:rPr>
      <w:t>ordnung Mehrarbeit</w:t>
    </w:r>
    <w:r>
      <w:rPr>
        <w:color w:val="000000" w:themeColor="text1"/>
        <w:sz w:val="16"/>
        <w:szCs w:val="16"/>
      </w:rPr>
      <w:t xml:space="preserve"> </w:t>
    </w:r>
    <w:r w:rsidRPr="003B23BB">
      <w:rPr>
        <w:color w:val="000000" w:themeColor="text1"/>
        <w:sz w:val="16"/>
        <w:szCs w:val="16"/>
      </w:rPr>
      <w:t xml:space="preserve">(§ </w:t>
    </w:r>
    <w:r w:rsidR="004A088B">
      <w:rPr>
        <w:color w:val="000000" w:themeColor="text1"/>
        <w:sz w:val="16"/>
        <w:szCs w:val="16"/>
      </w:rPr>
      <w:t xml:space="preserve">78 </w:t>
    </w:r>
    <w:r w:rsidRPr="003B23BB">
      <w:rPr>
        <w:color w:val="000000" w:themeColor="text1"/>
        <w:sz w:val="16"/>
        <w:szCs w:val="16"/>
      </w:rPr>
      <w:t>GAV)</w:t>
    </w:r>
    <w:r w:rsidR="002B1F1D">
      <w:rPr>
        <w:color w:val="000000" w:themeColor="text1"/>
        <w:sz w:val="16"/>
        <w:szCs w:val="16"/>
      </w:rPr>
      <w:t>-</w:t>
    </w:r>
    <w:r w:rsidR="0075425D">
      <w:rPr>
        <w:color w:val="000000" w:themeColor="text1"/>
        <w:sz w:val="16"/>
        <w:szCs w:val="16"/>
      </w:rPr>
      <w:t>p</w:t>
    </w:r>
    <w:r>
      <w:rPr>
        <w:color w:val="000000" w:themeColor="text1"/>
        <w:sz w:val="16"/>
        <w:szCs w:val="16"/>
      </w:rPr>
      <w:t xml:space="preserve">, Version 2, </w:t>
    </w:r>
    <w:r w:rsidR="004A088B">
      <w:rPr>
        <w:color w:val="000000" w:themeColor="text1"/>
        <w:sz w:val="16"/>
        <w:szCs w:val="16"/>
      </w:rPr>
      <w:t>07.08.2026</w:t>
    </w:r>
    <w:r>
      <w:rPr>
        <w:color w:val="000000" w:themeColor="text1"/>
        <w:sz w:val="16"/>
        <w:szCs w:val="16"/>
      </w:rPr>
      <w:tab/>
    </w:r>
    <w:r w:rsidR="004A088B">
      <w:rPr>
        <w:color w:val="000000" w:themeColor="text1"/>
        <w:sz w:val="16"/>
        <w:szCs w:val="16"/>
      </w:rPr>
      <w:tab/>
    </w:r>
    <w:r w:rsidR="00154192" w:rsidRPr="008806BB">
      <w:rPr>
        <w:color w:val="000000" w:themeColor="text1"/>
        <w:sz w:val="16"/>
        <w:szCs w:val="16"/>
      </w:rPr>
      <w:t xml:space="preserve">Seite </w:t>
    </w:r>
    <w:r w:rsidR="00154192" w:rsidRPr="008806BB">
      <w:rPr>
        <w:color w:val="000000" w:themeColor="text1"/>
        <w:sz w:val="16"/>
        <w:szCs w:val="16"/>
      </w:rPr>
      <w:fldChar w:fldCharType="begin"/>
    </w:r>
    <w:r w:rsidR="00154192" w:rsidRPr="008806BB">
      <w:rPr>
        <w:color w:val="000000" w:themeColor="text1"/>
        <w:sz w:val="16"/>
        <w:szCs w:val="16"/>
      </w:rPr>
      <w:instrText>PAGE   \* MERGEFORMAT</w:instrText>
    </w:r>
    <w:r w:rsidR="00154192" w:rsidRPr="008806BB">
      <w:rPr>
        <w:color w:val="000000" w:themeColor="text1"/>
        <w:sz w:val="16"/>
        <w:szCs w:val="16"/>
      </w:rPr>
      <w:fldChar w:fldCharType="separate"/>
    </w:r>
    <w:r w:rsidR="00154192" w:rsidRPr="00097942">
      <w:rPr>
        <w:noProof/>
        <w:color w:val="000000" w:themeColor="text1"/>
        <w:sz w:val="16"/>
        <w:szCs w:val="16"/>
        <w:lang w:val="de-DE"/>
      </w:rPr>
      <w:t>1</w:t>
    </w:r>
    <w:r w:rsidR="00154192" w:rsidRPr="008806BB">
      <w:rPr>
        <w:color w:val="000000" w:themeColor="text1"/>
        <w:sz w:val="16"/>
        <w:szCs w:val="16"/>
      </w:rPr>
      <w:fldChar w:fldCharType="end"/>
    </w:r>
    <w:r w:rsidR="00154192" w:rsidRPr="008806BB">
      <w:rPr>
        <w:color w:val="000000" w:themeColor="text1"/>
        <w:sz w:val="16"/>
        <w:szCs w:val="16"/>
      </w:rPr>
      <w:t>/</w:t>
    </w:r>
    <w:r w:rsidR="00154192" w:rsidRPr="008806BB">
      <w:rPr>
        <w:color w:val="000000" w:themeColor="text1"/>
        <w:sz w:val="16"/>
        <w:szCs w:val="16"/>
      </w:rPr>
      <w:fldChar w:fldCharType="begin"/>
    </w:r>
    <w:r w:rsidR="00154192" w:rsidRPr="008806BB">
      <w:rPr>
        <w:color w:val="000000" w:themeColor="text1"/>
        <w:sz w:val="16"/>
        <w:szCs w:val="16"/>
      </w:rPr>
      <w:instrText xml:space="preserve"> NUMPAGES   \* MERGEFORMAT </w:instrText>
    </w:r>
    <w:r w:rsidR="00154192" w:rsidRPr="008806BB">
      <w:rPr>
        <w:color w:val="000000" w:themeColor="text1"/>
        <w:sz w:val="16"/>
        <w:szCs w:val="16"/>
      </w:rPr>
      <w:fldChar w:fldCharType="separate"/>
    </w:r>
    <w:r w:rsidR="00154192">
      <w:rPr>
        <w:noProof/>
        <w:color w:val="000000" w:themeColor="text1"/>
        <w:sz w:val="16"/>
        <w:szCs w:val="16"/>
      </w:rPr>
      <w:t>1</w:t>
    </w:r>
    <w:r w:rsidR="00154192" w:rsidRPr="008806BB">
      <w:rPr>
        <w:color w:val="000000" w:themeColor="text1"/>
        <w:sz w:val="16"/>
        <w:szCs w:val="16"/>
      </w:rPr>
      <w:fldChar w:fldCharType="end"/>
    </w:r>
  </w:p>
  <w:p w14:paraId="78D8605E" w14:textId="77777777" w:rsidR="00154192" w:rsidRDefault="001541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4B3A4" w14:textId="77777777" w:rsidR="00FB1FFE" w:rsidRPr="00E607DA" w:rsidRDefault="00FB1FFE">
      <w:r w:rsidRPr="00E607DA">
        <w:separator/>
      </w:r>
    </w:p>
  </w:footnote>
  <w:footnote w:type="continuationSeparator" w:id="0">
    <w:p w14:paraId="7E4C4217" w14:textId="77777777" w:rsidR="00FB1FFE" w:rsidRPr="00E607DA" w:rsidRDefault="00FB1FFE">
      <w:r w:rsidRPr="00E607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78EE" w14:textId="77777777" w:rsidR="004E17AF" w:rsidRDefault="004E17AF" w:rsidP="004E17AF">
    <w:pPr>
      <w:pStyle w:val="AbsenderAmt"/>
      <w:pBdr>
        <w:bottom w:val="single" w:sz="4" w:space="5" w:color="auto"/>
      </w:pBdr>
      <w:ind w:left="142" w:right="141" w:hanging="142"/>
      <w:rPr>
        <w:rFonts w:ascii="Frutiger LT Com 55 Roman" w:hAnsi="Frutiger LT Com 55 Roman"/>
        <w:color w:val="000000" w:themeColor="text1"/>
        <w:sz w:val="20"/>
      </w:rPr>
    </w:pPr>
  </w:p>
  <w:p w14:paraId="5E5EB08A" w14:textId="65F23C19" w:rsidR="00BC7A9F" w:rsidRDefault="00DE7630" w:rsidP="004E17AF">
    <w:pPr>
      <w:pStyle w:val="AbsenderAmt"/>
      <w:pBdr>
        <w:bottom w:val="single" w:sz="4" w:space="5" w:color="auto"/>
      </w:pBdr>
      <w:ind w:left="142" w:right="141" w:hanging="142"/>
      <w:rPr>
        <w:rFonts w:ascii="Frutiger LT Com 55 Roman" w:hAnsi="Frutiger LT Com 55 Roman"/>
        <w:sz w:val="20"/>
      </w:rPr>
    </w:pPr>
    <w:r w:rsidRPr="00C166B4">
      <w:rPr>
        <w:rFonts w:ascii="Frutiger LT Com 55 Roman" w:hAnsi="Frutiger LT Com 55 Roman"/>
        <w:color w:val="000000" w:themeColor="text1"/>
        <w:sz w:val="20"/>
      </w:rPr>
      <w:t>Personalamt</w:t>
    </w:r>
    <w:r w:rsidRPr="008B1DF4">
      <w:rPr>
        <w:rFonts w:ascii="Frutiger LT Com 55 Roman" w:hAnsi="Frutiger LT Com 55 Roman"/>
        <w:color w:val="808080" w:themeColor="background1" w:themeShade="80"/>
        <w:sz w:val="20"/>
      </w:rPr>
      <w:tab/>
    </w:r>
    <w:r w:rsidRPr="002D2DAA">
      <w:rPr>
        <w:rFonts w:ascii="Frutiger LT Com 55 Roman" w:hAnsi="Frutiger LT Com 55 Roman"/>
        <w:vanish/>
        <w:color w:val="FF0000"/>
      </w:rPr>
      <w:t>MIT DER TASTE „TAB“ KANN DAS FORMULAR AUSGEFÜLLT WERDEN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C7A98" w14:textId="1703316B" w:rsidR="00E124D3" w:rsidRDefault="0075425D" w:rsidP="009D2F8A">
    <w:pPr>
      <w:pStyle w:val="AbsenderAmt"/>
      <w:pBdr>
        <w:bottom w:val="single" w:sz="4" w:space="0" w:color="auto"/>
      </w:pBdr>
      <w:ind w:left="0" w:firstLine="0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219EDF0" wp14:editId="3BB188B6">
          <wp:simplePos x="0" y="0"/>
          <wp:positionH relativeFrom="column">
            <wp:posOffset>4227195</wp:posOffset>
          </wp:positionH>
          <wp:positionV relativeFrom="paragraph">
            <wp:posOffset>-43180</wp:posOffset>
          </wp:positionV>
          <wp:extent cx="1980000" cy="489600"/>
          <wp:effectExtent l="0" t="0" r="1270" b="5715"/>
          <wp:wrapNone/>
          <wp:docPr id="155553021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649960" name="Grafik 167764996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543686" w14:textId="19CE2BA0" w:rsidR="00E713A1" w:rsidRDefault="00E124D3" w:rsidP="009D2F8A">
    <w:pPr>
      <w:pStyle w:val="AbsenderAmt"/>
      <w:pBdr>
        <w:bottom w:val="single" w:sz="4" w:space="0" w:color="auto"/>
      </w:pBdr>
      <w:tabs>
        <w:tab w:val="left" w:pos="851"/>
        <w:tab w:val="left" w:pos="1702"/>
        <w:tab w:val="left" w:pos="7230"/>
      </w:tabs>
      <w:ind w:left="0" w:firstLine="0"/>
      <w:rPr>
        <w:rFonts w:ascii="Frutiger LT Com 55 Roman" w:hAnsi="Frutiger LT Com 55 Roman"/>
        <w:color w:val="808080" w:themeColor="background1" w:themeShade="80"/>
        <w:sz w:val="20"/>
      </w:rPr>
    </w:pPr>
    <w:r w:rsidRPr="00C166B4">
      <w:rPr>
        <w:rFonts w:ascii="Frutiger LT Com 55 Roman" w:hAnsi="Frutiger LT Com 55 Roman"/>
        <w:color w:val="000000" w:themeColor="text1"/>
        <w:sz w:val="20"/>
      </w:rPr>
      <w:t>Personalamt</w:t>
    </w:r>
    <w:r w:rsidRPr="008B1DF4">
      <w:rPr>
        <w:rFonts w:ascii="Frutiger LT Com 55 Roman" w:hAnsi="Frutiger LT Com 55 Roman"/>
        <w:color w:val="808080" w:themeColor="background1" w:themeShade="80"/>
        <w:sz w:val="20"/>
      </w:rPr>
      <w:tab/>
    </w:r>
    <w:r w:rsidRPr="002D2DAA">
      <w:rPr>
        <w:rFonts w:ascii="Frutiger LT Com 55 Roman" w:hAnsi="Frutiger LT Com 55 Roman"/>
        <w:vanish/>
        <w:color w:val="FF0000"/>
      </w:rPr>
      <w:t>MIT DER TASTE „TAB“ KANN DAS FORMULAR AUSGEFÜLLT WERDEN</w:t>
    </w:r>
    <w:r w:rsidR="00AF0AA7">
      <w:rPr>
        <w:rFonts w:ascii="Frutiger LT Com 55 Roman" w:hAnsi="Frutiger LT Com 55 Roman"/>
        <w:color w:val="FF0000"/>
      </w:rPr>
      <w:tab/>
    </w:r>
  </w:p>
  <w:p w14:paraId="74DFCF19" w14:textId="784F5880" w:rsidR="00E713A1" w:rsidRDefault="00E713A1" w:rsidP="009D2F8A">
    <w:pPr>
      <w:pStyle w:val="AbsenderAmt"/>
      <w:pBdr>
        <w:bottom w:val="single" w:sz="4" w:space="0" w:color="auto"/>
      </w:pBdr>
      <w:ind w:left="0" w:firstLine="0"/>
      <w:rPr>
        <w:rFonts w:ascii="Frutiger LT Com 55 Roman" w:hAnsi="Frutiger LT Com 55 Roman"/>
        <w:color w:val="808080" w:themeColor="background1" w:themeShade="80"/>
        <w:sz w:val="20"/>
      </w:rPr>
    </w:pPr>
  </w:p>
  <w:p w14:paraId="59CFAB27" w14:textId="45ED4402" w:rsidR="009D2F8A" w:rsidRDefault="009D2F8A" w:rsidP="009D2F8A">
    <w:pPr>
      <w:pStyle w:val="AbsenderAmt"/>
      <w:pBdr>
        <w:bottom w:val="single" w:sz="4" w:space="0" w:color="auto"/>
      </w:pBdr>
      <w:ind w:left="0" w:firstLine="0"/>
      <w:rPr>
        <w:rFonts w:ascii="Frutiger LT Com 55 Roman" w:hAnsi="Frutiger LT Com 55 Roman"/>
        <w:color w:val="808080" w:themeColor="background1" w:themeShade="80"/>
        <w:sz w:val="20"/>
      </w:rPr>
    </w:pPr>
  </w:p>
  <w:p w14:paraId="146D9C02" w14:textId="41C19703" w:rsidR="00DE7630" w:rsidRDefault="00DE763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206A1"/>
    <w:multiLevelType w:val="hybridMultilevel"/>
    <w:tmpl w:val="2E42EF44"/>
    <w:lvl w:ilvl="0" w:tplc="53347F68">
      <w:numFmt w:val="bullet"/>
      <w:lvlText w:val="-"/>
      <w:lvlJc w:val="left"/>
      <w:pPr>
        <w:ind w:left="720" w:hanging="360"/>
      </w:pPr>
      <w:rPr>
        <w:rFonts w:ascii="Frutiger LT Com 55 Roman" w:eastAsia="Andale Sans UI" w:hAnsi="Frutiger LT Com 55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04786"/>
    <w:multiLevelType w:val="multilevel"/>
    <w:tmpl w:val="2AC08F7E"/>
    <w:lvl w:ilvl="0">
      <w:start w:val="1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" w15:restartNumberingAfterBreak="0">
    <w:nsid w:val="470A7C03"/>
    <w:multiLevelType w:val="hybridMultilevel"/>
    <w:tmpl w:val="7520A75E"/>
    <w:lvl w:ilvl="0" w:tplc="53347F68">
      <w:numFmt w:val="bullet"/>
      <w:lvlText w:val="-"/>
      <w:lvlJc w:val="left"/>
      <w:pPr>
        <w:ind w:left="720" w:hanging="360"/>
      </w:pPr>
      <w:rPr>
        <w:rFonts w:ascii="Frutiger LT Com 55 Roman" w:eastAsia="Andale Sans UI" w:hAnsi="Frutiger LT Com 55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74A32"/>
    <w:multiLevelType w:val="multilevel"/>
    <w:tmpl w:val="764CC272"/>
    <w:lvl w:ilvl="0">
      <w:start w:val="1"/>
      <w:numFmt w:val="decimal"/>
      <w:pStyle w:val="CISNummerierungEinzug"/>
      <w:lvlText w:val="%1.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4E986908"/>
    <w:multiLevelType w:val="multilevel"/>
    <w:tmpl w:val="FEBAD578"/>
    <w:lvl w:ilvl="0">
      <w:start w:val="1"/>
      <w:numFmt w:val="bullet"/>
      <w:pStyle w:val="CISStrichEinzug"/>
      <w:lvlText w:val="−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spacing w:val="0"/>
        <w:w w:val="100"/>
        <w:position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9" w:hanging="360"/>
      </w:pPr>
      <w:rPr>
        <w:rFonts w:ascii="Wingdings" w:hAnsi="Wingdings" w:hint="default"/>
      </w:rPr>
    </w:lvl>
  </w:abstractNum>
  <w:abstractNum w:abstractNumId="5" w15:restartNumberingAfterBreak="0">
    <w:nsid w:val="529856B0"/>
    <w:multiLevelType w:val="multilevel"/>
    <w:tmpl w:val="2AF08C40"/>
    <w:lvl w:ilvl="0">
      <w:start w:val="1"/>
      <w:numFmt w:val="bullet"/>
      <w:pStyle w:val="CISPunkt"/>
      <w:lvlText w:val="•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31111"/>
    <w:multiLevelType w:val="multilevel"/>
    <w:tmpl w:val="05481388"/>
    <w:lvl w:ilvl="0">
      <w:start w:val="1"/>
      <w:numFmt w:val="lowerLetter"/>
      <w:pStyle w:val="CISabc"/>
      <w:lvlText w:val="%1)"/>
      <w:lvlJc w:val="left"/>
      <w:pPr>
        <w:tabs>
          <w:tab w:val="num" w:pos="369"/>
        </w:tabs>
        <w:ind w:left="369" w:hanging="36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51D4621"/>
    <w:multiLevelType w:val="multilevel"/>
    <w:tmpl w:val="D374A28C"/>
    <w:lvl w:ilvl="0">
      <w:start w:val="1"/>
      <w:numFmt w:val="decimal"/>
      <w:pStyle w:val="CISNummerierung"/>
      <w:lvlText w:val="%1.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603465F"/>
    <w:multiLevelType w:val="multilevel"/>
    <w:tmpl w:val="37E00B16"/>
    <w:lvl w:ilvl="0">
      <w:start w:val="1"/>
      <w:numFmt w:val="bullet"/>
      <w:pStyle w:val="CISPunktEinzug"/>
      <w:lvlText w:val="•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81399"/>
    <w:multiLevelType w:val="multilevel"/>
    <w:tmpl w:val="140ECA68"/>
    <w:lvl w:ilvl="0">
      <w:start w:val="1"/>
      <w:numFmt w:val="lowerLetter"/>
      <w:pStyle w:val="CISabcEinzug"/>
      <w:lvlText w:val="%1)"/>
      <w:lvlJc w:val="left"/>
      <w:pPr>
        <w:tabs>
          <w:tab w:val="num" w:pos="737"/>
        </w:tabs>
        <w:ind w:left="737" w:hanging="36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0" w15:restartNumberingAfterBreak="0">
    <w:nsid w:val="751F7F5F"/>
    <w:multiLevelType w:val="hybridMultilevel"/>
    <w:tmpl w:val="11F430B6"/>
    <w:lvl w:ilvl="0" w:tplc="53347F68">
      <w:numFmt w:val="bullet"/>
      <w:lvlText w:val="-"/>
      <w:lvlJc w:val="left"/>
      <w:pPr>
        <w:ind w:left="720" w:hanging="360"/>
      </w:pPr>
      <w:rPr>
        <w:rFonts w:ascii="Frutiger LT Com 55 Roman" w:eastAsia="Andale Sans UI" w:hAnsi="Frutiger LT Com 55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12CC3"/>
    <w:multiLevelType w:val="multilevel"/>
    <w:tmpl w:val="4AB4348C"/>
    <w:lvl w:ilvl="0">
      <w:start w:val="1"/>
      <w:numFmt w:val="bullet"/>
      <w:pStyle w:val="CISStrich"/>
      <w:lvlText w:val="−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 w16cid:durableId="96147634">
    <w:abstractNumId w:val="8"/>
  </w:num>
  <w:num w:numId="2" w16cid:durableId="2126538479">
    <w:abstractNumId w:val="11"/>
  </w:num>
  <w:num w:numId="3" w16cid:durableId="172884075">
    <w:abstractNumId w:val="6"/>
  </w:num>
  <w:num w:numId="4" w16cid:durableId="87434690">
    <w:abstractNumId w:val="9"/>
  </w:num>
  <w:num w:numId="5" w16cid:durableId="941448303">
    <w:abstractNumId w:val="7"/>
  </w:num>
  <w:num w:numId="6" w16cid:durableId="188301582">
    <w:abstractNumId w:val="3"/>
  </w:num>
  <w:num w:numId="7" w16cid:durableId="71661036">
    <w:abstractNumId w:val="1"/>
  </w:num>
  <w:num w:numId="8" w16cid:durableId="975911542">
    <w:abstractNumId w:val="4"/>
  </w:num>
  <w:num w:numId="9" w16cid:durableId="864101313">
    <w:abstractNumId w:val="5"/>
  </w:num>
  <w:num w:numId="10" w16cid:durableId="1570724561">
    <w:abstractNumId w:val="2"/>
  </w:num>
  <w:num w:numId="11" w16cid:durableId="121922580">
    <w:abstractNumId w:val="0"/>
  </w:num>
  <w:num w:numId="12" w16cid:durableId="1181431270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ocumentProtection w:edit="forms" w:formatting="1" w:enforcement="0"/>
  <w:defaultTabStop w:val="851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24"/>
    <w:rsid w:val="000065C4"/>
    <w:rsid w:val="0001437A"/>
    <w:rsid w:val="000221AA"/>
    <w:rsid w:val="000239B4"/>
    <w:rsid w:val="00025B9A"/>
    <w:rsid w:val="00026440"/>
    <w:rsid w:val="000323F2"/>
    <w:rsid w:val="0004387C"/>
    <w:rsid w:val="0004490C"/>
    <w:rsid w:val="00063B5F"/>
    <w:rsid w:val="00065971"/>
    <w:rsid w:val="0007030E"/>
    <w:rsid w:val="000703B5"/>
    <w:rsid w:val="00085349"/>
    <w:rsid w:val="00097942"/>
    <w:rsid w:val="000B193F"/>
    <w:rsid w:val="000B5D92"/>
    <w:rsid w:val="000C0ED0"/>
    <w:rsid w:val="000C4B73"/>
    <w:rsid w:val="000C7511"/>
    <w:rsid w:val="000D28E6"/>
    <w:rsid w:val="000E6C29"/>
    <w:rsid w:val="000F0076"/>
    <w:rsid w:val="000F072D"/>
    <w:rsid w:val="000F12E9"/>
    <w:rsid w:val="000F5564"/>
    <w:rsid w:val="000F591B"/>
    <w:rsid w:val="000F6743"/>
    <w:rsid w:val="00110A74"/>
    <w:rsid w:val="001119EB"/>
    <w:rsid w:val="00120397"/>
    <w:rsid w:val="00120797"/>
    <w:rsid w:val="00120904"/>
    <w:rsid w:val="001211A8"/>
    <w:rsid w:val="001221EC"/>
    <w:rsid w:val="00125288"/>
    <w:rsid w:val="00125C47"/>
    <w:rsid w:val="00127812"/>
    <w:rsid w:val="001310E8"/>
    <w:rsid w:val="001409F5"/>
    <w:rsid w:val="00141CF5"/>
    <w:rsid w:val="00144E1C"/>
    <w:rsid w:val="001451B2"/>
    <w:rsid w:val="00154192"/>
    <w:rsid w:val="0015464D"/>
    <w:rsid w:val="00162D54"/>
    <w:rsid w:val="0017410D"/>
    <w:rsid w:val="0017472D"/>
    <w:rsid w:val="001751B6"/>
    <w:rsid w:val="00175693"/>
    <w:rsid w:val="00177100"/>
    <w:rsid w:val="00177419"/>
    <w:rsid w:val="00192026"/>
    <w:rsid w:val="001A26FF"/>
    <w:rsid w:val="001A36D7"/>
    <w:rsid w:val="001A3BB0"/>
    <w:rsid w:val="001A4318"/>
    <w:rsid w:val="001C5811"/>
    <w:rsid w:val="001C7247"/>
    <w:rsid w:val="001D04F3"/>
    <w:rsid w:val="001D2437"/>
    <w:rsid w:val="001D3016"/>
    <w:rsid w:val="001E0A99"/>
    <w:rsid w:val="001F46B4"/>
    <w:rsid w:val="001F618D"/>
    <w:rsid w:val="001F7161"/>
    <w:rsid w:val="002155C6"/>
    <w:rsid w:val="0021607E"/>
    <w:rsid w:val="00221740"/>
    <w:rsid w:val="002231CF"/>
    <w:rsid w:val="002239DB"/>
    <w:rsid w:val="00224616"/>
    <w:rsid w:val="002251B5"/>
    <w:rsid w:val="002270DD"/>
    <w:rsid w:val="00227B44"/>
    <w:rsid w:val="00230A51"/>
    <w:rsid w:val="00232C2D"/>
    <w:rsid w:val="002330E7"/>
    <w:rsid w:val="002334A3"/>
    <w:rsid w:val="002340B4"/>
    <w:rsid w:val="00235F34"/>
    <w:rsid w:val="00236276"/>
    <w:rsid w:val="00240557"/>
    <w:rsid w:val="00241672"/>
    <w:rsid w:val="00247870"/>
    <w:rsid w:val="002534BF"/>
    <w:rsid w:val="00254BE6"/>
    <w:rsid w:val="00257797"/>
    <w:rsid w:val="00257CD1"/>
    <w:rsid w:val="00262707"/>
    <w:rsid w:val="00263B14"/>
    <w:rsid w:val="0026603A"/>
    <w:rsid w:val="00272325"/>
    <w:rsid w:val="002727A2"/>
    <w:rsid w:val="00272997"/>
    <w:rsid w:val="002748AB"/>
    <w:rsid w:val="00274CBD"/>
    <w:rsid w:val="00276366"/>
    <w:rsid w:val="002767DD"/>
    <w:rsid w:val="002768BB"/>
    <w:rsid w:val="00281A19"/>
    <w:rsid w:val="00282BD1"/>
    <w:rsid w:val="00290A1C"/>
    <w:rsid w:val="00290B62"/>
    <w:rsid w:val="00291897"/>
    <w:rsid w:val="00291C51"/>
    <w:rsid w:val="00292021"/>
    <w:rsid w:val="00294E1B"/>
    <w:rsid w:val="00295775"/>
    <w:rsid w:val="00296CD5"/>
    <w:rsid w:val="002B1F1D"/>
    <w:rsid w:val="002B2F43"/>
    <w:rsid w:val="002C0741"/>
    <w:rsid w:val="002C1E71"/>
    <w:rsid w:val="002C2D73"/>
    <w:rsid w:val="002C37C8"/>
    <w:rsid w:val="002D2C3E"/>
    <w:rsid w:val="002D2DAA"/>
    <w:rsid w:val="002E05EB"/>
    <w:rsid w:val="002E13C8"/>
    <w:rsid w:val="002E1600"/>
    <w:rsid w:val="002F64C7"/>
    <w:rsid w:val="002F6BFD"/>
    <w:rsid w:val="002F7A6D"/>
    <w:rsid w:val="00300DAB"/>
    <w:rsid w:val="003035AC"/>
    <w:rsid w:val="00311764"/>
    <w:rsid w:val="00315CE1"/>
    <w:rsid w:val="00322C06"/>
    <w:rsid w:val="00322CF3"/>
    <w:rsid w:val="00325C98"/>
    <w:rsid w:val="003305A3"/>
    <w:rsid w:val="003336D4"/>
    <w:rsid w:val="00337433"/>
    <w:rsid w:val="00342063"/>
    <w:rsid w:val="00346FD1"/>
    <w:rsid w:val="003514C6"/>
    <w:rsid w:val="0035308E"/>
    <w:rsid w:val="00367235"/>
    <w:rsid w:val="00370A5E"/>
    <w:rsid w:val="00373A1C"/>
    <w:rsid w:val="003751FD"/>
    <w:rsid w:val="00385530"/>
    <w:rsid w:val="003866C5"/>
    <w:rsid w:val="00387A08"/>
    <w:rsid w:val="003947C1"/>
    <w:rsid w:val="00397E98"/>
    <w:rsid w:val="003A1155"/>
    <w:rsid w:val="003B04CE"/>
    <w:rsid w:val="003B0562"/>
    <w:rsid w:val="003B0F36"/>
    <w:rsid w:val="003B101E"/>
    <w:rsid w:val="003B2336"/>
    <w:rsid w:val="003B23BB"/>
    <w:rsid w:val="003B6515"/>
    <w:rsid w:val="003C04C3"/>
    <w:rsid w:val="003C799F"/>
    <w:rsid w:val="003D4195"/>
    <w:rsid w:val="003E57F5"/>
    <w:rsid w:val="003E79D0"/>
    <w:rsid w:val="003F1091"/>
    <w:rsid w:val="003F2AAA"/>
    <w:rsid w:val="003F7830"/>
    <w:rsid w:val="00400F85"/>
    <w:rsid w:val="00401EEC"/>
    <w:rsid w:val="0040592E"/>
    <w:rsid w:val="00405E4F"/>
    <w:rsid w:val="00407037"/>
    <w:rsid w:val="004126BF"/>
    <w:rsid w:val="00414490"/>
    <w:rsid w:val="0042501A"/>
    <w:rsid w:val="00426A79"/>
    <w:rsid w:val="00430EA8"/>
    <w:rsid w:val="00444F5E"/>
    <w:rsid w:val="00446660"/>
    <w:rsid w:val="0045175F"/>
    <w:rsid w:val="0045189B"/>
    <w:rsid w:val="00451A1D"/>
    <w:rsid w:val="00454D32"/>
    <w:rsid w:val="00454E5B"/>
    <w:rsid w:val="00456C24"/>
    <w:rsid w:val="00461F2D"/>
    <w:rsid w:val="00471639"/>
    <w:rsid w:val="00472311"/>
    <w:rsid w:val="00475ECE"/>
    <w:rsid w:val="00483BE3"/>
    <w:rsid w:val="0048592E"/>
    <w:rsid w:val="00496AE0"/>
    <w:rsid w:val="00497273"/>
    <w:rsid w:val="004A088B"/>
    <w:rsid w:val="004A0B7D"/>
    <w:rsid w:val="004A45B0"/>
    <w:rsid w:val="004A717A"/>
    <w:rsid w:val="004B2844"/>
    <w:rsid w:val="004B418D"/>
    <w:rsid w:val="004B68F2"/>
    <w:rsid w:val="004C4A23"/>
    <w:rsid w:val="004C61D6"/>
    <w:rsid w:val="004C652C"/>
    <w:rsid w:val="004D0DDC"/>
    <w:rsid w:val="004D0F44"/>
    <w:rsid w:val="004D4161"/>
    <w:rsid w:val="004E0948"/>
    <w:rsid w:val="004E17AF"/>
    <w:rsid w:val="004E23F8"/>
    <w:rsid w:val="004E3C92"/>
    <w:rsid w:val="004E6D79"/>
    <w:rsid w:val="004F24CF"/>
    <w:rsid w:val="004F30A7"/>
    <w:rsid w:val="004F5F9E"/>
    <w:rsid w:val="004F7D8C"/>
    <w:rsid w:val="00505402"/>
    <w:rsid w:val="00506BD4"/>
    <w:rsid w:val="0050758F"/>
    <w:rsid w:val="00507735"/>
    <w:rsid w:val="00522D50"/>
    <w:rsid w:val="00525591"/>
    <w:rsid w:val="00525B63"/>
    <w:rsid w:val="00526378"/>
    <w:rsid w:val="005266F5"/>
    <w:rsid w:val="00532FA1"/>
    <w:rsid w:val="005337D0"/>
    <w:rsid w:val="005355DB"/>
    <w:rsid w:val="005356E0"/>
    <w:rsid w:val="00537D04"/>
    <w:rsid w:val="0054203D"/>
    <w:rsid w:val="005422C9"/>
    <w:rsid w:val="00542E60"/>
    <w:rsid w:val="00542F42"/>
    <w:rsid w:val="00545137"/>
    <w:rsid w:val="00551AE6"/>
    <w:rsid w:val="00552F29"/>
    <w:rsid w:val="00560936"/>
    <w:rsid w:val="005641A3"/>
    <w:rsid w:val="00564891"/>
    <w:rsid w:val="00570051"/>
    <w:rsid w:val="0058246C"/>
    <w:rsid w:val="00582F59"/>
    <w:rsid w:val="00593020"/>
    <w:rsid w:val="005939A9"/>
    <w:rsid w:val="0059545E"/>
    <w:rsid w:val="005A044B"/>
    <w:rsid w:val="005A2578"/>
    <w:rsid w:val="005A60DE"/>
    <w:rsid w:val="005A76DC"/>
    <w:rsid w:val="005A7B2E"/>
    <w:rsid w:val="005B00C0"/>
    <w:rsid w:val="005B37BA"/>
    <w:rsid w:val="005B6376"/>
    <w:rsid w:val="005B710D"/>
    <w:rsid w:val="005C1CEB"/>
    <w:rsid w:val="005C4179"/>
    <w:rsid w:val="005D1170"/>
    <w:rsid w:val="005D4EB5"/>
    <w:rsid w:val="005D52B4"/>
    <w:rsid w:val="005D66BC"/>
    <w:rsid w:val="005D7A7D"/>
    <w:rsid w:val="005E00CD"/>
    <w:rsid w:val="005E0522"/>
    <w:rsid w:val="005E2C4B"/>
    <w:rsid w:val="005E54EC"/>
    <w:rsid w:val="005E7E06"/>
    <w:rsid w:val="005F05EF"/>
    <w:rsid w:val="00600820"/>
    <w:rsid w:val="00606AD1"/>
    <w:rsid w:val="006078F2"/>
    <w:rsid w:val="00615424"/>
    <w:rsid w:val="00616C9B"/>
    <w:rsid w:val="0062309A"/>
    <w:rsid w:val="00632DE4"/>
    <w:rsid w:val="0064660A"/>
    <w:rsid w:val="006501EE"/>
    <w:rsid w:val="0065699F"/>
    <w:rsid w:val="0066378F"/>
    <w:rsid w:val="00664AB1"/>
    <w:rsid w:val="00670E80"/>
    <w:rsid w:val="00673C76"/>
    <w:rsid w:val="00681C79"/>
    <w:rsid w:val="00684E37"/>
    <w:rsid w:val="0069624E"/>
    <w:rsid w:val="006A209A"/>
    <w:rsid w:val="006A2A88"/>
    <w:rsid w:val="006A3730"/>
    <w:rsid w:val="006A46EC"/>
    <w:rsid w:val="006B1559"/>
    <w:rsid w:val="006B21FF"/>
    <w:rsid w:val="006B3BE9"/>
    <w:rsid w:val="006C2757"/>
    <w:rsid w:val="006C31AB"/>
    <w:rsid w:val="006C4483"/>
    <w:rsid w:val="006C5326"/>
    <w:rsid w:val="006C72C7"/>
    <w:rsid w:val="006D14B5"/>
    <w:rsid w:val="006D190B"/>
    <w:rsid w:val="006D2456"/>
    <w:rsid w:val="006D4E9A"/>
    <w:rsid w:val="006E5AD5"/>
    <w:rsid w:val="006E6642"/>
    <w:rsid w:val="006E7B37"/>
    <w:rsid w:val="006F173E"/>
    <w:rsid w:val="00702C14"/>
    <w:rsid w:val="00707B47"/>
    <w:rsid w:val="007153A6"/>
    <w:rsid w:val="00716660"/>
    <w:rsid w:val="0072169D"/>
    <w:rsid w:val="00721C83"/>
    <w:rsid w:val="00722CBC"/>
    <w:rsid w:val="00723433"/>
    <w:rsid w:val="007270F3"/>
    <w:rsid w:val="00727E48"/>
    <w:rsid w:val="00732954"/>
    <w:rsid w:val="0073299D"/>
    <w:rsid w:val="00733617"/>
    <w:rsid w:val="007358C8"/>
    <w:rsid w:val="007362CD"/>
    <w:rsid w:val="0073733D"/>
    <w:rsid w:val="0074024D"/>
    <w:rsid w:val="00742F7E"/>
    <w:rsid w:val="007466BB"/>
    <w:rsid w:val="00747DD3"/>
    <w:rsid w:val="0075425D"/>
    <w:rsid w:val="0075658D"/>
    <w:rsid w:val="00756EF5"/>
    <w:rsid w:val="00760756"/>
    <w:rsid w:val="00761781"/>
    <w:rsid w:val="00763294"/>
    <w:rsid w:val="007730CA"/>
    <w:rsid w:val="00774E4A"/>
    <w:rsid w:val="00777B57"/>
    <w:rsid w:val="007856E4"/>
    <w:rsid w:val="007901E9"/>
    <w:rsid w:val="00791848"/>
    <w:rsid w:val="007948A7"/>
    <w:rsid w:val="007975A0"/>
    <w:rsid w:val="007A440E"/>
    <w:rsid w:val="007B051E"/>
    <w:rsid w:val="007C45AF"/>
    <w:rsid w:val="00806F96"/>
    <w:rsid w:val="008117F3"/>
    <w:rsid w:val="008123B1"/>
    <w:rsid w:val="00813445"/>
    <w:rsid w:val="008169AE"/>
    <w:rsid w:val="00825187"/>
    <w:rsid w:val="00834B0B"/>
    <w:rsid w:val="0083576C"/>
    <w:rsid w:val="00836197"/>
    <w:rsid w:val="0083684A"/>
    <w:rsid w:val="00837D56"/>
    <w:rsid w:val="00843BBF"/>
    <w:rsid w:val="00862B8D"/>
    <w:rsid w:val="0086474A"/>
    <w:rsid w:val="0087227F"/>
    <w:rsid w:val="0087580D"/>
    <w:rsid w:val="00876670"/>
    <w:rsid w:val="00876E8A"/>
    <w:rsid w:val="008806BB"/>
    <w:rsid w:val="008853D3"/>
    <w:rsid w:val="0089503F"/>
    <w:rsid w:val="0089705C"/>
    <w:rsid w:val="008A0093"/>
    <w:rsid w:val="008A0E51"/>
    <w:rsid w:val="008A2A68"/>
    <w:rsid w:val="008A2EA0"/>
    <w:rsid w:val="008A53D8"/>
    <w:rsid w:val="008A63CA"/>
    <w:rsid w:val="008A68D5"/>
    <w:rsid w:val="008B1A2B"/>
    <w:rsid w:val="008B1DF4"/>
    <w:rsid w:val="008B2F3B"/>
    <w:rsid w:val="008B32CF"/>
    <w:rsid w:val="008B38CE"/>
    <w:rsid w:val="008B5BB5"/>
    <w:rsid w:val="008B77A6"/>
    <w:rsid w:val="008C0D0F"/>
    <w:rsid w:val="008C5D27"/>
    <w:rsid w:val="008C752E"/>
    <w:rsid w:val="008D5534"/>
    <w:rsid w:val="008D681F"/>
    <w:rsid w:val="008E2D49"/>
    <w:rsid w:val="008E333D"/>
    <w:rsid w:val="008E34D8"/>
    <w:rsid w:val="008E7791"/>
    <w:rsid w:val="008F0E3A"/>
    <w:rsid w:val="008F1F16"/>
    <w:rsid w:val="008F2AD2"/>
    <w:rsid w:val="00905044"/>
    <w:rsid w:val="00906041"/>
    <w:rsid w:val="00906BB1"/>
    <w:rsid w:val="00906ED7"/>
    <w:rsid w:val="009118AE"/>
    <w:rsid w:val="00920C9D"/>
    <w:rsid w:val="009217E6"/>
    <w:rsid w:val="00921888"/>
    <w:rsid w:val="00923093"/>
    <w:rsid w:val="00926539"/>
    <w:rsid w:val="00930FD8"/>
    <w:rsid w:val="0093159C"/>
    <w:rsid w:val="00941143"/>
    <w:rsid w:val="00944803"/>
    <w:rsid w:val="00946794"/>
    <w:rsid w:val="00950B80"/>
    <w:rsid w:val="00953FB8"/>
    <w:rsid w:val="00957870"/>
    <w:rsid w:val="00962C70"/>
    <w:rsid w:val="009640F3"/>
    <w:rsid w:val="0096634D"/>
    <w:rsid w:val="0097075F"/>
    <w:rsid w:val="0097225F"/>
    <w:rsid w:val="00977E8F"/>
    <w:rsid w:val="00977F6A"/>
    <w:rsid w:val="00985F71"/>
    <w:rsid w:val="009865BE"/>
    <w:rsid w:val="0099054E"/>
    <w:rsid w:val="0099086D"/>
    <w:rsid w:val="00993BC5"/>
    <w:rsid w:val="0099694F"/>
    <w:rsid w:val="009A0B40"/>
    <w:rsid w:val="009A3A88"/>
    <w:rsid w:val="009B1412"/>
    <w:rsid w:val="009B4D57"/>
    <w:rsid w:val="009C2836"/>
    <w:rsid w:val="009C3147"/>
    <w:rsid w:val="009C3D04"/>
    <w:rsid w:val="009C457F"/>
    <w:rsid w:val="009D0DB0"/>
    <w:rsid w:val="009D1D56"/>
    <w:rsid w:val="009D2F8A"/>
    <w:rsid w:val="009D3A30"/>
    <w:rsid w:val="009D3AD5"/>
    <w:rsid w:val="009E10D3"/>
    <w:rsid w:val="009E734C"/>
    <w:rsid w:val="009F41FC"/>
    <w:rsid w:val="00A049A6"/>
    <w:rsid w:val="00A07E46"/>
    <w:rsid w:val="00A20EA4"/>
    <w:rsid w:val="00A3159A"/>
    <w:rsid w:val="00A326AC"/>
    <w:rsid w:val="00A33080"/>
    <w:rsid w:val="00A46E03"/>
    <w:rsid w:val="00A52D36"/>
    <w:rsid w:val="00A52FBB"/>
    <w:rsid w:val="00A6302E"/>
    <w:rsid w:val="00A64CD6"/>
    <w:rsid w:val="00A716A6"/>
    <w:rsid w:val="00A71770"/>
    <w:rsid w:val="00A74BED"/>
    <w:rsid w:val="00A75193"/>
    <w:rsid w:val="00A80EBD"/>
    <w:rsid w:val="00A823E8"/>
    <w:rsid w:val="00A83FFA"/>
    <w:rsid w:val="00A8585F"/>
    <w:rsid w:val="00A86877"/>
    <w:rsid w:val="00A8750C"/>
    <w:rsid w:val="00A906AA"/>
    <w:rsid w:val="00A93CA2"/>
    <w:rsid w:val="00A94415"/>
    <w:rsid w:val="00A95591"/>
    <w:rsid w:val="00AA6BDA"/>
    <w:rsid w:val="00AA6D6E"/>
    <w:rsid w:val="00AA7A15"/>
    <w:rsid w:val="00AB3313"/>
    <w:rsid w:val="00AB565A"/>
    <w:rsid w:val="00AC38C8"/>
    <w:rsid w:val="00AC4F8A"/>
    <w:rsid w:val="00AC5F9C"/>
    <w:rsid w:val="00AC6BD8"/>
    <w:rsid w:val="00AD0CF9"/>
    <w:rsid w:val="00AD2820"/>
    <w:rsid w:val="00AD2B24"/>
    <w:rsid w:val="00AD2FF4"/>
    <w:rsid w:val="00AD5594"/>
    <w:rsid w:val="00AE0103"/>
    <w:rsid w:val="00AE013E"/>
    <w:rsid w:val="00AE16D6"/>
    <w:rsid w:val="00AE2165"/>
    <w:rsid w:val="00AE2C74"/>
    <w:rsid w:val="00AE47D5"/>
    <w:rsid w:val="00AE6218"/>
    <w:rsid w:val="00AF0AA7"/>
    <w:rsid w:val="00AF4D00"/>
    <w:rsid w:val="00B17D81"/>
    <w:rsid w:val="00B22982"/>
    <w:rsid w:val="00B25599"/>
    <w:rsid w:val="00B26C9D"/>
    <w:rsid w:val="00B3060D"/>
    <w:rsid w:val="00B31FF5"/>
    <w:rsid w:val="00B35428"/>
    <w:rsid w:val="00B407FC"/>
    <w:rsid w:val="00B4166A"/>
    <w:rsid w:val="00B43865"/>
    <w:rsid w:val="00B44B0C"/>
    <w:rsid w:val="00B4644B"/>
    <w:rsid w:val="00B52AE4"/>
    <w:rsid w:val="00B52CBD"/>
    <w:rsid w:val="00B57167"/>
    <w:rsid w:val="00B66246"/>
    <w:rsid w:val="00B829EC"/>
    <w:rsid w:val="00B83639"/>
    <w:rsid w:val="00B8511E"/>
    <w:rsid w:val="00B932E4"/>
    <w:rsid w:val="00B9473F"/>
    <w:rsid w:val="00B96E9F"/>
    <w:rsid w:val="00BA7B30"/>
    <w:rsid w:val="00BA7BD2"/>
    <w:rsid w:val="00BB095F"/>
    <w:rsid w:val="00BB4B64"/>
    <w:rsid w:val="00BB6C65"/>
    <w:rsid w:val="00BC7A9F"/>
    <w:rsid w:val="00BD030D"/>
    <w:rsid w:val="00BD09CA"/>
    <w:rsid w:val="00BD20E0"/>
    <w:rsid w:val="00BD3B46"/>
    <w:rsid w:val="00BE0536"/>
    <w:rsid w:val="00BE4A87"/>
    <w:rsid w:val="00BF02F8"/>
    <w:rsid w:val="00BF092C"/>
    <w:rsid w:val="00BF4396"/>
    <w:rsid w:val="00BF5DED"/>
    <w:rsid w:val="00BF634F"/>
    <w:rsid w:val="00BF6B3F"/>
    <w:rsid w:val="00C0252E"/>
    <w:rsid w:val="00C1017A"/>
    <w:rsid w:val="00C10C03"/>
    <w:rsid w:val="00C166B4"/>
    <w:rsid w:val="00C2233C"/>
    <w:rsid w:val="00C34C74"/>
    <w:rsid w:val="00C4233A"/>
    <w:rsid w:val="00C42AE8"/>
    <w:rsid w:val="00C45421"/>
    <w:rsid w:val="00C45A83"/>
    <w:rsid w:val="00C4666D"/>
    <w:rsid w:val="00C46CF6"/>
    <w:rsid w:val="00C53907"/>
    <w:rsid w:val="00C56297"/>
    <w:rsid w:val="00C922A7"/>
    <w:rsid w:val="00C933FD"/>
    <w:rsid w:val="00CA0BF8"/>
    <w:rsid w:val="00CA306C"/>
    <w:rsid w:val="00CA6F29"/>
    <w:rsid w:val="00CB0DF1"/>
    <w:rsid w:val="00CB2A3A"/>
    <w:rsid w:val="00CC3565"/>
    <w:rsid w:val="00CC4112"/>
    <w:rsid w:val="00CC4326"/>
    <w:rsid w:val="00CC7014"/>
    <w:rsid w:val="00CC7C95"/>
    <w:rsid w:val="00CD0109"/>
    <w:rsid w:val="00CD01EB"/>
    <w:rsid w:val="00CD4DA3"/>
    <w:rsid w:val="00CD5B1F"/>
    <w:rsid w:val="00CE0785"/>
    <w:rsid w:val="00CE114C"/>
    <w:rsid w:val="00CE2016"/>
    <w:rsid w:val="00CF0A12"/>
    <w:rsid w:val="00CF5AF9"/>
    <w:rsid w:val="00CF7619"/>
    <w:rsid w:val="00D010CA"/>
    <w:rsid w:val="00D02C57"/>
    <w:rsid w:val="00D04546"/>
    <w:rsid w:val="00D04EC7"/>
    <w:rsid w:val="00D13256"/>
    <w:rsid w:val="00D13DE4"/>
    <w:rsid w:val="00D13E14"/>
    <w:rsid w:val="00D25DE8"/>
    <w:rsid w:val="00D30B41"/>
    <w:rsid w:val="00D31F01"/>
    <w:rsid w:val="00D3378D"/>
    <w:rsid w:val="00D3597D"/>
    <w:rsid w:val="00D512B3"/>
    <w:rsid w:val="00D51C8A"/>
    <w:rsid w:val="00D52C57"/>
    <w:rsid w:val="00D5454F"/>
    <w:rsid w:val="00D55237"/>
    <w:rsid w:val="00D57620"/>
    <w:rsid w:val="00D643E9"/>
    <w:rsid w:val="00D64499"/>
    <w:rsid w:val="00D6759C"/>
    <w:rsid w:val="00D731BA"/>
    <w:rsid w:val="00D817BF"/>
    <w:rsid w:val="00D81DD5"/>
    <w:rsid w:val="00D82002"/>
    <w:rsid w:val="00D83403"/>
    <w:rsid w:val="00D91D28"/>
    <w:rsid w:val="00D962E6"/>
    <w:rsid w:val="00D975C6"/>
    <w:rsid w:val="00D97E45"/>
    <w:rsid w:val="00DA1054"/>
    <w:rsid w:val="00DA6C59"/>
    <w:rsid w:val="00DB09E7"/>
    <w:rsid w:val="00DB0BE1"/>
    <w:rsid w:val="00DB5971"/>
    <w:rsid w:val="00DB6B78"/>
    <w:rsid w:val="00DC248E"/>
    <w:rsid w:val="00DC2703"/>
    <w:rsid w:val="00DC68F3"/>
    <w:rsid w:val="00DD6C7C"/>
    <w:rsid w:val="00DE5027"/>
    <w:rsid w:val="00DE5807"/>
    <w:rsid w:val="00DE5C8C"/>
    <w:rsid w:val="00DE7630"/>
    <w:rsid w:val="00DF39B4"/>
    <w:rsid w:val="00DF5BF5"/>
    <w:rsid w:val="00E028C9"/>
    <w:rsid w:val="00E030AE"/>
    <w:rsid w:val="00E054BF"/>
    <w:rsid w:val="00E06DC5"/>
    <w:rsid w:val="00E124D3"/>
    <w:rsid w:val="00E12C1D"/>
    <w:rsid w:val="00E170FC"/>
    <w:rsid w:val="00E3156B"/>
    <w:rsid w:val="00E323A2"/>
    <w:rsid w:val="00E33874"/>
    <w:rsid w:val="00E35A59"/>
    <w:rsid w:val="00E40B7F"/>
    <w:rsid w:val="00E43E2D"/>
    <w:rsid w:val="00E45772"/>
    <w:rsid w:val="00E51B28"/>
    <w:rsid w:val="00E53927"/>
    <w:rsid w:val="00E53E0E"/>
    <w:rsid w:val="00E56792"/>
    <w:rsid w:val="00E607DA"/>
    <w:rsid w:val="00E6707C"/>
    <w:rsid w:val="00E67F16"/>
    <w:rsid w:val="00E70729"/>
    <w:rsid w:val="00E710AB"/>
    <w:rsid w:val="00E713A1"/>
    <w:rsid w:val="00E74695"/>
    <w:rsid w:val="00E80083"/>
    <w:rsid w:val="00E87291"/>
    <w:rsid w:val="00EA2048"/>
    <w:rsid w:val="00EA2A6E"/>
    <w:rsid w:val="00EA2C3F"/>
    <w:rsid w:val="00EA4CAD"/>
    <w:rsid w:val="00EA4E00"/>
    <w:rsid w:val="00EA5CAA"/>
    <w:rsid w:val="00EA6DFC"/>
    <w:rsid w:val="00EA6FB3"/>
    <w:rsid w:val="00EB073D"/>
    <w:rsid w:val="00EB7324"/>
    <w:rsid w:val="00EC123A"/>
    <w:rsid w:val="00EC50D6"/>
    <w:rsid w:val="00EC6155"/>
    <w:rsid w:val="00EC6494"/>
    <w:rsid w:val="00EC7FDD"/>
    <w:rsid w:val="00EE1535"/>
    <w:rsid w:val="00EE33A1"/>
    <w:rsid w:val="00EE3C60"/>
    <w:rsid w:val="00EE4223"/>
    <w:rsid w:val="00EE5F4E"/>
    <w:rsid w:val="00EE7253"/>
    <w:rsid w:val="00EE7375"/>
    <w:rsid w:val="00EF03D3"/>
    <w:rsid w:val="00EF10B7"/>
    <w:rsid w:val="00EF1FFC"/>
    <w:rsid w:val="00EF4DB3"/>
    <w:rsid w:val="00EF628D"/>
    <w:rsid w:val="00EF7D45"/>
    <w:rsid w:val="00F0125A"/>
    <w:rsid w:val="00F03241"/>
    <w:rsid w:val="00F078CB"/>
    <w:rsid w:val="00F112E0"/>
    <w:rsid w:val="00F13332"/>
    <w:rsid w:val="00F139F3"/>
    <w:rsid w:val="00F210FA"/>
    <w:rsid w:val="00F31002"/>
    <w:rsid w:val="00F36CDA"/>
    <w:rsid w:val="00F36F50"/>
    <w:rsid w:val="00F42A71"/>
    <w:rsid w:val="00F46D9E"/>
    <w:rsid w:val="00F54FD5"/>
    <w:rsid w:val="00F5722B"/>
    <w:rsid w:val="00F724F5"/>
    <w:rsid w:val="00F81143"/>
    <w:rsid w:val="00F82617"/>
    <w:rsid w:val="00F8385F"/>
    <w:rsid w:val="00F8477B"/>
    <w:rsid w:val="00F8530B"/>
    <w:rsid w:val="00F92438"/>
    <w:rsid w:val="00FA0823"/>
    <w:rsid w:val="00FA0ABC"/>
    <w:rsid w:val="00FA7364"/>
    <w:rsid w:val="00FB07CB"/>
    <w:rsid w:val="00FB1FFE"/>
    <w:rsid w:val="00FB2AD6"/>
    <w:rsid w:val="00FB354A"/>
    <w:rsid w:val="00FB5842"/>
    <w:rsid w:val="00FC732D"/>
    <w:rsid w:val="00FD3821"/>
    <w:rsid w:val="00FD41D9"/>
    <w:rsid w:val="00FD6F21"/>
    <w:rsid w:val="00FE1624"/>
    <w:rsid w:val="00FE26CD"/>
    <w:rsid w:val="00FE7433"/>
    <w:rsid w:val="00FF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089735"/>
  <w15:docId w15:val="{C5E6D069-D685-48AB-82F2-9AAF6D6F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088B"/>
    <w:pPr>
      <w:widowControl w:val="0"/>
    </w:pPr>
    <w:rPr>
      <w:rFonts w:ascii="Frutiger LT Com 55 Roman" w:hAnsi="Frutiger LT Com 55 Roman"/>
      <w:szCs w:val="24"/>
    </w:rPr>
  </w:style>
  <w:style w:type="paragraph" w:styleId="berschrift1">
    <w:name w:val="heading 1"/>
    <w:basedOn w:val="Standard"/>
    <w:next w:val="Standard"/>
    <w:qFormat/>
    <w:pPr>
      <w:keepNext/>
      <w:keepLines/>
      <w:numPr>
        <w:numId w:val="7"/>
      </w:numPr>
      <w:tabs>
        <w:tab w:val="left" w:pos="851"/>
      </w:tabs>
      <w:spacing w:before="400" w:after="80"/>
      <w:outlineLvl w:val="0"/>
    </w:pPr>
    <w:rPr>
      <w:rFonts w:eastAsia="Times New Roman"/>
      <w:b/>
      <w:bCs/>
      <w:szCs w:val="28"/>
    </w:rPr>
  </w:style>
  <w:style w:type="paragraph" w:styleId="berschrift2">
    <w:name w:val="heading 2"/>
    <w:basedOn w:val="Standard"/>
    <w:next w:val="Standard"/>
    <w:autoRedefine/>
    <w:qFormat/>
    <w:pPr>
      <w:keepNext/>
      <w:keepLines/>
      <w:numPr>
        <w:ilvl w:val="1"/>
        <w:numId w:val="7"/>
      </w:numPr>
      <w:tabs>
        <w:tab w:val="left" w:pos="851"/>
      </w:tabs>
      <w:spacing w:before="160" w:after="80"/>
      <w:outlineLvl w:val="1"/>
    </w:pPr>
    <w:rPr>
      <w:rFonts w:eastAsia="Times New Roman"/>
      <w:bCs/>
      <w:szCs w:val="26"/>
    </w:rPr>
  </w:style>
  <w:style w:type="paragraph" w:styleId="berschrift3">
    <w:name w:val="heading 3"/>
    <w:basedOn w:val="Standard"/>
    <w:next w:val="CISTextkrper"/>
    <w:autoRedefine/>
    <w:qFormat/>
    <w:pPr>
      <w:numPr>
        <w:ilvl w:val="2"/>
        <w:numId w:val="7"/>
      </w:numPr>
      <w:tabs>
        <w:tab w:val="left" w:pos="851"/>
      </w:tabs>
      <w:spacing w:before="160" w:after="80"/>
      <w:outlineLvl w:val="2"/>
    </w:pPr>
    <w:rPr>
      <w:rFonts w:eastAsia="Frutiger LT Com 55 Roman"/>
    </w:rPr>
  </w:style>
  <w:style w:type="paragraph" w:styleId="berschrift4">
    <w:name w:val="heading 4"/>
    <w:basedOn w:val="Standard"/>
    <w:next w:val="Standard"/>
    <w:autoRedefine/>
    <w:qFormat/>
    <w:pPr>
      <w:keepNext/>
      <w:keepLines/>
      <w:numPr>
        <w:ilvl w:val="3"/>
        <w:numId w:val="7"/>
      </w:numPr>
      <w:tabs>
        <w:tab w:val="left" w:pos="851"/>
      </w:tabs>
      <w:spacing w:before="160" w:after="80"/>
      <w:outlineLvl w:val="3"/>
    </w:pPr>
    <w:rPr>
      <w:rFonts w:eastAsia="Times New Roman"/>
      <w:bCs/>
      <w:iCs/>
    </w:rPr>
  </w:style>
  <w:style w:type="paragraph" w:styleId="berschrift5">
    <w:name w:val="heading 5"/>
    <w:basedOn w:val="Standard"/>
    <w:next w:val="Standard"/>
    <w:autoRedefine/>
    <w:qFormat/>
    <w:pPr>
      <w:keepNext/>
      <w:keepLines/>
      <w:numPr>
        <w:ilvl w:val="4"/>
        <w:numId w:val="7"/>
      </w:numPr>
      <w:tabs>
        <w:tab w:val="left" w:pos="851"/>
      </w:tabs>
      <w:spacing w:before="160" w:after="80"/>
      <w:outlineLvl w:val="4"/>
    </w:pPr>
    <w:rPr>
      <w:rFonts w:eastAsia="Times New Roman"/>
    </w:rPr>
  </w:style>
  <w:style w:type="paragraph" w:styleId="berschrift6">
    <w:name w:val="heading 6"/>
    <w:basedOn w:val="Standard"/>
    <w:next w:val="Standard"/>
    <w:autoRedefine/>
    <w:qFormat/>
    <w:pPr>
      <w:keepNext/>
      <w:keepLines/>
      <w:numPr>
        <w:ilvl w:val="5"/>
        <w:numId w:val="7"/>
      </w:numPr>
      <w:tabs>
        <w:tab w:val="left" w:pos="851"/>
      </w:tabs>
      <w:spacing w:before="160" w:after="80"/>
      <w:outlineLvl w:val="5"/>
    </w:pPr>
    <w:rPr>
      <w:rFonts w:eastAsia="Times New Roman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KopfzeileZchn">
    <w:name w:val="Kopfzeile Zchn"/>
    <w:basedOn w:val="Absatz-Standardschriftart"/>
    <w:uiPriority w:val="99"/>
  </w:style>
  <w:style w:type="paragraph" w:styleId="Fuzeile">
    <w:name w:val="foot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FuzeileZchn">
    <w:name w:val="Fußzeile Zchn"/>
    <w:basedOn w:val="Absatz-Standardschriftart"/>
    <w:uiPriority w:val="99"/>
  </w:style>
  <w:style w:type="paragraph" w:styleId="Sprechblasentext">
    <w:name w:val="Balloon Text"/>
    <w:basedOn w:val="Standard"/>
    <w:semiHidden/>
    <w:unhideWhenUsed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paragraph" w:styleId="Umschlagadresse">
    <w:name w:val="envelope address"/>
    <w:basedOn w:val="Standard"/>
    <w:semiHidden/>
    <w:pPr>
      <w:suppressLineNumbers/>
      <w:spacing w:line="255" w:lineRule="atLeast"/>
    </w:pPr>
    <w:rPr>
      <w:rFonts w:eastAsia="Frutiger LT Com 55 Roman"/>
    </w:rPr>
  </w:style>
  <w:style w:type="paragraph" w:styleId="Datum">
    <w:name w:val="Date"/>
    <w:basedOn w:val="Standard"/>
    <w:semiHidden/>
    <w:pPr>
      <w:spacing w:after="113" w:line="255" w:lineRule="atLeast"/>
    </w:pPr>
    <w:rPr>
      <w:rFonts w:eastAsia="Frutiger LT Com 55 Roman"/>
    </w:rPr>
  </w:style>
  <w:style w:type="character" w:customStyle="1" w:styleId="DatumZchn">
    <w:name w:val="Datum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Adresse1Kopfzeile">
    <w:name w:val="CIS_Adresse 1. Kopfzeile"/>
    <w:basedOn w:val="Standard"/>
    <w:pPr>
      <w:spacing w:line="220" w:lineRule="exact"/>
      <w:ind w:right="1474"/>
    </w:pPr>
    <w:rPr>
      <w:rFonts w:eastAsia="Frutiger LT Com 55 Roman"/>
      <w:b/>
      <w:i/>
      <w:sz w:val="18"/>
    </w:rPr>
  </w:style>
  <w:style w:type="paragraph" w:customStyle="1" w:styleId="CISAdresse">
    <w:name w:val="CIS_Adresse"/>
    <w:basedOn w:val="Standard"/>
    <w:autoRedefine/>
    <w:rsid w:val="002C2D73"/>
    <w:pPr>
      <w:tabs>
        <w:tab w:val="left" w:pos="1134"/>
      </w:tabs>
      <w:spacing w:line="220" w:lineRule="exact"/>
      <w:ind w:left="454" w:right="1474"/>
    </w:pPr>
    <w:rPr>
      <w:rFonts w:eastAsia="Frutiger LT Com 55 Roman"/>
      <w:i/>
      <w:sz w:val="18"/>
    </w:rPr>
  </w:style>
  <w:style w:type="paragraph" w:styleId="Textkrper">
    <w:name w:val="Body Text"/>
    <w:basedOn w:val="Standard"/>
    <w:autoRedefine/>
    <w:semiHidden/>
    <w:unhideWhenUsed/>
    <w:pPr>
      <w:spacing w:after="120" w:line="259" w:lineRule="auto"/>
    </w:pPr>
    <w:rPr>
      <w:rFonts w:eastAsia="Frutiger LT Com 55 Roman"/>
    </w:rPr>
  </w:style>
  <w:style w:type="character" w:customStyle="1" w:styleId="TextkrperZchn">
    <w:name w:val="Textkörper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styleId="Platzhaltertext">
    <w:name w:val="Placeholder Text"/>
    <w:semiHidden/>
    <w:rPr>
      <w:color w:val="808080"/>
    </w:rPr>
  </w:style>
  <w:style w:type="paragraph" w:customStyle="1" w:styleId="CISGesNr">
    <w:name w:val="CIS_GesNr"/>
    <w:basedOn w:val="Standard"/>
    <w:next w:val="Standard"/>
    <w:pPr>
      <w:ind w:left="454" w:right="1474"/>
    </w:pPr>
    <w:rPr>
      <w:rFonts w:eastAsia="Frutiger LT Com 55 Roman"/>
    </w:rPr>
  </w:style>
  <w:style w:type="paragraph" w:styleId="Listenabsatz">
    <w:name w:val="List Paragraph"/>
    <w:basedOn w:val="Standard"/>
    <w:qFormat/>
    <w:pPr>
      <w:contextualSpacing/>
    </w:pPr>
    <w:rPr>
      <w:rFonts w:eastAsia="Frutiger LT Com 55 Roman"/>
    </w:rPr>
  </w:style>
  <w:style w:type="paragraph" w:styleId="Textkrper-Erstzeileneinzug">
    <w:name w:val="Body Text First Indent"/>
    <w:basedOn w:val="Textkrper"/>
    <w:semiHidden/>
    <w:unhideWhenUsed/>
    <w:pPr>
      <w:spacing w:after="0"/>
      <w:ind w:firstLine="360"/>
    </w:pPr>
  </w:style>
  <w:style w:type="character" w:customStyle="1" w:styleId="Textkrper-ErstzeileneinzugZchn">
    <w:name w:val="Textkörper-Erstzeileneinzug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Zeileneinzug">
    <w:name w:val="Body Text Indent"/>
    <w:basedOn w:val="Standard"/>
    <w:semiHidden/>
    <w:unhideWhenUsed/>
    <w:pPr>
      <w:spacing w:after="120"/>
      <w:ind w:left="283"/>
    </w:pPr>
    <w:rPr>
      <w:rFonts w:eastAsia="Frutiger LT Com 55 Roman"/>
    </w:rPr>
  </w:style>
  <w:style w:type="character" w:customStyle="1" w:styleId="Textkrper-ZeileneinzugZchn">
    <w:name w:val="Textkörper-Zeileneinzug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Erstzeileneinzug2">
    <w:name w:val="Body Text First Indent 2"/>
    <w:basedOn w:val="Textkrper-Zeileneinzug"/>
    <w:semiHidden/>
    <w:unhideWhenUsed/>
    <w:pPr>
      <w:spacing w:after="0"/>
      <w:ind w:left="360" w:firstLine="360"/>
    </w:pPr>
  </w:style>
  <w:style w:type="character" w:customStyle="1" w:styleId="Textkrper-Erstzeileneinzug2Zchn">
    <w:name w:val="Textkörper-Erstzeileneinzug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2">
    <w:name w:val="Body Text 2"/>
    <w:basedOn w:val="Standard"/>
    <w:semiHidden/>
    <w:unhideWhenUsed/>
    <w:pPr>
      <w:spacing w:after="120" w:line="480" w:lineRule="auto"/>
    </w:pPr>
    <w:rPr>
      <w:rFonts w:eastAsia="Frutiger LT Com 55 Roman"/>
    </w:rPr>
  </w:style>
  <w:style w:type="character" w:customStyle="1" w:styleId="Textkrper2Zchn">
    <w:name w:val="Textkörper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Betreff">
    <w:name w:val="CIS_Betreff"/>
    <w:basedOn w:val="Standard"/>
    <w:next w:val="CISBriefanrede"/>
    <w:qFormat/>
    <w:pPr>
      <w:spacing w:before="520" w:after="520"/>
    </w:pPr>
    <w:rPr>
      <w:rFonts w:eastAsia="Frutiger LT Com 55 Roman"/>
      <w:b/>
    </w:rPr>
  </w:style>
  <w:style w:type="paragraph" w:customStyle="1" w:styleId="CISDocTitel">
    <w:name w:val="CIS_DocTitel"/>
    <w:basedOn w:val="Standard"/>
    <w:next w:val="CISTextkrper"/>
    <w:qFormat/>
    <w:pPr>
      <w:spacing w:before="520" w:after="520"/>
    </w:pPr>
    <w:rPr>
      <w:rFonts w:eastAsia="Frutiger LT Com 55 Roman"/>
      <w:b/>
      <w:sz w:val="32"/>
    </w:rPr>
  </w:style>
  <w:style w:type="paragraph" w:styleId="StandardWeb">
    <w:name w:val="Normal (Web)"/>
    <w:basedOn w:val="Standard"/>
    <w:autoRedefine/>
    <w:semiHidden/>
    <w:unhideWhenUsed/>
    <w:rPr>
      <w:rFonts w:eastAsia="Frutiger LT Com 55 Roman"/>
    </w:rPr>
  </w:style>
  <w:style w:type="paragraph" w:customStyle="1" w:styleId="CISEmpfnger">
    <w:name w:val="CIS_Empfänger"/>
    <w:basedOn w:val="Standard"/>
    <w:pPr>
      <w:tabs>
        <w:tab w:val="left" w:pos="1635"/>
      </w:tabs>
      <w:spacing w:line="260" w:lineRule="auto"/>
    </w:pPr>
    <w:rPr>
      <w:rFonts w:eastAsia="Frutiger LT Com 55 Roman"/>
    </w:rPr>
  </w:style>
  <w:style w:type="paragraph" w:customStyle="1" w:styleId="CISBriefanrede">
    <w:name w:val="CIS_Briefanrede"/>
    <w:basedOn w:val="Standard"/>
    <w:next w:val="CISTextkrper"/>
    <w:qFormat/>
    <w:pPr>
      <w:spacing w:after="260"/>
    </w:pPr>
    <w:rPr>
      <w:rFonts w:eastAsia="Frutiger LT Com 55 Roman"/>
    </w:rPr>
  </w:style>
  <w:style w:type="paragraph" w:customStyle="1" w:styleId="CISDocUntertitel">
    <w:name w:val="CIS_DocUntertitel"/>
    <w:basedOn w:val="Standard"/>
    <w:next w:val="Textkrper"/>
    <w:qFormat/>
    <w:pPr>
      <w:spacing w:before="240" w:after="120"/>
    </w:pPr>
    <w:rPr>
      <w:rFonts w:eastAsia="Frutiger LT Com 55 Roman"/>
      <w:b/>
      <w:sz w:val="28"/>
    </w:rPr>
  </w:style>
  <w:style w:type="paragraph" w:customStyle="1" w:styleId="CISGrussformel">
    <w:name w:val="CIS_Grussformel"/>
    <w:basedOn w:val="Standard"/>
    <w:next w:val="CISUnterschrift"/>
    <w:qFormat/>
    <w:pPr>
      <w:spacing w:before="520" w:after="780"/>
    </w:pPr>
    <w:rPr>
      <w:rFonts w:eastAsia="Frutiger LT Com 55 Roman"/>
    </w:rPr>
  </w:style>
  <w:style w:type="paragraph" w:customStyle="1" w:styleId="CISUnterschrift">
    <w:name w:val="CIS_Unterschrift"/>
    <w:basedOn w:val="Standard"/>
    <w:next w:val="CISKopiean"/>
    <w:qFormat/>
    <w:pPr>
      <w:tabs>
        <w:tab w:val="left" w:pos="4536"/>
      </w:tabs>
      <w:spacing w:after="780"/>
      <w:contextualSpacing/>
    </w:pPr>
    <w:rPr>
      <w:rFonts w:eastAsia="Frutiger LT Com 55 Roman"/>
    </w:rPr>
  </w:style>
  <w:style w:type="paragraph" w:customStyle="1" w:styleId="CISTextkrper">
    <w:name w:val="CIS_Textkörper"/>
    <w:basedOn w:val="Textkrper"/>
    <w:qFormat/>
  </w:style>
  <w:style w:type="paragraph" w:customStyle="1" w:styleId="CISPunkt">
    <w:name w:val="CIS_Punkt"/>
    <w:basedOn w:val="Textkrper"/>
    <w:qFormat/>
    <w:pPr>
      <w:numPr>
        <w:numId w:val="9"/>
      </w:numPr>
    </w:pPr>
  </w:style>
  <w:style w:type="paragraph" w:customStyle="1" w:styleId="CISPunktEinzug">
    <w:name w:val="CIS_Punkt_Einzug"/>
    <w:basedOn w:val="CISPunkt"/>
    <w:qFormat/>
    <w:pPr>
      <w:numPr>
        <w:numId w:val="1"/>
      </w:numPr>
    </w:pPr>
  </w:style>
  <w:style w:type="paragraph" w:customStyle="1" w:styleId="CISStrich">
    <w:name w:val="CIS_Strich"/>
    <w:qFormat/>
    <w:pPr>
      <w:numPr>
        <w:numId w:val="2"/>
      </w:numPr>
      <w:spacing w:after="120"/>
    </w:pPr>
    <w:rPr>
      <w:rFonts w:ascii="Frutiger LT Com 55 Roman" w:hAnsi="Frutiger LT Com 55 Roman"/>
      <w:noProof/>
    </w:rPr>
  </w:style>
  <w:style w:type="paragraph" w:customStyle="1" w:styleId="CISStrichEinzug">
    <w:name w:val="CIS_Strich_Einzug"/>
    <w:qFormat/>
    <w:pPr>
      <w:numPr>
        <w:numId w:val="8"/>
      </w:numPr>
      <w:spacing w:after="120"/>
      <w:ind w:left="738" w:hanging="369"/>
    </w:pPr>
    <w:rPr>
      <w:rFonts w:ascii="Frutiger LT Com 55 Roman" w:hAnsi="Frutiger LT Com 55 Roman"/>
      <w:noProof/>
    </w:rPr>
  </w:style>
  <w:style w:type="paragraph" w:customStyle="1" w:styleId="CISabc">
    <w:name w:val="CIS_abc"/>
    <w:basedOn w:val="CISPunkt"/>
    <w:qFormat/>
    <w:pPr>
      <w:numPr>
        <w:numId w:val="3"/>
      </w:numPr>
    </w:pPr>
  </w:style>
  <w:style w:type="paragraph" w:customStyle="1" w:styleId="CISabcEinzug">
    <w:name w:val="CIS_abc_Einzug"/>
    <w:basedOn w:val="CISPunktEinzug"/>
    <w:qFormat/>
    <w:pPr>
      <w:numPr>
        <w:numId w:val="4"/>
      </w:numPr>
    </w:pPr>
  </w:style>
  <w:style w:type="paragraph" w:customStyle="1" w:styleId="CISNummerierung">
    <w:name w:val="CIS_Nummerierung"/>
    <w:qFormat/>
    <w:pPr>
      <w:numPr>
        <w:numId w:val="5"/>
      </w:numPr>
    </w:pPr>
    <w:rPr>
      <w:rFonts w:ascii="Frutiger LT Com 55 Roman" w:hAnsi="Frutiger LT Com 55 Roman"/>
      <w:noProof/>
    </w:rPr>
  </w:style>
  <w:style w:type="character" w:customStyle="1" w:styleId="berschrift1Zchn">
    <w:name w:val="Überschrift 1 Zchn"/>
    <w:rPr>
      <w:rFonts w:ascii="Frutiger LT Com 55 Roman" w:eastAsia="Times New Roman" w:hAnsi="Frutiger LT Com 55 Roman" w:cs="Times New Roman"/>
      <w:b/>
      <w:bCs/>
      <w:sz w:val="20"/>
      <w:szCs w:val="28"/>
      <w:lang w:eastAsia="de-CH"/>
    </w:rPr>
  </w:style>
  <w:style w:type="paragraph" w:customStyle="1" w:styleId="CISNummerierungEinzug">
    <w:name w:val="CIS_Nummerierung_Einzug"/>
    <w:qFormat/>
    <w:pPr>
      <w:numPr>
        <w:numId w:val="6"/>
      </w:numPr>
    </w:pPr>
    <w:rPr>
      <w:rFonts w:ascii="Frutiger LT Com 55 Roman" w:hAnsi="Frutiger LT Com 55 Roman"/>
      <w:noProof/>
    </w:rPr>
  </w:style>
  <w:style w:type="paragraph" w:customStyle="1" w:styleId="CISberschrift">
    <w:name w:val="CIS_Überschrift"/>
    <w:basedOn w:val="Standard"/>
    <w:next w:val="CISTextkrper"/>
    <w:qFormat/>
    <w:pPr>
      <w:spacing w:before="160" w:after="80"/>
    </w:pPr>
    <w:rPr>
      <w:rFonts w:eastAsia="Frutiger LT Com 55 Roman"/>
      <w:b/>
      <w:sz w:val="24"/>
    </w:rPr>
  </w:style>
  <w:style w:type="character" w:customStyle="1" w:styleId="berschrift2Zchn">
    <w:name w:val="Überschrift 2 Zchn"/>
    <w:rPr>
      <w:rFonts w:ascii="Frutiger LT Com 55 Roman" w:eastAsia="Times New Roman" w:hAnsi="Frutiger LT Com 55 Roman" w:cs="Times New Roman"/>
      <w:bCs/>
      <w:sz w:val="20"/>
      <w:szCs w:val="26"/>
      <w:lang w:eastAsia="de-CH"/>
    </w:rPr>
  </w:style>
  <w:style w:type="character" w:customStyle="1" w:styleId="berschrift3Zchn">
    <w:name w:val="Überschrift 3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customStyle="1" w:styleId="berschrift4Zchn">
    <w:name w:val="Überschrift 4 Zchn"/>
    <w:rPr>
      <w:rFonts w:ascii="Frutiger LT Com 55 Roman" w:eastAsia="Times New Roman" w:hAnsi="Frutiger LT Com 55 Roman" w:cs="Times New Roman"/>
      <w:bCs/>
      <w:iCs/>
      <w:sz w:val="20"/>
      <w:szCs w:val="24"/>
      <w:lang w:eastAsia="de-CH"/>
    </w:rPr>
  </w:style>
  <w:style w:type="character" w:customStyle="1" w:styleId="berschrift5Zchn">
    <w:name w:val="Überschrift 5 Zchn"/>
    <w:rPr>
      <w:rFonts w:ascii="Frutiger LT Com 55 Roman" w:eastAsia="Times New Roman" w:hAnsi="Frutiger LT Com 55 Roman" w:cs="Times New Roman"/>
      <w:sz w:val="20"/>
      <w:szCs w:val="24"/>
      <w:lang w:eastAsia="de-CH"/>
    </w:rPr>
  </w:style>
  <w:style w:type="character" w:customStyle="1" w:styleId="berschrift6Zchn">
    <w:name w:val="Überschrift 6 Zchn"/>
    <w:rPr>
      <w:rFonts w:ascii="Frutiger LT Com 55 Roman" w:eastAsia="Times New Roman" w:hAnsi="Frutiger LT Com 55 Roman" w:cs="Times New Roman"/>
      <w:iCs/>
      <w:sz w:val="20"/>
      <w:szCs w:val="24"/>
      <w:lang w:eastAsia="de-CH"/>
    </w:rPr>
  </w:style>
  <w:style w:type="paragraph" w:styleId="Inhaltsverzeichnisberschrift">
    <w:name w:val="TOC Heading"/>
    <w:basedOn w:val="berschrift1"/>
    <w:next w:val="Standard"/>
    <w:qFormat/>
    <w:pPr>
      <w:widowControl/>
      <w:tabs>
        <w:tab w:val="clear" w:pos="851"/>
      </w:tabs>
      <w:spacing w:before="480" w:after="0" w:line="276" w:lineRule="auto"/>
      <w:outlineLvl w:val="9"/>
    </w:pPr>
    <w:rPr>
      <w:rFonts w:ascii="Cambria" w:hAnsi="Cambria"/>
      <w:color w:val="365F91"/>
      <w:sz w:val="28"/>
    </w:rPr>
  </w:style>
  <w:style w:type="paragraph" w:styleId="Verzeichnis1">
    <w:name w:val="toc 1"/>
    <w:basedOn w:val="Standard"/>
    <w:next w:val="Standard"/>
    <w:autoRedefine/>
    <w:semiHidden/>
    <w:unhideWhenUsed/>
    <w:pPr>
      <w:spacing w:after="100"/>
    </w:pPr>
    <w:rPr>
      <w:rFonts w:eastAsia="Frutiger LT Com 55 Roman"/>
    </w:rPr>
  </w:style>
  <w:style w:type="paragraph" w:styleId="Verzeichnis2">
    <w:name w:val="toc 2"/>
    <w:basedOn w:val="Standard"/>
    <w:next w:val="Standard"/>
    <w:autoRedefine/>
    <w:semiHidden/>
    <w:unhideWhenUsed/>
    <w:pPr>
      <w:spacing w:after="100"/>
      <w:ind w:left="200"/>
    </w:pPr>
    <w:rPr>
      <w:rFonts w:eastAsia="Frutiger LT Com 55 Roman"/>
    </w:rPr>
  </w:style>
  <w:style w:type="paragraph" w:styleId="Verzeichnis3">
    <w:name w:val="toc 3"/>
    <w:basedOn w:val="Standard"/>
    <w:next w:val="Standard"/>
    <w:autoRedefine/>
    <w:semiHidden/>
    <w:unhideWhenUsed/>
    <w:pPr>
      <w:spacing w:after="100"/>
      <w:ind w:left="400"/>
    </w:pPr>
    <w:rPr>
      <w:rFonts w:eastAsia="Frutiger LT Com 55 Roman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customStyle="1" w:styleId="CISKopiean">
    <w:name w:val="CIS_Kopie an"/>
    <w:basedOn w:val="Standard"/>
    <w:next w:val="CISTextkrper"/>
    <w:qFormat/>
    <w:rsid w:val="006C5326"/>
    <w:pPr>
      <w:tabs>
        <w:tab w:val="left" w:pos="1304"/>
      </w:tabs>
      <w:spacing w:after="120"/>
      <w:ind w:left="1304" w:hanging="1304"/>
    </w:pPr>
    <w:rPr>
      <w:rFonts w:eastAsia="Frutiger LT Com 55 Roman"/>
    </w:rPr>
  </w:style>
  <w:style w:type="paragraph" w:styleId="Titel">
    <w:name w:val="Title"/>
    <w:basedOn w:val="Standard"/>
    <w:next w:val="Standard"/>
    <w:qFormat/>
    <w:pPr>
      <w:spacing w:before="360" w:after="360"/>
      <w:contextualSpacing/>
    </w:pPr>
    <w:rPr>
      <w:rFonts w:eastAsia="Times New Roman"/>
      <w:b/>
      <w:spacing w:val="5"/>
      <w:kern w:val="28"/>
      <w:sz w:val="32"/>
      <w:szCs w:val="52"/>
    </w:rPr>
  </w:style>
  <w:style w:type="character" w:customStyle="1" w:styleId="TitelZchn">
    <w:name w:val="Titel Zchn"/>
    <w:rPr>
      <w:rFonts w:ascii="Frutiger LT Com 55 Roman" w:eastAsia="Times New Roman" w:hAnsi="Frutiger LT Com 55 Roman" w:cs="Times New Roman"/>
      <w:b/>
      <w:spacing w:val="5"/>
      <w:kern w:val="28"/>
      <w:sz w:val="32"/>
      <w:szCs w:val="52"/>
      <w:lang w:eastAsia="de-CH"/>
    </w:rPr>
  </w:style>
  <w:style w:type="paragraph" w:customStyle="1" w:styleId="CISSlogan">
    <w:name w:val="CIS_Slogan"/>
    <w:basedOn w:val="Standard"/>
    <w:qFormat/>
    <w:rsid w:val="00AE0103"/>
    <w:pPr>
      <w:spacing w:line="220" w:lineRule="exact"/>
      <w:ind w:left="454" w:right="1474"/>
    </w:pPr>
    <w:rPr>
      <w:rFonts w:eastAsia="Frutiger LT Com 55 Roman"/>
      <w:b/>
      <w:i/>
      <w:sz w:val="18"/>
      <w:lang w:val="en-US"/>
    </w:rPr>
  </w:style>
  <w:style w:type="paragraph" w:customStyle="1" w:styleId="CISTextkrperEinzug">
    <w:name w:val="CIS_Textkörper_Einzug"/>
    <w:basedOn w:val="CISTextkrper"/>
    <w:qFormat/>
    <w:pPr>
      <w:ind w:left="851"/>
    </w:pPr>
  </w:style>
  <w:style w:type="paragraph" w:customStyle="1" w:styleId="CISTextkrperkursiv">
    <w:name w:val="CIS_Textkörper_kursiv"/>
    <w:basedOn w:val="CISTextkrper"/>
    <w:next w:val="CISTextkrper"/>
    <w:qFormat/>
    <w:rPr>
      <w:i/>
      <w:sz w:val="18"/>
    </w:rPr>
  </w:style>
  <w:style w:type="paragraph" w:customStyle="1" w:styleId="CISTextkrperfett">
    <w:name w:val="CIS_Textkörper_fett"/>
    <w:basedOn w:val="CISTextkrper"/>
    <w:next w:val="CISTextkrper"/>
    <w:qFormat/>
    <w:rPr>
      <w:b/>
      <w:sz w:val="18"/>
    </w:rPr>
  </w:style>
  <w:style w:type="character" w:styleId="Fett">
    <w:name w:val="Strong"/>
    <w:qFormat/>
    <w:rPr>
      <w:b/>
      <w:bCs/>
    </w:rPr>
  </w:style>
  <w:style w:type="character" w:styleId="Seitenzahl">
    <w:name w:val="page number"/>
    <w:basedOn w:val="Absatz-Standardschriftart"/>
    <w:semiHidden/>
  </w:style>
  <w:style w:type="paragraph" w:customStyle="1" w:styleId="AbsenderAmt">
    <w:name w:val="AbsenderAmt"/>
    <w:basedOn w:val="Standard"/>
    <w:rsid w:val="002F64C7"/>
    <w:pPr>
      <w:widowControl/>
      <w:spacing w:line="220" w:lineRule="exact"/>
      <w:ind w:left="454" w:hanging="454"/>
    </w:pPr>
    <w:rPr>
      <w:rFonts w:ascii="Frutiger 55 Roman" w:eastAsia="Times New Roman" w:hAnsi="Frutiger 55 Roman"/>
      <w:b/>
      <w:i/>
      <w:sz w:val="18"/>
      <w:szCs w:val="20"/>
    </w:rPr>
  </w:style>
  <w:style w:type="table" w:styleId="Tabellenraster">
    <w:name w:val="Table Grid"/>
    <w:basedOn w:val="NormaleTabelle"/>
    <w:uiPriority w:val="59"/>
    <w:rsid w:val="00290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Absatz-Standardschriftart"/>
    <w:uiPriority w:val="1"/>
    <w:rsid w:val="006F173E"/>
    <w:rPr>
      <w:b/>
      <w:sz w:val="24"/>
      <w:u w:val="single"/>
    </w:rPr>
  </w:style>
  <w:style w:type="character" w:customStyle="1" w:styleId="Formatvorlage2">
    <w:name w:val="Formatvorlage2"/>
    <w:basedOn w:val="Absatz-Standardschriftart"/>
    <w:uiPriority w:val="1"/>
    <w:rsid w:val="006F173E"/>
    <w:rPr>
      <w:rFonts w:ascii="Frutiger LT Com 55 Roman" w:hAnsi="Frutiger LT Com 55 Roman"/>
      <w:b/>
      <w:sz w:val="20"/>
      <w:u w:val="single"/>
    </w:rPr>
  </w:style>
  <w:style w:type="character" w:customStyle="1" w:styleId="Formatvorlage3">
    <w:name w:val="Formatvorlage3"/>
    <w:basedOn w:val="Absatz-Standardschriftart"/>
    <w:uiPriority w:val="1"/>
    <w:rsid w:val="006F173E"/>
    <w:rPr>
      <w:rFonts w:ascii="Frutiger LT Com 55 Roman" w:hAnsi="Frutiger LT Com 55 Roman"/>
      <w:b/>
      <w:sz w:val="24"/>
      <w:u w:val="single"/>
    </w:rPr>
  </w:style>
  <w:style w:type="character" w:customStyle="1" w:styleId="Formatvorlage4">
    <w:name w:val="Formatvorlage4"/>
    <w:basedOn w:val="Absatz-Standardschriftart"/>
    <w:uiPriority w:val="1"/>
    <w:rsid w:val="00221740"/>
    <w:rPr>
      <w:rFonts w:ascii="Frutiger LT Com 55 Roman" w:hAnsi="Frutiger LT Com 55 Roman"/>
      <w:b/>
      <w:sz w:val="20"/>
    </w:rPr>
  </w:style>
  <w:style w:type="character" w:customStyle="1" w:styleId="Formatvorlage5">
    <w:name w:val="Formatvorlage5"/>
    <w:basedOn w:val="Absatz-Standardschriftart"/>
    <w:uiPriority w:val="1"/>
    <w:rsid w:val="00221740"/>
    <w:rPr>
      <w:rFonts w:ascii="Frutiger LT Com 55 Roman" w:hAnsi="Frutiger LT Com 55 Roman"/>
      <w:b/>
      <w:i w:val="0"/>
      <w:color w:val="000000" w:themeColor="text1"/>
      <w:sz w:val="24"/>
      <w:u w:color="D9D9D9" w:themeColor="background1" w:themeShade="D9"/>
    </w:rPr>
  </w:style>
  <w:style w:type="character" w:customStyle="1" w:styleId="Formatvorlage6">
    <w:name w:val="Formatvorlage6"/>
    <w:basedOn w:val="Absatz-Standardschriftart"/>
    <w:uiPriority w:val="1"/>
    <w:rsid w:val="00026440"/>
    <w:rPr>
      <w:b/>
    </w:rPr>
  </w:style>
  <w:style w:type="character" w:customStyle="1" w:styleId="Formatvorlage7">
    <w:name w:val="Formatvorlage7"/>
    <w:basedOn w:val="Absatz-Standardschriftart"/>
    <w:uiPriority w:val="1"/>
    <w:rsid w:val="00026440"/>
    <w:rPr>
      <w:b/>
    </w:rPr>
  </w:style>
  <w:style w:type="character" w:customStyle="1" w:styleId="Formatvorlage8">
    <w:name w:val="Formatvorlage8"/>
    <w:basedOn w:val="Absatz-Standardschriftart"/>
    <w:uiPriority w:val="1"/>
    <w:rsid w:val="00026440"/>
    <w:rPr>
      <w:b/>
    </w:rPr>
  </w:style>
  <w:style w:type="character" w:customStyle="1" w:styleId="Formatvorlage9">
    <w:name w:val="Formatvorlage9"/>
    <w:basedOn w:val="Absatz-Standardschriftart"/>
    <w:uiPriority w:val="1"/>
    <w:rsid w:val="00026440"/>
    <w:rPr>
      <w:b/>
    </w:rPr>
  </w:style>
  <w:style w:type="character" w:customStyle="1" w:styleId="Formatvorlage9fett">
    <w:name w:val="Formatvorlage 9_fett"/>
    <w:basedOn w:val="Absatz-Standardschriftart"/>
    <w:uiPriority w:val="1"/>
    <w:rsid w:val="00681C79"/>
    <w:rPr>
      <w:b/>
      <w:sz w:val="18"/>
    </w:rPr>
  </w:style>
  <w:style w:type="character" w:customStyle="1" w:styleId="Formatvorlage10fett">
    <w:name w:val="Formatvorlage 10_fett"/>
    <w:basedOn w:val="Absatz-Standardschriftart"/>
    <w:uiPriority w:val="1"/>
    <w:rsid w:val="005641A3"/>
    <w:rPr>
      <w:b/>
      <w:sz w:val="20"/>
    </w:rPr>
  </w:style>
  <w:style w:type="character" w:customStyle="1" w:styleId="Formatvorlage12">
    <w:name w:val="Formatvorlage12"/>
    <w:basedOn w:val="Absatz-Standardschriftart"/>
    <w:uiPriority w:val="1"/>
    <w:rsid w:val="00300DAB"/>
    <w:rPr>
      <w:b/>
    </w:rPr>
  </w:style>
  <w:style w:type="character" w:customStyle="1" w:styleId="Formatvorlage13">
    <w:name w:val="Formatvorlage13"/>
    <w:basedOn w:val="Absatz-Standardschriftart"/>
    <w:uiPriority w:val="1"/>
    <w:rsid w:val="00300DAB"/>
    <w:rPr>
      <w:b/>
    </w:rPr>
  </w:style>
  <w:style w:type="character" w:customStyle="1" w:styleId="Formatvorlage90">
    <w:name w:val="Formatvorlage 9"/>
    <w:basedOn w:val="Absatz-Standardschriftart"/>
    <w:uiPriority w:val="1"/>
    <w:rsid w:val="00681C79"/>
    <w:rPr>
      <w:b w:val="0"/>
      <w:sz w:val="18"/>
    </w:rPr>
  </w:style>
  <w:style w:type="character" w:customStyle="1" w:styleId="Formatvorlage80">
    <w:name w:val="Formatvorlage 8"/>
    <w:basedOn w:val="Absatz-Standardschriftart"/>
    <w:uiPriority w:val="1"/>
    <w:rsid w:val="00681C79"/>
    <w:rPr>
      <w:b w:val="0"/>
      <w:sz w:val="16"/>
    </w:rPr>
  </w:style>
  <w:style w:type="character" w:customStyle="1" w:styleId="Formatvorlage16">
    <w:name w:val="Formatvorlage16"/>
    <w:basedOn w:val="Absatz-Standardschriftart"/>
    <w:uiPriority w:val="1"/>
    <w:rsid w:val="006C2757"/>
    <w:rPr>
      <w:b w:val="0"/>
    </w:rPr>
  </w:style>
  <w:style w:type="character" w:customStyle="1" w:styleId="Formatvorlage17">
    <w:name w:val="Formatvorlage17"/>
    <w:basedOn w:val="Absatz-Standardschriftart"/>
    <w:uiPriority w:val="1"/>
    <w:rsid w:val="006C2757"/>
    <w:rPr>
      <w:b w:val="0"/>
    </w:rPr>
  </w:style>
  <w:style w:type="character" w:customStyle="1" w:styleId="Formatvorlage18">
    <w:name w:val="Formatvorlage18"/>
    <w:basedOn w:val="Absatz-Standardschriftart"/>
    <w:uiPriority w:val="1"/>
    <w:rsid w:val="006C2757"/>
    <w:rPr>
      <w:b w:val="0"/>
    </w:rPr>
  </w:style>
  <w:style w:type="character" w:customStyle="1" w:styleId="Formatvorlage19">
    <w:name w:val="Formatvorlage19"/>
    <w:basedOn w:val="Absatz-Standardschriftart"/>
    <w:uiPriority w:val="1"/>
    <w:rsid w:val="006C2757"/>
    <w:rPr>
      <w:b w:val="0"/>
    </w:rPr>
  </w:style>
  <w:style w:type="character" w:customStyle="1" w:styleId="Formatvorlage15">
    <w:name w:val="Formatvorlage15"/>
    <w:basedOn w:val="Absatz-Standardschriftart"/>
    <w:uiPriority w:val="1"/>
    <w:rsid w:val="00615424"/>
    <w:rPr>
      <w:b w:val="0"/>
    </w:rPr>
  </w:style>
  <w:style w:type="character" w:customStyle="1" w:styleId="Formatvorlage10">
    <w:name w:val="Formatvorlage10"/>
    <w:basedOn w:val="Absatz-Standardschriftart"/>
    <w:uiPriority w:val="1"/>
    <w:rsid w:val="00C166B4"/>
    <w:rPr>
      <w:rFonts w:ascii="Frutiger LT Com 55 Roman" w:hAnsi="Frutiger LT Com 55 Roman"/>
      <w:sz w:val="20"/>
    </w:rPr>
  </w:style>
  <w:style w:type="character" w:customStyle="1" w:styleId="Formatvorlage11">
    <w:name w:val="Formatvorlage11"/>
    <w:basedOn w:val="Absatz-Standardschriftart"/>
    <w:uiPriority w:val="1"/>
    <w:rsid w:val="00C166B4"/>
    <w:rPr>
      <w:rFonts w:ascii="Frutiger LT Com 55 Roman" w:hAnsi="Frutiger LT Com 55 Roman"/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20EA4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139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139F3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139F3"/>
    <w:rPr>
      <w:rFonts w:ascii="Frutiger LT Com 55 Roman" w:hAnsi="Frutiger LT Com 55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39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39F3"/>
    <w:rPr>
      <w:rFonts w:ascii="Frutiger LT Com 55 Roman" w:hAnsi="Frutiger LT Com 55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@fd.so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amtine\Downloads\Formular_Vertragsaenderung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0FDFCB8BCF41F0A424F0F5A569A3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FB25D2-372D-4079-BCD9-4774271C40CB}"/>
      </w:docPartPr>
      <w:docPartBody>
        <w:p w:rsidR="007858F5" w:rsidRDefault="002C21B1" w:rsidP="002C21B1">
          <w:pPr>
            <w:pStyle w:val="590FDFCB8BCF41F0A424F0F5A569A3B8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960942C620D749C4B88A1280C0CE96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DDAF58-5048-4B7A-BAB5-7891016BE67F}"/>
      </w:docPartPr>
      <w:docPartBody>
        <w:p w:rsidR="007858F5" w:rsidRDefault="002C21B1" w:rsidP="002C21B1">
          <w:pPr>
            <w:pStyle w:val="960942C620D749C4B88A1280C0CE969C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68CEF60382B74652A5D2996C578356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A73E16-E5FB-48F4-AA56-3CAB62ED130D}"/>
      </w:docPartPr>
      <w:docPartBody>
        <w:p w:rsidR="007858F5" w:rsidRDefault="002C21B1" w:rsidP="002C21B1">
          <w:pPr>
            <w:pStyle w:val="68CEF60382B74652A5D2996C57835666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3EFD65143C2E4E348F3541558E11FB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8F00AA-C8D3-4946-9E74-26F222C02722}"/>
      </w:docPartPr>
      <w:docPartBody>
        <w:p w:rsidR="007858F5" w:rsidRDefault="002C21B1" w:rsidP="002C21B1">
          <w:pPr>
            <w:pStyle w:val="3EFD65143C2E4E348F3541558E11FBC1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A4D00BE9A05545829414625DBE1795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6DB0EF-3C49-427D-A742-47491D2B2774}"/>
      </w:docPartPr>
      <w:docPartBody>
        <w:p w:rsidR="007858F5" w:rsidRDefault="002C21B1" w:rsidP="002C21B1">
          <w:pPr>
            <w:pStyle w:val="A4D00BE9A05545829414625DBE1795C7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13FD7B2DF3C94DCA849F100B04E77C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3C1C8D-F207-4B8A-9FDA-DFE91F76DB6E}"/>
      </w:docPartPr>
      <w:docPartBody>
        <w:p w:rsidR="007858F5" w:rsidRDefault="002C21B1" w:rsidP="002C21B1">
          <w:pPr>
            <w:pStyle w:val="13FD7B2DF3C94DCA849F100B04E77CE2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88288849519641A2874433388A2559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BCF8A-6FB9-48A1-BAFD-320B4F62C3D1}"/>
      </w:docPartPr>
      <w:docPartBody>
        <w:p w:rsidR="007858F5" w:rsidRDefault="002C21B1" w:rsidP="002C21B1">
          <w:pPr>
            <w:pStyle w:val="88288849519641A2874433388A25599D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35DF18E60EBA4E0CACB241F3A8AF9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D730E0-1B52-44C1-A7B7-42DC2E1F6F46}"/>
      </w:docPartPr>
      <w:docPartBody>
        <w:p w:rsidR="007858F5" w:rsidRDefault="002C21B1" w:rsidP="002C21B1">
          <w:pPr>
            <w:pStyle w:val="35DF18E60EBA4E0CACB241F3A8AF9C05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FA2F1D6CBF16469DA21B149F94B750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BF763C-2313-4E4D-9125-6B81DB262C7D}"/>
      </w:docPartPr>
      <w:docPartBody>
        <w:p w:rsidR="007858F5" w:rsidRDefault="002C21B1" w:rsidP="002C21B1">
          <w:pPr>
            <w:pStyle w:val="FA2F1D6CBF16469DA21B149F94B7508A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700B74EB30B24F1C9EB079550CB8D9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8384A1-BF17-4ABA-82DB-68F9F691B4F8}"/>
      </w:docPartPr>
      <w:docPartBody>
        <w:p w:rsidR="007858F5" w:rsidRDefault="002C21B1" w:rsidP="002C21B1">
          <w:pPr>
            <w:pStyle w:val="700B74EB30B24F1C9EB079550CB8D9CD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69D5783906DF44209D0C497668C80E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98D616-FB29-4009-917C-9349D7147FAC}"/>
      </w:docPartPr>
      <w:docPartBody>
        <w:p w:rsidR="007858F5" w:rsidRDefault="002C21B1" w:rsidP="002C21B1">
          <w:pPr>
            <w:pStyle w:val="69D5783906DF44209D0C497668C80ED9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CEB2F47E24DF43239BC988B8E18977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5026BA-BC7A-4B48-84DB-38EA5045C666}"/>
      </w:docPartPr>
      <w:docPartBody>
        <w:p w:rsidR="007858F5" w:rsidRDefault="002C21B1" w:rsidP="002C21B1">
          <w:pPr>
            <w:pStyle w:val="CEB2F47E24DF43239BC988B8E18977FE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7421F9438017484D85811E6027626C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655885-4C61-41AA-B08C-3C4A1B38C3A9}"/>
      </w:docPartPr>
      <w:docPartBody>
        <w:p w:rsidR="007858F5" w:rsidRDefault="002C21B1" w:rsidP="002C21B1">
          <w:pPr>
            <w:pStyle w:val="7421F9438017484D85811E6027626C12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C04E15D7021943E68FB22C9D7AEC07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173F0B-EAB9-4653-9EE9-4EC4644CE128}"/>
      </w:docPartPr>
      <w:docPartBody>
        <w:p w:rsidR="007858F5" w:rsidRDefault="002C21B1" w:rsidP="002C21B1">
          <w:pPr>
            <w:pStyle w:val="C04E15D7021943E68FB22C9D7AEC07D9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Com 55 Roman">
    <w:altName w:val="72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Andale Sans UI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55 Roman">
    <w:altName w:val="Calibri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54"/>
    <w:rsid w:val="000014CB"/>
    <w:rsid w:val="000703B5"/>
    <w:rsid w:val="00085349"/>
    <w:rsid w:val="000B5D92"/>
    <w:rsid w:val="000E1ED2"/>
    <w:rsid w:val="001E43E4"/>
    <w:rsid w:val="00205206"/>
    <w:rsid w:val="0026713F"/>
    <w:rsid w:val="00291897"/>
    <w:rsid w:val="002C21B1"/>
    <w:rsid w:val="00401EEC"/>
    <w:rsid w:val="0049025B"/>
    <w:rsid w:val="00561A8C"/>
    <w:rsid w:val="00563D76"/>
    <w:rsid w:val="0058282C"/>
    <w:rsid w:val="00593020"/>
    <w:rsid w:val="005A2578"/>
    <w:rsid w:val="005B5294"/>
    <w:rsid w:val="006B1559"/>
    <w:rsid w:val="006D2ED3"/>
    <w:rsid w:val="0070011D"/>
    <w:rsid w:val="00702C14"/>
    <w:rsid w:val="00716660"/>
    <w:rsid w:val="007366FD"/>
    <w:rsid w:val="007403AB"/>
    <w:rsid w:val="007858F5"/>
    <w:rsid w:val="00887954"/>
    <w:rsid w:val="008A74F3"/>
    <w:rsid w:val="008B1A2B"/>
    <w:rsid w:val="008E2D49"/>
    <w:rsid w:val="00944803"/>
    <w:rsid w:val="00A76DC8"/>
    <w:rsid w:val="00A86877"/>
    <w:rsid w:val="00A95591"/>
    <w:rsid w:val="00AB3DAD"/>
    <w:rsid w:val="00AF7001"/>
    <w:rsid w:val="00B404E9"/>
    <w:rsid w:val="00B407FC"/>
    <w:rsid w:val="00BA7BD2"/>
    <w:rsid w:val="00BC0652"/>
    <w:rsid w:val="00BC72DC"/>
    <w:rsid w:val="00C0239A"/>
    <w:rsid w:val="00CA5C04"/>
    <w:rsid w:val="00CC7014"/>
    <w:rsid w:val="00CE2016"/>
    <w:rsid w:val="00CE4E6D"/>
    <w:rsid w:val="00D13256"/>
    <w:rsid w:val="00D23880"/>
    <w:rsid w:val="00D30281"/>
    <w:rsid w:val="00D33AA8"/>
    <w:rsid w:val="00DA1054"/>
    <w:rsid w:val="00DF274A"/>
    <w:rsid w:val="00EF6504"/>
    <w:rsid w:val="00EF673F"/>
    <w:rsid w:val="00F0206D"/>
    <w:rsid w:val="00F724F5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semiHidden/>
    <w:rsid w:val="002C21B1"/>
    <w:rPr>
      <w:color w:val="808080"/>
    </w:rPr>
  </w:style>
  <w:style w:type="paragraph" w:customStyle="1" w:styleId="590FDFCB8BCF41F0A424F0F5A569A3B8">
    <w:name w:val="590FDFCB8BCF41F0A424F0F5A569A3B8"/>
    <w:rsid w:val="002C21B1"/>
  </w:style>
  <w:style w:type="paragraph" w:customStyle="1" w:styleId="960942C620D749C4B88A1280C0CE969C">
    <w:name w:val="960942C620D749C4B88A1280C0CE969C"/>
    <w:rsid w:val="002C21B1"/>
  </w:style>
  <w:style w:type="paragraph" w:customStyle="1" w:styleId="68CEF60382B74652A5D2996C57835666">
    <w:name w:val="68CEF60382B74652A5D2996C57835666"/>
    <w:rsid w:val="002C21B1"/>
  </w:style>
  <w:style w:type="paragraph" w:customStyle="1" w:styleId="3EFD65143C2E4E348F3541558E11FBC1">
    <w:name w:val="3EFD65143C2E4E348F3541558E11FBC1"/>
    <w:rsid w:val="002C21B1"/>
  </w:style>
  <w:style w:type="paragraph" w:customStyle="1" w:styleId="A4D00BE9A05545829414625DBE1795C7">
    <w:name w:val="A4D00BE9A05545829414625DBE1795C7"/>
    <w:rsid w:val="002C21B1"/>
  </w:style>
  <w:style w:type="paragraph" w:customStyle="1" w:styleId="13FD7B2DF3C94DCA849F100B04E77CE2">
    <w:name w:val="13FD7B2DF3C94DCA849F100B04E77CE2"/>
    <w:rsid w:val="002C21B1"/>
  </w:style>
  <w:style w:type="paragraph" w:customStyle="1" w:styleId="88288849519641A2874433388A25599D">
    <w:name w:val="88288849519641A2874433388A25599D"/>
    <w:rsid w:val="002C21B1"/>
  </w:style>
  <w:style w:type="paragraph" w:customStyle="1" w:styleId="35DF18E60EBA4E0CACB241F3A8AF9C05">
    <w:name w:val="35DF18E60EBA4E0CACB241F3A8AF9C05"/>
    <w:rsid w:val="002C21B1"/>
  </w:style>
  <w:style w:type="paragraph" w:customStyle="1" w:styleId="FA2F1D6CBF16469DA21B149F94B7508A">
    <w:name w:val="FA2F1D6CBF16469DA21B149F94B7508A"/>
    <w:rsid w:val="002C21B1"/>
  </w:style>
  <w:style w:type="paragraph" w:customStyle="1" w:styleId="700B74EB30B24F1C9EB079550CB8D9CD">
    <w:name w:val="700B74EB30B24F1C9EB079550CB8D9CD"/>
    <w:rsid w:val="002C21B1"/>
  </w:style>
  <w:style w:type="paragraph" w:customStyle="1" w:styleId="69D5783906DF44209D0C497668C80ED9">
    <w:name w:val="69D5783906DF44209D0C497668C80ED9"/>
    <w:rsid w:val="002C21B1"/>
  </w:style>
  <w:style w:type="paragraph" w:customStyle="1" w:styleId="CEB2F47E24DF43239BC988B8E18977FE">
    <w:name w:val="CEB2F47E24DF43239BC988B8E18977FE"/>
    <w:rsid w:val="002C21B1"/>
  </w:style>
  <w:style w:type="paragraph" w:customStyle="1" w:styleId="7421F9438017484D85811E6027626C12">
    <w:name w:val="7421F9438017484D85811E6027626C12"/>
    <w:rsid w:val="002C21B1"/>
  </w:style>
  <w:style w:type="paragraph" w:customStyle="1" w:styleId="C04E15D7021943E68FB22C9D7AEC07D9">
    <w:name w:val="C04E15D7021943E68FB22C9D7AEC07D9"/>
    <w:rsid w:val="002C21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25139-6809-40FC-9AB9-5073E30E2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Formular_Vertragsaenderung (1).dotx</Template>
  <TotalTime>0</TotalTime>
  <Pages>1</Pages>
  <Words>153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Links>
    <vt:vector size="6" baseType="variant">
      <vt:variant>
        <vt:i4>9699333</vt:i4>
      </vt:variant>
      <vt:variant>
        <vt:i4>0</vt:i4>
      </vt:variant>
      <vt:variant>
        <vt:i4>0</vt:i4>
      </vt:variant>
      <vt:variant>
        <vt:i4>5</vt:i4>
      </vt:variant>
      <vt:variant>
        <vt:lpwstr>http://www.so.ch/departemente/finanzen/personalamt/dienstleistungen/führungshandbuch/stellenbeschreibung.html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Jost Reto</dc:creator>
  <cp:lastModifiedBy>Böttinger Yvonne</cp:lastModifiedBy>
  <cp:revision>3</cp:revision>
  <cp:lastPrinted>2026-07-01T15:07:00Z</cp:lastPrinted>
  <dcterms:created xsi:type="dcterms:W3CDTF">2026-08-07T10:18:00Z</dcterms:created>
  <dcterms:modified xsi:type="dcterms:W3CDTF">2026-08-10T11:04:00Z</dcterms:modified>
</cp:coreProperties>
</file>