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4CA68" w14:textId="77777777" w:rsidR="002514FA" w:rsidRPr="009F1E9E" w:rsidRDefault="002514FA" w:rsidP="002514FA"/>
    <w:tbl>
      <w:tblPr>
        <w:tblW w:w="0" w:type="auto"/>
        <w:tblLook w:val="04A0" w:firstRow="1" w:lastRow="0" w:firstColumn="1" w:lastColumn="0" w:noHBand="0" w:noVBand="1"/>
      </w:tblPr>
      <w:tblGrid>
        <w:gridCol w:w="4411"/>
        <w:gridCol w:w="1675"/>
        <w:gridCol w:w="3694"/>
      </w:tblGrid>
      <w:tr w:rsidR="002514FA" w:rsidRPr="009F1E9E" w14:paraId="291E2C55" w14:textId="77777777" w:rsidTr="00876D8F">
        <w:tc>
          <w:tcPr>
            <w:tcW w:w="4411" w:type="dxa"/>
          </w:tcPr>
          <w:p w14:paraId="0205B1B4" w14:textId="77777777" w:rsidR="002514FA" w:rsidRPr="009F1E9E" w:rsidRDefault="002514FA" w:rsidP="00876D8F">
            <w:pPr>
              <w:rPr>
                <w:b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14:paraId="2F7F0987" w14:textId="77777777" w:rsidR="002514FA" w:rsidRPr="009F1E9E" w:rsidRDefault="002514FA" w:rsidP="00876D8F">
            <w:r w:rsidRPr="009F1E9E">
              <w:t>Departement</w:t>
            </w:r>
          </w:p>
        </w:tc>
        <w:tc>
          <w:tcPr>
            <w:tcW w:w="3694" w:type="dxa"/>
            <w:vAlign w:val="center"/>
          </w:tcPr>
          <w:p w14:paraId="379D504B" w14:textId="77777777" w:rsidR="002514FA" w:rsidRPr="009F1E9E" w:rsidRDefault="002514FA" w:rsidP="00876D8F">
            <w:sdt>
              <w:sdtPr>
                <w:rPr>
                  <w:rStyle w:val="Formatvorlage15"/>
                </w:rPr>
                <w:id w:val="1633056795"/>
                <w:placeholder>
                  <w:docPart w:val="682A5CD9D73F4C038C78B668A361497E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……………....…………………………….</w:t>
                </w:r>
              </w:sdtContent>
            </w:sdt>
          </w:p>
        </w:tc>
      </w:tr>
      <w:tr w:rsidR="002514FA" w:rsidRPr="009F1E9E" w14:paraId="2166F57E" w14:textId="77777777" w:rsidTr="00876D8F">
        <w:tc>
          <w:tcPr>
            <w:tcW w:w="4411" w:type="dxa"/>
            <w:vAlign w:val="center"/>
          </w:tcPr>
          <w:p w14:paraId="05977F9D" w14:textId="77777777" w:rsidR="002514FA" w:rsidRPr="009F1E9E" w:rsidRDefault="002514FA" w:rsidP="00876D8F">
            <w:pPr>
              <w:rPr>
                <w:b/>
                <w:sz w:val="28"/>
                <w:szCs w:val="28"/>
              </w:rPr>
            </w:pPr>
            <w:r w:rsidRPr="009F1E9E">
              <w:rPr>
                <w:b/>
                <w:sz w:val="28"/>
                <w:szCs w:val="28"/>
              </w:rPr>
              <w:t>Antrag Stellenbesetzung</w:t>
            </w:r>
          </w:p>
        </w:tc>
        <w:tc>
          <w:tcPr>
            <w:tcW w:w="1675" w:type="dxa"/>
            <w:vAlign w:val="center"/>
          </w:tcPr>
          <w:p w14:paraId="20076F7F" w14:textId="77777777" w:rsidR="002514FA" w:rsidRPr="009F1E9E" w:rsidRDefault="002514FA" w:rsidP="00876D8F">
            <w:pPr>
              <w:rPr>
                <w:b/>
                <w:sz w:val="16"/>
                <w:szCs w:val="16"/>
              </w:rPr>
            </w:pPr>
            <w:r w:rsidRPr="009F1E9E">
              <w:t>Amt</w:t>
            </w:r>
          </w:p>
        </w:tc>
        <w:tc>
          <w:tcPr>
            <w:tcW w:w="3694" w:type="dxa"/>
            <w:vAlign w:val="center"/>
          </w:tcPr>
          <w:p w14:paraId="584D1D39" w14:textId="77777777" w:rsidR="002514FA" w:rsidRPr="009F1E9E" w:rsidRDefault="002514FA" w:rsidP="00876D8F">
            <w:pPr>
              <w:rPr>
                <w:b/>
              </w:rPr>
            </w:pPr>
            <w:sdt>
              <w:sdtPr>
                <w:rPr>
                  <w:rStyle w:val="Formatvorlage15"/>
                </w:rPr>
                <w:id w:val="176391097"/>
                <w:placeholder>
                  <w:docPart w:val="BA4D4B0CBD124D22BCFE7D561680C68E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……………....…………………………….</w:t>
                </w:r>
              </w:sdtContent>
            </w:sdt>
          </w:p>
        </w:tc>
      </w:tr>
      <w:tr w:rsidR="002514FA" w:rsidRPr="009F1E9E" w14:paraId="2508BF1C" w14:textId="77777777" w:rsidTr="00876D8F">
        <w:trPr>
          <w:trHeight w:val="384"/>
        </w:trPr>
        <w:tc>
          <w:tcPr>
            <w:tcW w:w="4411" w:type="dxa"/>
          </w:tcPr>
          <w:p w14:paraId="05E497D4" w14:textId="77777777" w:rsidR="002514FA" w:rsidRPr="00376FED" w:rsidRDefault="002514FA" w:rsidP="00876D8F">
            <w:pPr>
              <w:widowControl/>
              <w:spacing w:before="200"/>
              <w:rPr>
                <w:bCs/>
                <w:sz w:val="14"/>
                <w:szCs w:val="14"/>
              </w:rPr>
            </w:pPr>
            <w:r w:rsidRPr="00376FED">
              <w:rPr>
                <w:bCs/>
                <w:color w:val="808080" w:themeColor="background1" w:themeShade="80"/>
                <w:sz w:val="14"/>
                <w:szCs w:val="14"/>
              </w:rPr>
              <w:t>Antrag geht an das Personalamt (</w:t>
            </w:r>
            <w:hyperlink r:id="rId8" w:history="1">
              <w:r w:rsidRPr="00376FED">
                <w:rPr>
                  <w:rStyle w:val="Hyperlink"/>
                  <w:bCs/>
                  <w:sz w:val="14"/>
                  <w:szCs w:val="14"/>
                </w:rPr>
                <w:t>pa@fd.so.ch</w:t>
              </w:r>
            </w:hyperlink>
            <w:r w:rsidRPr="00376FED">
              <w:rPr>
                <w:bCs/>
                <w:color w:val="808080" w:themeColor="background1" w:themeShade="80"/>
                <w:sz w:val="14"/>
                <w:szCs w:val="14"/>
              </w:rPr>
              <w:t xml:space="preserve">). </w:t>
            </w:r>
          </w:p>
        </w:tc>
        <w:tc>
          <w:tcPr>
            <w:tcW w:w="1675" w:type="dxa"/>
            <w:vAlign w:val="center"/>
          </w:tcPr>
          <w:p w14:paraId="2DA14435" w14:textId="77777777" w:rsidR="002514FA" w:rsidRPr="009F1E9E" w:rsidRDefault="002514FA" w:rsidP="00876D8F">
            <w:pPr>
              <w:rPr>
                <w:b/>
                <w:sz w:val="16"/>
                <w:szCs w:val="16"/>
              </w:rPr>
            </w:pPr>
            <w:r w:rsidRPr="009F1E9E">
              <w:t>Abteilung</w:t>
            </w:r>
          </w:p>
        </w:tc>
        <w:tc>
          <w:tcPr>
            <w:tcW w:w="3694" w:type="dxa"/>
            <w:vAlign w:val="center"/>
          </w:tcPr>
          <w:p w14:paraId="1EC274D5" w14:textId="77777777" w:rsidR="002514FA" w:rsidRPr="009F1E9E" w:rsidRDefault="002514FA" w:rsidP="00876D8F">
            <w:pPr>
              <w:rPr>
                <w:b/>
              </w:rPr>
            </w:pPr>
            <w:sdt>
              <w:sdtPr>
                <w:rPr>
                  <w:rStyle w:val="Formatvorlage15"/>
                </w:rPr>
                <w:id w:val="-1275402659"/>
                <w:placeholder>
                  <w:docPart w:val="94F1ACCB6F6C47168E3CC4A7CE8B24BE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……………....…………………………….</w:t>
                </w:r>
              </w:sdtContent>
            </w:sdt>
          </w:p>
        </w:tc>
      </w:tr>
      <w:tr w:rsidR="002514FA" w:rsidRPr="009F1E9E" w14:paraId="6857700A" w14:textId="77777777" w:rsidTr="00876D8F">
        <w:trPr>
          <w:trHeight w:val="384"/>
        </w:trPr>
        <w:tc>
          <w:tcPr>
            <w:tcW w:w="4411" w:type="dxa"/>
          </w:tcPr>
          <w:p w14:paraId="5B9863B2" w14:textId="77777777" w:rsidR="002514FA" w:rsidRPr="00376FED" w:rsidRDefault="002514FA" w:rsidP="00876D8F">
            <w:pPr>
              <w:rPr>
                <w:b/>
                <w:sz w:val="14"/>
                <w:szCs w:val="14"/>
              </w:rPr>
            </w:pPr>
            <w:r w:rsidRPr="00376FED">
              <w:rPr>
                <w:bCs/>
                <w:color w:val="808080" w:themeColor="background1" w:themeShade="80"/>
                <w:sz w:val="14"/>
                <w:szCs w:val="14"/>
              </w:rPr>
              <w:t>Unvollständig ausgefüllte Anträge werden nicht</w:t>
            </w:r>
            <w:r w:rsidRPr="00376FED">
              <w:rPr>
                <w:bCs/>
                <w:color w:val="808080" w:themeColor="background1" w:themeShade="80"/>
                <w:sz w:val="14"/>
                <w:szCs w:val="14"/>
              </w:rPr>
              <w:br/>
              <w:t>bearbeitet und retourniert.</w:t>
            </w:r>
          </w:p>
        </w:tc>
        <w:tc>
          <w:tcPr>
            <w:tcW w:w="1675" w:type="dxa"/>
            <w:vAlign w:val="center"/>
          </w:tcPr>
          <w:p w14:paraId="00358B4B" w14:textId="77777777" w:rsidR="002514FA" w:rsidRPr="009F1E9E" w:rsidRDefault="002514FA" w:rsidP="00876D8F">
            <w:r w:rsidRPr="009F1E9E">
              <w:t>Gruppe/Team</w:t>
            </w:r>
          </w:p>
        </w:tc>
        <w:tc>
          <w:tcPr>
            <w:tcW w:w="3694" w:type="dxa"/>
            <w:vAlign w:val="center"/>
          </w:tcPr>
          <w:p w14:paraId="212D77BE" w14:textId="77777777" w:rsidR="002514FA" w:rsidRPr="009F1E9E" w:rsidRDefault="002514FA" w:rsidP="00876D8F">
            <w:pPr>
              <w:rPr>
                <w:b/>
              </w:rPr>
            </w:pPr>
            <w:sdt>
              <w:sdtPr>
                <w:rPr>
                  <w:rStyle w:val="Formatvorlage15"/>
                </w:rPr>
                <w:id w:val="-572276903"/>
                <w:placeholder>
                  <w:docPart w:val="20D00E8F46F449F4BB04EAD7D655778E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……………....…………………………….</w:t>
                </w:r>
              </w:sdtContent>
            </w:sdt>
          </w:p>
        </w:tc>
      </w:tr>
      <w:tr w:rsidR="002514FA" w:rsidRPr="009F1E9E" w14:paraId="17333D11" w14:textId="77777777" w:rsidTr="00876D8F">
        <w:trPr>
          <w:trHeight w:val="384"/>
        </w:trPr>
        <w:tc>
          <w:tcPr>
            <w:tcW w:w="4411" w:type="dxa"/>
          </w:tcPr>
          <w:p w14:paraId="7D722AD0" w14:textId="77777777" w:rsidR="002514FA" w:rsidRPr="009F1E9E" w:rsidRDefault="002514FA" w:rsidP="00876D8F">
            <w:pPr>
              <w:rPr>
                <w:b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14:paraId="1FE15F15" w14:textId="77777777" w:rsidR="002514FA" w:rsidRPr="009F1E9E" w:rsidRDefault="002514FA" w:rsidP="00876D8F">
            <w:r w:rsidRPr="009F1E9E">
              <w:t>Vorgesetzte/r</w:t>
            </w:r>
          </w:p>
        </w:tc>
        <w:tc>
          <w:tcPr>
            <w:tcW w:w="3694" w:type="dxa"/>
            <w:vAlign w:val="center"/>
          </w:tcPr>
          <w:p w14:paraId="2409634D" w14:textId="77777777" w:rsidR="002514FA" w:rsidRPr="009F1E9E" w:rsidRDefault="002514FA" w:rsidP="00876D8F">
            <w:pPr>
              <w:rPr>
                <w:b/>
              </w:rPr>
            </w:pPr>
            <w:sdt>
              <w:sdtPr>
                <w:rPr>
                  <w:rStyle w:val="Formatvorlage15"/>
                </w:rPr>
                <w:id w:val="292027237"/>
                <w:placeholder>
                  <w:docPart w:val="FC8FB581E54C4376BDA32AAE041B5389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……………....…………………………….</w:t>
                </w:r>
              </w:sdtContent>
            </w:sdt>
          </w:p>
        </w:tc>
      </w:tr>
      <w:tr w:rsidR="002514FA" w:rsidRPr="009F1E9E" w14:paraId="355D2505" w14:textId="77777777" w:rsidTr="00876D8F">
        <w:trPr>
          <w:trHeight w:val="384"/>
        </w:trPr>
        <w:tc>
          <w:tcPr>
            <w:tcW w:w="4411" w:type="dxa"/>
          </w:tcPr>
          <w:p w14:paraId="23BA8294" w14:textId="77777777" w:rsidR="002514FA" w:rsidRPr="009F1E9E" w:rsidRDefault="002514FA" w:rsidP="00876D8F">
            <w:pPr>
              <w:rPr>
                <w:b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14:paraId="45303398" w14:textId="77777777" w:rsidR="002514FA" w:rsidRPr="009F1E9E" w:rsidRDefault="002514FA" w:rsidP="00876D8F">
            <w:r w:rsidRPr="009F1E9E">
              <w:t>Arbeitsort</w:t>
            </w:r>
          </w:p>
        </w:tc>
        <w:tc>
          <w:tcPr>
            <w:tcW w:w="3694" w:type="dxa"/>
            <w:vAlign w:val="center"/>
          </w:tcPr>
          <w:p w14:paraId="6538212A" w14:textId="77777777" w:rsidR="002514FA" w:rsidRPr="009F1E9E" w:rsidRDefault="002514FA" w:rsidP="00876D8F">
            <w:pPr>
              <w:rPr>
                <w:rStyle w:val="Formatvorlage15"/>
              </w:rPr>
            </w:pPr>
            <w:sdt>
              <w:sdtPr>
                <w:rPr>
                  <w:rStyle w:val="Formatvorlage15"/>
                </w:rPr>
                <w:id w:val="-949317313"/>
                <w:placeholder>
                  <w:docPart w:val="00C17BDBEF4A450E9A4177824C7401D3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……………....…………………………….</w:t>
                </w:r>
              </w:sdtContent>
            </w:sdt>
          </w:p>
        </w:tc>
      </w:tr>
      <w:tr w:rsidR="002514FA" w:rsidRPr="009F1E9E" w14:paraId="5436037F" w14:textId="77777777" w:rsidTr="00876D8F">
        <w:trPr>
          <w:trHeight w:val="384"/>
        </w:trPr>
        <w:tc>
          <w:tcPr>
            <w:tcW w:w="4411" w:type="dxa"/>
          </w:tcPr>
          <w:p w14:paraId="516205B6" w14:textId="77777777" w:rsidR="002514FA" w:rsidRPr="009F1E9E" w:rsidRDefault="002514FA" w:rsidP="00876D8F">
            <w:pPr>
              <w:rPr>
                <w:b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14:paraId="3881E93D" w14:textId="77777777" w:rsidR="002514FA" w:rsidRPr="009F1E9E" w:rsidRDefault="002514FA" w:rsidP="00876D8F">
            <w:r w:rsidRPr="009F1E9E">
              <w:t>Kostenstelle</w:t>
            </w:r>
          </w:p>
        </w:tc>
        <w:tc>
          <w:tcPr>
            <w:tcW w:w="3694" w:type="dxa"/>
            <w:vAlign w:val="center"/>
          </w:tcPr>
          <w:p w14:paraId="6ADDA5FE" w14:textId="77777777" w:rsidR="002514FA" w:rsidRPr="009F1E9E" w:rsidRDefault="002514FA" w:rsidP="00876D8F">
            <w:pPr>
              <w:rPr>
                <w:b/>
              </w:rPr>
            </w:pPr>
            <w:sdt>
              <w:sdtPr>
                <w:rPr>
                  <w:rStyle w:val="Formatvorlage15"/>
                </w:rPr>
                <w:id w:val="-1288589295"/>
                <w:placeholder>
                  <w:docPart w:val="76744F366B7C4A238192AC40E5438625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……………....…………………………….</w:t>
                </w:r>
              </w:sdtContent>
            </w:sdt>
          </w:p>
        </w:tc>
      </w:tr>
    </w:tbl>
    <w:p w14:paraId="373113A7" w14:textId="77777777" w:rsidR="002514FA" w:rsidRPr="009F1E9E" w:rsidRDefault="002514FA" w:rsidP="002514FA">
      <w:pPr>
        <w:rPr>
          <w:sz w:val="16"/>
        </w:rPr>
      </w:pPr>
    </w:p>
    <w:p w14:paraId="70CBB273" w14:textId="77777777" w:rsidR="002514FA" w:rsidRPr="009F1E9E" w:rsidRDefault="002514FA" w:rsidP="002514FA">
      <w:pPr>
        <w:rPr>
          <w:sz w:val="16"/>
        </w:rPr>
      </w:pPr>
    </w:p>
    <w:p w14:paraId="5189DC3D" w14:textId="77777777" w:rsidR="002514FA" w:rsidRPr="00A25EEB" w:rsidRDefault="002514FA" w:rsidP="002514FA">
      <w:sdt>
        <w:sdtPr>
          <w:rPr>
            <w:szCs w:val="20"/>
          </w:rPr>
          <w:id w:val="-855960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F1E9E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Pr="009F1E9E">
        <w:t xml:space="preserve"> Wiederbesetzung einer Stelle </w:t>
      </w:r>
      <w:r w:rsidRPr="009F1E9E">
        <w:rPr>
          <w:u w:val="single"/>
        </w:rPr>
        <w:t>ohne</w:t>
      </w:r>
      <w:r w:rsidRPr="009F1E9E">
        <w:t xml:space="preserve"> Aufgabenveränderung</w:t>
      </w:r>
    </w:p>
    <w:p w14:paraId="30D2F0BE" w14:textId="77777777" w:rsidR="002514FA" w:rsidRPr="009F1E9E" w:rsidRDefault="002514FA" w:rsidP="002514FA">
      <w:pPr>
        <w:tabs>
          <w:tab w:val="left" w:pos="284"/>
        </w:tabs>
        <w:spacing w:before="80"/>
        <w:rPr>
          <w:rStyle w:val="Formatvorlage15"/>
        </w:rPr>
      </w:pPr>
      <w:r w:rsidRPr="009F1E9E">
        <w:tab/>
      </w:r>
      <w:r w:rsidRPr="009F1E9E">
        <w:rPr>
          <w:szCs w:val="20"/>
        </w:rPr>
        <w:t xml:space="preserve">Planstellen-Nr.: </w:t>
      </w:r>
      <w:sdt>
        <w:sdtPr>
          <w:rPr>
            <w:rStyle w:val="Formatvorlage15"/>
          </w:rPr>
          <w:id w:val="1060906068"/>
          <w:placeholder>
            <w:docPart w:val="A6261AAA7522498EB493B67B036CCD38"/>
          </w:placeholder>
          <w:showingPlcHdr/>
          <w:text/>
        </w:sdtPr>
        <w:sdtEndPr>
          <w:rPr>
            <w:rStyle w:val="Absatz-Standardschriftart"/>
            <w:bCs/>
          </w:rPr>
        </w:sdtEndPr>
        <w:sdtContent>
          <w:r w:rsidRPr="009F1E9E">
            <w:rPr>
              <w:rStyle w:val="Platzhaltertext"/>
              <w:color w:val="auto"/>
            </w:rPr>
            <w:t>…………</w:t>
          </w:r>
          <w:proofErr w:type="gramStart"/>
          <w:r w:rsidRPr="009F1E9E">
            <w:rPr>
              <w:rStyle w:val="Platzhaltertext"/>
              <w:color w:val="auto"/>
            </w:rPr>
            <w:t>…….</w:t>
          </w:r>
          <w:proofErr w:type="gramEnd"/>
        </w:sdtContent>
      </w:sdt>
      <w:r w:rsidRPr="009F1E9E">
        <w:rPr>
          <w:szCs w:val="20"/>
        </w:rPr>
        <w:t xml:space="preserve"> oder bisherige/r Stelleninhaber/in </w:t>
      </w:r>
      <w:sdt>
        <w:sdtPr>
          <w:rPr>
            <w:rStyle w:val="Formatvorlage15"/>
          </w:rPr>
          <w:id w:val="-143580572"/>
          <w:placeholder>
            <w:docPart w:val="CFA6333793FA43F2A1272EB95FD7E4FA"/>
          </w:placeholder>
          <w:showingPlcHdr/>
          <w:text/>
        </w:sdtPr>
        <w:sdtEndPr>
          <w:rPr>
            <w:rStyle w:val="Absatz-Standardschriftart"/>
            <w:bCs/>
          </w:rPr>
        </w:sdtEndPr>
        <w:sdtContent>
          <w:r w:rsidRPr="009F1E9E">
            <w:rPr>
              <w:rStyle w:val="Platzhaltertext"/>
              <w:color w:val="auto"/>
            </w:rPr>
            <w:t>……</w:t>
          </w:r>
          <w:proofErr w:type="gramStart"/>
          <w:r w:rsidRPr="009F1E9E">
            <w:rPr>
              <w:rStyle w:val="Platzhaltertext"/>
              <w:color w:val="auto"/>
            </w:rPr>
            <w:t>…….</w:t>
          </w:r>
          <w:proofErr w:type="gramEnd"/>
          <w:r w:rsidRPr="009F1E9E">
            <w:rPr>
              <w:rStyle w:val="Platzhaltertext"/>
              <w:color w:val="auto"/>
            </w:rPr>
            <w:t>……</w:t>
          </w:r>
          <w:proofErr w:type="gramStart"/>
          <w:r w:rsidRPr="009F1E9E">
            <w:rPr>
              <w:rStyle w:val="Platzhaltertext"/>
              <w:color w:val="auto"/>
            </w:rPr>
            <w:t>…....</w:t>
          </w:r>
          <w:proofErr w:type="gramEnd"/>
          <w:r w:rsidRPr="009F1E9E">
            <w:rPr>
              <w:rStyle w:val="Platzhaltertext"/>
              <w:color w:val="auto"/>
            </w:rPr>
            <w:t>………………</w:t>
          </w:r>
          <w:proofErr w:type="gramStart"/>
          <w:r w:rsidRPr="009F1E9E">
            <w:rPr>
              <w:rStyle w:val="Platzhaltertext"/>
              <w:color w:val="auto"/>
            </w:rPr>
            <w:t>…….</w:t>
          </w:r>
          <w:proofErr w:type="gramEnd"/>
        </w:sdtContent>
      </w:sdt>
    </w:p>
    <w:p w14:paraId="276A8809" w14:textId="77777777" w:rsidR="002514FA" w:rsidRPr="009F1E9E" w:rsidRDefault="002514FA" w:rsidP="002514FA">
      <w:pPr>
        <w:tabs>
          <w:tab w:val="left" w:pos="426"/>
        </w:tabs>
        <w:rPr>
          <w:sz w:val="16"/>
          <w:szCs w:val="16"/>
        </w:rPr>
      </w:pPr>
    </w:p>
    <w:p w14:paraId="3CF18109" w14:textId="77777777" w:rsidR="002514FA" w:rsidRDefault="002514FA" w:rsidP="002514FA">
      <w:pPr>
        <w:tabs>
          <w:tab w:val="left" w:pos="284"/>
        </w:tabs>
        <w:rPr>
          <w:sz w:val="14"/>
          <w:szCs w:val="14"/>
        </w:rPr>
      </w:pPr>
      <w:sdt>
        <w:sdtPr>
          <w:rPr>
            <w:szCs w:val="20"/>
          </w:rPr>
          <w:id w:val="-1292208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F1E9E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Pr="009F1E9E">
        <w:t xml:space="preserve"> Wiederbesetzung einer Stelle </w:t>
      </w:r>
      <w:r w:rsidRPr="009F1E9E">
        <w:rPr>
          <w:u w:val="single"/>
        </w:rPr>
        <w:t>mit</w:t>
      </w:r>
      <w:r w:rsidRPr="009F1E9E">
        <w:t xml:space="preserve"> Aufgabenveränderung </w:t>
      </w:r>
      <w:r w:rsidRPr="00236CAB">
        <w:rPr>
          <w:sz w:val="14"/>
          <w:szCs w:val="14"/>
        </w:rPr>
        <w:t>(sofern notwendig Antrag Einreihungsüberprüfung einreichen)</w:t>
      </w:r>
    </w:p>
    <w:p w14:paraId="17EFFFDA" w14:textId="77777777" w:rsidR="002514FA" w:rsidRPr="009F1E9E" w:rsidRDefault="002514FA" w:rsidP="002514FA">
      <w:pPr>
        <w:tabs>
          <w:tab w:val="left" w:pos="284"/>
        </w:tabs>
        <w:spacing w:before="80"/>
        <w:rPr>
          <w:sz w:val="16"/>
          <w:szCs w:val="16"/>
        </w:rPr>
      </w:pPr>
      <w:r w:rsidRPr="00236CAB">
        <w:rPr>
          <w:sz w:val="14"/>
          <w:szCs w:val="14"/>
        </w:rPr>
        <w:t xml:space="preserve"> </w:t>
      </w:r>
      <w:r w:rsidRPr="009F1E9E">
        <w:tab/>
      </w:r>
      <w:r w:rsidRPr="009F1E9E">
        <w:rPr>
          <w:szCs w:val="20"/>
        </w:rPr>
        <w:t xml:space="preserve">Planstellen-Nr.: </w:t>
      </w:r>
      <w:sdt>
        <w:sdtPr>
          <w:rPr>
            <w:rStyle w:val="Formatvorlage15"/>
          </w:rPr>
          <w:id w:val="-1636864118"/>
          <w:placeholder>
            <w:docPart w:val="EEE248A7FC4042C7885BEC14E7393289"/>
          </w:placeholder>
          <w:showingPlcHdr/>
          <w:text/>
        </w:sdtPr>
        <w:sdtEndPr>
          <w:rPr>
            <w:rStyle w:val="Absatz-Standardschriftart"/>
            <w:bCs/>
          </w:rPr>
        </w:sdtEndPr>
        <w:sdtContent>
          <w:r w:rsidRPr="009F1E9E">
            <w:rPr>
              <w:rStyle w:val="Platzhaltertext"/>
              <w:color w:val="auto"/>
            </w:rPr>
            <w:t>…………</w:t>
          </w:r>
          <w:proofErr w:type="gramStart"/>
          <w:r w:rsidRPr="009F1E9E">
            <w:rPr>
              <w:rStyle w:val="Platzhaltertext"/>
              <w:color w:val="auto"/>
            </w:rPr>
            <w:t>…….</w:t>
          </w:r>
          <w:proofErr w:type="gramEnd"/>
        </w:sdtContent>
      </w:sdt>
      <w:r w:rsidRPr="009F1E9E">
        <w:rPr>
          <w:szCs w:val="20"/>
        </w:rPr>
        <w:t xml:space="preserve"> oder neue Planstelle </w:t>
      </w:r>
      <w:sdt>
        <w:sdtPr>
          <w:rPr>
            <w:szCs w:val="20"/>
          </w:rPr>
          <w:id w:val="12768399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56F64">
            <w:rPr>
              <w:rFonts w:ascii="MS Gothic" w:eastAsia="MS Gothic" w:hAnsi="MS Gothic" w:hint="eastAsia"/>
              <w:szCs w:val="20"/>
            </w:rPr>
            <w:t>☐</w:t>
          </w:r>
        </w:sdtContent>
      </w:sdt>
    </w:p>
    <w:p w14:paraId="6D370FE8" w14:textId="77777777" w:rsidR="002514FA" w:rsidRPr="009F1E9E" w:rsidRDefault="002514FA" w:rsidP="002514FA">
      <w:pPr>
        <w:rPr>
          <w:sz w:val="16"/>
          <w:szCs w:val="16"/>
        </w:rPr>
      </w:pPr>
    </w:p>
    <w:p w14:paraId="746A1C95" w14:textId="77777777" w:rsidR="002514FA" w:rsidRPr="009F1E9E" w:rsidRDefault="002514FA" w:rsidP="002514FA">
      <w:pPr>
        <w:ind w:left="284" w:hanging="284"/>
        <w:rPr>
          <w:sz w:val="14"/>
          <w:szCs w:val="14"/>
        </w:rPr>
      </w:pPr>
      <w:sdt>
        <w:sdtPr>
          <w:rPr>
            <w:szCs w:val="20"/>
          </w:rPr>
          <w:id w:val="-1641183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F1E9E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Pr="009F1E9E">
        <w:t xml:space="preserve"> Besetzung einer neu geschaffenen Stelle </w:t>
      </w:r>
      <w:r w:rsidRPr="009F1E9E">
        <w:rPr>
          <w:sz w:val="14"/>
          <w:szCs w:val="14"/>
        </w:rPr>
        <w:t xml:space="preserve">(Handelt es sich um eine neue Funktion, welche noch nicht eingereiht ist: </w:t>
      </w:r>
      <w:r>
        <w:rPr>
          <w:sz w:val="14"/>
          <w:szCs w:val="14"/>
        </w:rPr>
        <w:br/>
      </w:r>
      <w:r w:rsidRPr="009F1E9E">
        <w:rPr>
          <w:sz w:val="14"/>
          <w:szCs w:val="14"/>
        </w:rPr>
        <w:t>Antrag Einreihung in eine Lohnklasse einreichen)</w:t>
      </w:r>
    </w:p>
    <w:p w14:paraId="25D77026" w14:textId="77777777" w:rsidR="002514FA" w:rsidRPr="009F1E9E" w:rsidRDefault="002514FA" w:rsidP="002514FA">
      <w:pPr>
        <w:rPr>
          <w:sz w:val="16"/>
          <w:szCs w:val="16"/>
        </w:rPr>
      </w:pPr>
    </w:p>
    <w:p w14:paraId="54F62A8F" w14:textId="77777777" w:rsidR="002514FA" w:rsidRPr="009F1E9E" w:rsidRDefault="002514FA" w:rsidP="002514FA">
      <w:sdt>
        <w:sdtPr>
          <w:rPr>
            <w:szCs w:val="20"/>
          </w:rPr>
          <w:id w:val="-2103403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F1E9E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Pr="009F1E9E">
        <w:t xml:space="preserve"> Der Plan-Pensenbestand wird überschritten, weil:</w:t>
      </w:r>
      <w:r w:rsidRPr="009F1E9E">
        <w:rPr>
          <w:rStyle w:val="Formatvorlage15"/>
        </w:rPr>
        <w:t xml:space="preserve"> </w:t>
      </w:r>
      <w:sdt>
        <w:sdtPr>
          <w:rPr>
            <w:rStyle w:val="Formatvorlage15"/>
          </w:rPr>
          <w:id w:val="-1170026675"/>
          <w:placeholder>
            <w:docPart w:val="F4F91B56BEFD4C70BD0E4DE5A2A2D85D"/>
          </w:placeholder>
          <w:showingPlcHdr/>
          <w:text/>
        </w:sdtPr>
        <w:sdtEndPr>
          <w:rPr>
            <w:rStyle w:val="Absatz-Standardschriftart"/>
            <w:bCs/>
          </w:rPr>
        </w:sdtEndPr>
        <w:sdtContent>
          <w:r w:rsidRPr="009F1E9E">
            <w:rPr>
              <w:rStyle w:val="Platzhaltertext"/>
              <w:color w:val="auto"/>
            </w:rPr>
            <w:t>…………………………………………………</w:t>
          </w:r>
          <w:proofErr w:type="gramStart"/>
          <w:r w:rsidRPr="009F1E9E">
            <w:rPr>
              <w:rStyle w:val="Platzhaltertext"/>
              <w:color w:val="auto"/>
            </w:rPr>
            <w:t>…….</w:t>
          </w:r>
          <w:proofErr w:type="gramEnd"/>
          <w:r w:rsidRPr="009F1E9E">
            <w:rPr>
              <w:rStyle w:val="Platzhaltertext"/>
              <w:color w:val="auto"/>
            </w:rPr>
            <w:t>.……</w:t>
          </w:r>
        </w:sdtContent>
      </w:sdt>
    </w:p>
    <w:p w14:paraId="02CB981B" w14:textId="77777777" w:rsidR="002514FA" w:rsidRDefault="002514FA" w:rsidP="002514FA">
      <w:pPr>
        <w:rPr>
          <w:sz w:val="16"/>
          <w:szCs w:val="16"/>
        </w:rPr>
      </w:pPr>
    </w:p>
    <w:p w14:paraId="5796E35A" w14:textId="77777777" w:rsidR="002514FA" w:rsidRPr="009F1E9E" w:rsidRDefault="002514FA" w:rsidP="002514FA">
      <w:pPr>
        <w:rPr>
          <w:sz w:val="16"/>
          <w:szCs w:val="16"/>
        </w:rPr>
      </w:pPr>
    </w:p>
    <w:tbl>
      <w:tblPr>
        <w:tblStyle w:val="Tabellenraster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2"/>
        <w:gridCol w:w="58"/>
        <w:gridCol w:w="856"/>
        <w:gridCol w:w="991"/>
        <w:gridCol w:w="851"/>
        <w:gridCol w:w="567"/>
        <w:gridCol w:w="426"/>
        <w:gridCol w:w="708"/>
        <w:gridCol w:w="1560"/>
        <w:gridCol w:w="851"/>
        <w:gridCol w:w="709"/>
        <w:gridCol w:w="284"/>
      </w:tblGrid>
      <w:tr w:rsidR="002514FA" w:rsidRPr="009F1E9E" w14:paraId="289928B9" w14:textId="77777777" w:rsidTr="00876D8F">
        <w:trPr>
          <w:trHeight w:val="454"/>
        </w:trPr>
        <w:tc>
          <w:tcPr>
            <w:tcW w:w="2121" w:type="dxa"/>
            <w:gridSpan w:val="2"/>
          </w:tcPr>
          <w:p w14:paraId="529CDF98" w14:textId="77777777" w:rsidR="002514FA" w:rsidRPr="009F1E9E" w:rsidRDefault="002514FA" w:rsidP="00876D8F">
            <w:pPr>
              <w:spacing w:after="120"/>
              <w:ind w:left="-107"/>
              <w:rPr>
                <w:szCs w:val="20"/>
              </w:rPr>
            </w:pPr>
            <w:r w:rsidRPr="009F1E9E">
              <w:rPr>
                <w:b/>
                <w:szCs w:val="20"/>
              </w:rPr>
              <w:t>Stellenantritt per</w:t>
            </w:r>
          </w:p>
        </w:tc>
        <w:tc>
          <w:tcPr>
            <w:tcW w:w="1847" w:type="dxa"/>
            <w:gridSpan w:val="2"/>
          </w:tcPr>
          <w:p w14:paraId="673AAA46" w14:textId="77777777" w:rsidR="002514FA" w:rsidRPr="009F1E9E" w:rsidRDefault="002514FA" w:rsidP="00876D8F">
            <w:pPr>
              <w:spacing w:after="120"/>
              <w:rPr>
                <w:szCs w:val="20"/>
              </w:rPr>
            </w:pPr>
            <w:sdt>
              <w:sdtPr>
                <w:rPr>
                  <w:rStyle w:val="Formatvorlage15"/>
                </w:rPr>
                <w:id w:val="785700607"/>
                <w:placeholder>
                  <w:docPart w:val="AD53F1340E3A416A8346E065E9530007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……………….</w:t>
                </w:r>
              </w:sdtContent>
            </w:sdt>
          </w:p>
        </w:tc>
        <w:tc>
          <w:tcPr>
            <w:tcW w:w="5955" w:type="dxa"/>
            <w:gridSpan w:val="8"/>
          </w:tcPr>
          <w:p w14:paraId="50A33A63" w14:textId="77777777" w:rsidR="002514FA" w:rsidRPr="009F1E9E" w:rsidRDefault="002514FA" w:rsidP="00876D8F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1342042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F1E9E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Pr="009F1E9E">
              <w:rPr>
                <w:szCs w:val="20"/>
              </w:rPr>
              <w:t xml:space="preserve"> </w:t>
            </w:r>
            <w:r w:rsidRPr="009F1E9E">
              <w:rPr>
                <w:b/>
                <w:szCs w:val="20"/>
              </w:rPr>
              <w:t xml:space="preserve">befristet bis </w:t>
            </w:r>
            <w:r w:rsidRPr="009F1E9E">
              <w:rPr>
                <w:szCs w:val="20"/>
              </w:rPr>
              <w:t xml:space="preserve"> </w:t>
            </w:r>
            <w:sdt>
              <w:sdtPr>
                <w:rPr>
                  <w:rStyle w:val="Formatvorlage15"/>
                </w:rPr>
                <w:id w:val="-919860949"/>
                <w:placeholder>
                  <w:docPart w:val="3229094F109D4EB2971773AF7A7E3E4B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…………</w:t>
                </w:r>
                <w:proofErr w:type="gramStart"/>
                <w:r w:rsidRPr="009F1E9E">
                  <w:rPr>
                    <w:rStyle w:val="Platzhaltertext"/>
                    <w:color w:val="auto"/>
                  </w:rPr>
                  <w:t>…….</w:t>
                </w:r>
                <w:proofErr w:type="gramEnd"/>
              </w:sdtContent>
            </w:sdt>
            <w:r w:rsidRPr="009F1E9E">
              <w:rPr>
                <w:szCs w:val="20"/>
              </w:rPr>
              <w:t xml:space="preserve"> </w:t>
            </w:r>
          </w:p>
          <w:p w14:paraId="2103C494" w14:textId="77777777" w:rsidR="002514FA" w:rsidRPr="009F1E9E" w:rsidRDefault="002514FA" w:rsidP="00876D8F">
            <w:pPr>
              <w:spacing w:after="240"/>
              <w:rPr>
                <w:szCs w:val="20"/>
              </w:rPr>
            </w:pPr>
            <w:sdt>
              <w:sdtPr>
                <w:rPr>
                  <w:szCs w:val="20"/>
                </w:rPr>
                <w:id w:val="174932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F1E9E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Pr="009F1E9E">
              <w:rPr>
                <w:szCs w:val="20"/>
              </w:rPr>
              <w:t xml:space="preserve"> </w:t>
            </w:r>
            <w:r w:rsidRPr="009F1E9E">
              <w:rPr>
                <w:b/>
                <w:szCs w:val="20"/>
              </w:rPr>
              <w:t>unbefristet</w:t>
            </w:r>
          </w:p>
        </w:tc>
      </w:tr>
      <w:tr w:rsidR="002514FA" w:rsidRPr="009F1E9E" w14:paraId="7D5E8A87" w14:textId="77777777" w:rsidTr="00876D8F">
        <w:trPr>
          <w:trHeight w:val="454"/>
        </w:trPr>
        <w:tc>
          <w:tcPr>
            <w:tcW w:w="6520" w:type="dxa"/>
            <w:gridSpan w:val="8"/>
            <w:tcMar>
              <w:left w:w="0" w:type="dxa"/>
            </w:tcMar>
          </w:tcPr>
          <w:p w14:paraId="16BC1B93" w14:textId="77777777" w:rsidR="002514FA" w:rsidRPr="009F1E9E" w:rsidRDefault="002514FA" w:rsidP="00876D8F">
            <w:pPr>
              <w:spacing w:after="40"/>
              <w:rPr>
                <w:szCs w:val="20"/>
              </w:rPr>
            </w:pPr>
            <w:sdt>
              <w:sdtPr>
                <w:rPr>
                  <w:szCs w:val="20"/>
                </w:rPr>
                <w:id w:val="-9872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F1E9E">
                  <w:rPr>
                    <w:rFonts w:ascii="MS Gothic" w:eastAsia="MS Gothic" w:hAnsi="MS Gothic" w:cs="MS Gothic" w:hint="eastAsia"/>
                    <w:szCs w:val="20"/>
                  </w:rPr>
                  <w:t>☐</w:t>
                </w:r>
              </w:sdtContent>
            </w:sdt>
            <w:r w:rsidRPr="009F1E9E">
              <w:rPr>
                <w:szCs w:val="20"/>
              </w:rPr>
              <w:t xml:space="preserve"> </w:t>
            </w:r>
            <w:r w:rsidRPr="009F1E9E">
              <w:rPr>
                <w:b/>
                <w:szCs w:val="20"/>
              </w:rPr>
              <w:t>Verwaltung</w:t>
            </w:r>
            <w:r w:rsidRPr="009F1E9E">
              <w:rPr>
                <w:szCs w:val="20"/>
              </w:rPr>
              <w:t xml:space="preserve"> </w:t>
            </w:r>
            <w:r w:rsidRPr="009F1E9E">
              <w:rPr>
                <w:szCs w:val="20"/>
                <w:shd w:val="clear" w:color="auto" w:fill="D9D9D9" w:themeFill="background1" w:themeFillShade="D9"/>
              </w:rPr>
              <w:t>(inkl. Schulhilfen HPSZ)</w:t>
            </w:r>
          </w:p>
        </w:tc>
        <w:tc>
          <w:tcPr>
            <w:tcW w:w="3403" w:type="dxa"/>
            <w:gridSpan w:val="4"/>
            <w:shd w:val="clear" w:color="auto" w:fill="D9D9D9" w:themeFill="background1" w:themeFillShade="D9"/>
          </w:tcPr>
          <w:p w14:paraId="497A8C20" w14:textId="77777777" w:rsidR="002514FA" w:rsidRPr="009F1E9E" w:rsidRDefault="002514FA" w:rsidP="00876D8F">
            <w:pPr>
              <w:spacing w:after="40"/>
              <w:rPr>
                <w:szCs w:val="20"/>
              </w:rPr>
            </w:pPr>
            <w:sdt>
              <w:sdtPr>
                <w:rPr>
                  <w:szCs w:val="20"/>
                </w:rPr>
                <w:id w:val="-1245563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F1E9E">
                  <w:rPr>
                    <w:rFonts w:ascii="MS Gothic" w:eastAsia="MS Gothic" w:hAnsi="MS Gothic" w:cs="MS Gothic" w:hint="eastAsia"/>
                    <w:szCs w:val="20"/>
                  </w:rPr>
                  <w:t>☐</w:t>
                </w:r>
              </w:sdtContent>
            </w:sdt>
            <w:r w:rsidRPr="009F1E9E">
              <w:rPr>
                <w:szCs w:val="20"/>
              </w:rPr>
              <w:t xml:space="preserve"> </w:t>
            </w:r>
            <w:r w:rsidRPr="009F1E9E">
              <w:rPr>
                <w:b/>
                <w:szCs w:val="20"/>
              </w:rPr>
              <w:t>Lehrpersonen HPSZ</w:t>
            </w:r>
          </w:p>
        </w:tc>
      </w:tr>
      <w:tr w:rsidR="002514FA" w:rsidRPr="009F1E9E" w14:paraId="7D83E6CB" w14:textId="77777777" w:rsidTr="00876D8F">
        <w:trPr>
          <w:trHeight w:val="454"/>
        </w:trPr>
        <w:tc>
          <w:tcPr>
            <w:tcW w:w="2121" w:type="dxa"/>
            <w:gridSpan w:val="2"/>
          </w:tcPr>
          <w:p w14:paraId="2EF55441" w14:textId="77777777" w:rsidR="002514FA" w:rsidRPr="009F1E9E" w:rsidRDefault="002514FA" w:rsidP="00876D8F">
            <w:pPr>
              <w:tabs>
                <w:tab w:val="left" w:pos="255"/>
              </w:tabs>
              <w:spacing w:line="276" w:lineRule="auto"/>
              <w:rPr>
                <w:szCs w:val="20"/>
              </w:rPr>
            </w:pPr>
            <w:r w:rsidRPr="009F1E9E">
              <w:rPr>
                <w:szCs w:val="20"/>
              </w:rPr>
              <w:tab/>
              <w:t>Pensum bisher</w:t>
            </w:r>
          </w:p>
        </w:tc>
        <w:tc>
          <w:tcPr>
            <w:tcW w:w="1847" w:type="dxa"/>
            <w:gridSpan w:val="2"/>
          </w:tcPr>
          <w:p w14:paraId="14AE1B28" w14:textId="77777777" w:rsidR="002514FA" w:rsidRPr="009F1E9E" w:rsidRDefault="002514FA" w:rsidP="00876D8F">
            <w:pPr>
              <w:spacing w:line="276" w:lineRule="auto"/>
              <w:rPr>
                <w:szCs w:val="20"/>
              </w:rPr>
            </w:pPr>
            <w:sdt>
              <w:sdtPr>
                <w:rPr>
                  <w:rStyle w:val="Formatvorlage15"/>
                </w:rPr>
                <w:id w:val="2020652454"/>
                <w:placeholder>
                  <w:docPart w:val="5B2C95D430BA4EAC9C73F1C0F8D62C06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</w:t>
                </w:r>
              </w:sdtContent>
            </w:sdt>
            <w:r w:rsidRPr="009F1E9E">
              <w:rPr>
                <w:szCs w:val="20"/>
              </w:rPr>
              <w:t xml:space="preserve"> %</w:t>
            </w:r>
          </w:p>
        </w:tc>
        <w:tc>
          <w:tcPr>
            <w:tcW w:w="2552" w:type="dxa"/>
            <w:gridSpan w:val="4"/>
          </w:tcPr>
          <w:p w14:paraId="76548354" w14:textId="77777777" w:rsidR="002514FA" w:rsidRPr="009F1E9E" w:rsidRDefault="002514FA" w:rsidP="00876D8F">
            <w:pPr>
              <w:spacing w:after="120"/>
              <w:rPr>
                <w:szCs w:val="20"/>
              </w:rPr>
            </w:pPr>
          </w:p>
        </w:tc>
        <w:tc>
          <w:tcPr>
            <w:tcW w:w="2411" w:type="dxa"/>
            <w:gridSpan w:val="2"/>
            <w:shd w:val="clear" w:color="auto" w:fill="D9D9D9" w:themeFill="background1" w:themeFillShade="D9"/>
          </w:tcPr>
          <w:p w14:paraId="233F1764" w14:textId="77777777" w:rsidR="002514FA" w:rsidRPr="009F1E9E" w:rsidRDefault="002514FA" w:rsidP="00876D8F">
            <w:pPr>
              <w:tabs>
                <w:tab w:val="left" w:pos="255"/>
              </w:tabs>
              <w:spacing w:line="276" w:lineRule="auto"/>
              <w:jc w:val="both"/>
              <w:rPr>
                <w:szCs w:val="20"/>
              </w:rPr>
            </w:pPr>
            <w:r w:rsidRPr="009F1E9E">
              <w:rPr>
                <w:szCs w:val="20"/>
              </w:rPr>
              <w:tab/>
              <w:t>Anzahl Lekt. bisher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</w:tcPr>
          <w:p w14:paraId="46712421" w14:textId="77777777" w:rsidR="002514FA" w:rsidRPr="009F1E9E" w:rsidRDefault="002514FA" w:rsidP="00876D8F">
            <w:pPr>
              <w:spacing w:line="276" w:lineRule="auto"/>
              <w:rPr>
                <w:szCs w:val="20"/>
              </w:rPr>
            </w:pPr>
            <w:sdt>
              <w:sdtPr>
                <w:rPr>
                  <w:rStyle w:val="Formatvorlage15"/>
                </w:rPr>
                <w:id w:val="306140677"/>
                <w:placeholder>
                  <w:docPart w:val="5F510E5C7EE449C59773A6F44F715431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</w:t>
                </w:r>
              </w:sdtContent>
            </w:sdt>
          </w:p>
        </w:tc>
      </w:tr>
      <w:tr w:rsidR="002514FA" w:rsidRPr="009F1E9E" w14:paraId="666E7D55" w14:textId="77777777" w:rsidTr="00876D8F">
        <w:trPr>
          <w:trHeight w:val="454"/>
        </w:trPr>
        <w:tc>
          <w:tcPr>
            <w:tcW w:w="2121" w:type="dxa"/>
            <w:gridSpan w:val="2"/>
          </w:tcPr>
          <w:p w14:paraId="4839EDA9" w14:textId="77777777" w:rsidR="002514FA" w:rsidRPr="009F1E9E" w:rsidRDefault="002514FA" w:rsidP="00876D8F">
            <w:pPr>
              <w:tabs>
                <w:tab w:val="left" w:pos="255"/>
              </w:tabs>
              <w:spacing w:line="276" w:lineRule="auto"/>
              <w:rPr>
                <w:szCs w:val="20"/>
              </w:rPr>
            </w:pPr>
            <w:r w:rsidRPr="009F1E9E">
              <w:rPr>
                <w:szCs w:val="20"/>
              </w:rPr>
              <w:tab/>
              <w:t xml:space="preserve">Pensum </w:t>
            </w:r>
            <w:r w:rsidRPr="009F1E9E">
              <w:rPr>
                <w:b/>
                <w:szCs w:val="20"/>
              </w:rPr>
              <w:t>neu</w:t>
            </w:r>
          </w:p>
        </w:tc>
        <w:tc>
          <w:tcPr>
            <w:tcW w:w="1847" w:type="dxa"/>
            <w:gridSpan w:val="2"/>
          </w:tcPr>
          <w:p w14:paraId="715F463B" w14:textId="77777777" w:rsidR="002514FA" w:rsidRPr="009F1E9E" w:rsidRDefault="002514FA" w:rsidP="00876D8F">
            <w:pPr>
              <w:spacing w:line="276" w:lineRule="auto"/>
              <w:rPr>
                <w:szCs w:val="20"/>
              </w:rPr>
            </w:pPr>
            <w:sdt>
              <w:sdtPr>
                <w:rPr>
                  <w:rStyle w:val="Formatvorlage15"/>
                </w:rPr>
                <w:id w:val="1445260383"/>
                <w:placeholder>
                  <w:docPart w:val="53933DA204A1467B86121FD936A8307A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</w:t>
                </w:r>
              </w:sdtContent>
            </w:sdt>
            <w:r w:rsidRPr="009F1E9E">
              <w:rPr>
                <w:szCs w:val="20"/>
              </w:rPr>
              <w:t xml:space="preserve"> %</w:t>
            </w:r>
          </w:p>
        </w:tc>
        <w:tc>
          <w:tcPr>
            <w:tcW w:w="2552" w:type="dxa"/>
            <w:gridSpan w:val="4"/>
          </w:tcPr>
          <w:p w14:paraId="6F163D77" w14:textId="77777777" w:rsidR="002514FA" w:rsidRPr="009F1E9E" w:rsidRDefault="002514FA" w:rsidP="00876D8F">
            <w:pPr>
              <w:spacing w:after="120"/>
              <w:rPr>
                <w:szCs w:val="20"/>
              </w:rPr>
            </w:pPr>
          </w:p>
        </w:tc>
        <w:tc>
          <w:tcPr>
            <w:tcW w:w="2411" w:type="dxa"/>
            <w:gridSpan w:val="2"/>
            <w:shd w:val="clear" w:color="auto" w:fill="D9D9D9" w:themeFill="background1" w:themeFillShade="D9"/>
          </w:tcPr>
          <w:p w14:paraId="4340FE22" w14:textId="77777777" w:rsidR="002514FA" w:rsidRPr="009F1E9E" w:rsidRDefault="002514FA" w:rsidP="00876D8F">
            <w:pPr>
              <w:tabs>
                <w:tab w:val="left" w:pos="255"/>
              </w:tabs>
              <w:spacing w:line="276" w:lineRule="auto"/>
              <w:rPr>
                <w:szCs w:val="20"/>
              </w:rPr>
            </w:pPr>
            <w:r w:rsidRPr="009F1E9E">
              <w:rPr>
                <w:szCs w:val="20"/>
              </w:rPr>
              <w:tab/>
              <w:t xml:space="preserve">Anzahl Lekt. </w:t>
            </w:r>
            <w:r w:rsidRPr="009F1E9E">
              <w:rPr>
                <w:b/>
                <w:szCs w:val="20"/>
              </w:rPr>
              <w:t>neu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</w:tcPr>
          <w:p w14:paraId="2F623A97" w14:textId="77777777" w:rsidR="002514FA" w:rsidRPr="009F1E9E" w:rsidRDefault="002514FA" w:rsidP="00876D8F">
            <w:pPr>
              <w:rPr>
                <w:szCs w:val="20"/>
              </w:rPr>
            </w:pPr>
            <w:sdt>
              <w:sdtPr>
                <w:rPr>
                  <w:rStyle w:val="Formatvorlage15"/>
                </w:rPr>
                <w:id w:val="1694112856"/>
                <w:placeholder>
                  <w:docPart w:val="1368D623D57D49E696665A2308C26F9A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</w:t>
                </w:r>
              </w:sdtContent>
            </w:sdt>
          </w:p>
        </w:tc>
      </w:tr>
      <w:tr w:rsidR="002514FA" w:rsidRPr="009F1E9E" w14:paraId="1DDF2CC6" w14:textId="77777777" w:rsidTr="00876D8F">
        <w:trPr>
          <w:trHeight w:hRule="exact" w:val="170"/>
        </w:trPr>
        <w:tc>
          <w:tcPr>
            <w:tcW w:w="2121" w:type="dxa"/>
            <w:gridSpan w:val="2"/>
            <w:tcBorders>
              <w:bottom w:val="single" w:sz="4" w:space="0" w:color="auto"/>
            </w:tcBorders>
          </w:tcPr>
          <w:p w14:paraId="37CB14D9" w14:textId="77777777" w:rsidR="002514FA" w:rsidRPr="009F1E9E" w:rsidRDefault="002514FA" w:rsidP="00876D8F">
            <w:pPr>
              <w:tabs>
                <w:tab w:val="left" w:pos="255"/>
              </w:tabs>
              <w:spacing w:line="276" w:lineRule="auto"/>
              <w:rPr>
                <w:szCs w:val="20"/>
              </w:rPr>
            </w:pPr>
          </w:p>
        </w:tc>
        <w:tc>
          <w:tcPr>
            <w:tcW w:w="1847" w:type="dxa"/>
            <w:gridSpan w:val="2"/>
            <w:tcBorders>
              <w:bottom w:val="single" w:sz="4" w:space="0" w:color="auto"/>
            </w:tcBorders>
          </w:tcPr>
          <w:p w14:paraId="04EBA30D" w14:textId="77777777" w:rsidR="002514FA" w:rsidRPr="009F1E9E" w:rsidRDefault="002514FA" w:rsidP="00876D8F">
            <w:pPr>
              <w:spacing w:line="276" w:lineRule="auto"/>
              <w:rPr>
                <w:rStyle w:val="Formatvorlage15"/>
              </w:rPr>
            </w:pP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5EDAD182" w14:textId="77777777" w:rsidR="002514FA" w:rsidRPr="009F1E9E" w:rsidRDefault="002514FA" w:rsidP="00876D8F">
            <w:pPr>
              <w:spacing w:after="120"/>
              <w:rPr>
                <w:szCs w:val="20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0BA45361" w14:textId="77777777" w:rsidR="002514FA" w:rsidRPr="009F1E9E" w:rsidRDefault="002514FA" w:rsidP="00876D8F">
            <w:pPr>
              <w:spacing w:after="120"/>
              <w:rPr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A1F59F9" w14:textId="77777777" w:rsidR="002514FA" w:rsidRPr="009F1E9E" w:rsidRDefault="002514FA" w:rsidP="00876D8F">
            <w:pPr>
              <w:spacing w:line="276" w:lineRule="auto"/>
              <w:rPr>
                <w:rStyle w:val="Formatvorlage15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5FCB85F7" w14:textId="77777777" w:rsidR="002514FA" w:rsidRPr="009F1E9E" w:rsidRDefault="002514FA" w:rsidP="00876D8F">
            <w:pPr>
              <w:rPr>
                <w:szCs w:val="20"/>
              </w:rPr>
            </w:pPr>
          </w:p>
        </w:tc>
      </w:tr>
      <w:tr w:rsidR="002514FA" w:rsidRPr="009F1E9E" w14:paraId="51C5FA21" w14:textId="77777777" w:rsidTr="00876D8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blBorders>
        </w:tblPrEx>
        <w:trPr>
          <w:trHeight w:val="454"/>
        </w:trPr>
        <w:tc>
          <w:tcPr>
            <w:tcW w:w="9923" w:type="dxa"/>
            <w:gridSpan w:val="12"/>
            <w:tcBorders>
              <w:top w:val="single" w:sz="4" w:space="0" w:color="auto"/>
              <w:bottom w:val="nil"/>
            </w:tcBorders>
            <w:vAlign w:val="center"/>
          </w:tcPr>
          <w:p w14:paraId="15C56BD1" w14:textId="77777777" w:rsidR="002514FA" w:rsidRPr="009F1E9E" w:rsidRDefault="002514FA" w:rsidP="00876D8F">
            <w:pPr>
              <w:rPr>
                <w:b/>
              </w:rPr>
            </w:pPr>
            <w:r w:rsidRPr="009F1E9E">
              <w:rPr>
                <w:b/>
              </w:rPr>
              <w:t>Anzustellende Person</w:t>
            </w:r>
          </w:p>
        </w:tc>
      </w:tr>
      <w:tr w:rsidR="002514FA" w:rsidRPr="009F1E9E" w14:paraId="4E2B96F8" w14:textId="77777777" w:rsidTr="00876D8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blBorders>
        </w:tblPrEx>
        <w:trPr>
          <w:trHeight w:val="454"/>
        </w:trPr>
        <w:tc>
          <w:tcPr>
            <w:tcW w:w="2063" w:type="dxa"/>
            <w:tcBorders>
              <w:top w:val="nil"/>
            </w:tcBorders>
            <w:vAlign w:val="center"/>
          </w:tcPr>
          <w:p w14:paraId="3319AF96" w14:textId="77777777" w:rsidR="002514FA" w:rsidRPr="009F1E9E" w:rsidRDefault="002514FA" w:rsidP="00876D8F">
            <w:r w:rsidRPr="009F1E9E">
              <w:t>Name</w:t>
            </w:r>
          </w:p>
        </w:tc>
        <w:tc>
          <w:tcPr>
            <w:tcW w:w="3323" w:type="dxa"/>
            <w:gridSpan w:val="5"/>
            <w:tcBorders>
              <w:top w:val="nil"/>
            </w:tcBorders>
            <w:vAlign w:val="center"/>
          </w:tcPr>
          <w:p w14:paraId="7B71E109" w14:textId="77777777" w:rsidR="002514FA" w:rsidRPr="009F1E9E" w:rsidRDefault="002514FA" w:rsidP="00876D8F">
            <w:sdt>
              <w:sdtPr>
                <w:rPr>
                  <w:rStyle w:val="Formatvorlage15"/>
                </w:rPr>
                <w:id w:val="-1641107814"/>
                <w:placeholder>
                  <w:docPart w:val="13DADD96145C4FC2B46FB0849FA1A3F5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………….………....………….</w:t>
                </w:r>
              </w:sdtContent>
            </w:sdt>
          </w:p>
        </w:tc>
        <w:tc>
          <w:tcPr>
            <w:tcW w:w="1134" w:type="dxa"/>
            <w:gridSpan w:val="2"/>
            <w:tcBorders>
              <w:top w:val="nil"/>
            </w:tcBorders>
            <w:vAlign w:val="center"/>
          </w:tcPr>
          <w:p w14:paraId="5AD3046A" w14:textId="77777777" w:rsidR="002514FA" w:rsidRPr="009F1E9E" w:rsidRDefault="002514FA" w:rsidP="00876D8F">
            <w:r w:rsidRPr="009F1E9E">
              <w:t>Vorname</w:t>
            </w:r>
          </w:p>
        </w:tc>
        <w:tc>
          <w:tcPr>
            <w:tcW w:w="3403" w:type="dxa"/>
            <w:gridSpan w:val="4"/>
            <w:tcBorders>
              <w:top w:val="nil"/>
            </w:tcBorders>
            <w:vAlign w:val="center"/>
          </w:tcPr>
          <w:p w14:paraId="6C5D30F2" w14:textId="77777777" w:rsidR="002514FA" w:rsidRPr="009F1E9E" w:rsidRDefault="002514FA" w:rsidP="00876D8F">
            <w:sdt>
              <w:sdtPr>
                <w:rPr>
                  <w:rStyle w:val="Formatvorlage15"/>
                </w:rPr>
                <w:id w:val="-1612502354"/>
                <w:placeholder>
                  <w:docPart w:val="4EDE8C0F68A04912B4BC83742B8A80CE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……………….…………....……….</w:t>
                </w:r>
              </w:sdtContent>
            </w:sdt>
          </w:p>
        </w:tc>
      </w:tr>
      <w:tr w:rsidR="002514FA" w:rsidRPr="00855979" w14:paraId="5CE3294F" w14:textId="77777777" w:rsidTr="00876D8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blBorders>
        </w:tblPrEx>
        <w:trPr>
          <w:trHeight w:val="454"/>
        </w:trPr>
        <w:tc>
          <w:tcPr>
            <w:tcW w:w="2063" w:type="dxa"/>
            <w:vAlign w:val="center"/>
          </w:tcPr>
          <w:p w14:paraId="794B8706" w14:textId="77777777" w:rsidR="002514FA" w:rsidRPr="00855979" w:rsidRDefault="002514FA" w:rsidP="00876D8F">
            <w:pPr>
              <w:spacing w:after="160"/>
            </w:pPr>
            <w:r w:rsidRPr="00855979">
              <w:t>Nationalität</w:t>
            </w:r>
          </w:p>
        </w:tc>
        <w:tc>
          <w:tcPr>
            <w:tcW w:w="3323" w:type="dxa"/>
            <w:gridSpan w:val="5"/>
            <w:vAlign w:val="center"/>
          </w:tcPr>
          <w:p w14:paraId="6187F6B3" w14:textId="77777777" w:rsidR="002514FA" w:rsidRPr="00855979" w:rsidRDefault="002514FA" w:rsidP="00876D8F">
            <w:sdt>
              <w:sdtPr>
                <w:rPr>
                  <w:rStyle w:val="KopfzeileZchn"/>
                  <w:bCs/>
                </w:rPr>
                <w:id w:val="-360046753"/>
                <w:placeholder>
                  <w:docPart w:val="5C7335FC134B44D0983F966239022B25"/>
                </w:placeholder>
                <w:text/>
              </w:sdtPr>
              <w:sdtContent>
                <w:r w:rsidRPr="00855979">
                  <w:rPr>
                    <w:rStyle w:val="KopfzeileZchn"/>
                    <w:bCs/>
                  </w:rPr>
                  <w:t>………….………....………….</w:t>
                </w:r>
              </w:sdtContent>
            </w:sdt>
          </w:p>
        </w:tc>
        <w:tc>
          <w:tcPr>
            <w:tcW w:w="2694" w:type="dxa"/>
            <w:gridSpan w:val="3"/>
            <w:vAlign w:val="center"/>
          </w:tcPr>
          <w:p w14:paraId="3810253E" w14:textId="77777777" w:rsidR="002514FA" w:rsidRDefault="002514FA" w:rsidP="00876D8F">
            <w:r w:rsidRPr="00855979">
              <w:t>Aufenthaltsgenehmigung</w:t>
            </w:r>
          </w:p>
          <w:p w14:paraId="5E718ACC" w14:textId="77777777" w:rsidR="002514FA" w:rsidRPr="004968A9" w:rsidRDefault="002514FA" w:rsidP="00876D8F">
            <w:pPr>
              <w:rPr>
                <w:sz w:val="14"/>
                <w:szCs w:val="14"/>
              </w:rPr>
            </w:pPr>
            <w:r w:rsidRPr="004968A9">
              <w:rPr>
                <w:sz w:val="14"/>
                <w:szCs w:val="14"/>
              </w:rPr>
              <w:t>(</w:t>
            </w:r>
            <w:hyperlink r:id="rId9" w:history="1">
              <w:r w:rsidRPr="004968A9">
                <w:rPr>
                  <w:rStyle w:val="Hyperlink"/>
                  <w:sz w:val="14"/>
                  <w:szCs w:val="14"/>
                </w:rPr>
                <w:t>Migrationsamt - Kanton Solothurn</w:t>
              </w:r>
            </w:hyperlink>
            <w:r w:rsidRPr="004968A9">
              <w:rPr>
                <w:sz w:val="14"/>
                <w:szCs w:val="14"/>
              </w:rPr>
              <w:t>)</w:t>
            </w:r>
          </w:p>
        </w:tc>
        <w:tc>
          <w:tcPr>
            <w:tcW w:w="1843" w:type="dxa"/>
            <w:gridSpan w:val="3"/>
            <w:vAlign w:val="center"/>
          </w:tcPr>
          <w:p w14:paraId="44E694B1" w14:textId="77777777" w:rsidR="002514FA" w:rsidRPr="00855979" w:rsidRDefault="002514FA" w:rsidP="00876D8F">
            <w:pPr>
              <w:ind w:right="-46"/>
            </w:pPr>
            <w:sdt>
              <w:sdtPr>
                <w:id w:val="2019032824"/>
                <w:placeholder>
                  <w:docPart w:val="4908242D666C43A3A74A4B7C97E81B4F"/>
                </w:placeholder>
                <w:showingPlcHdr/>
                <w:text/>
              </w:sdtPr>
              <w:sdtContent>
                <w:r w:rsidRPr="00855979">
                  <w:rPr>
                    <w:rStyle w:val="Platzhaltertext"/>
                    <w:color w:val="auto"/>
                  </w:rPr>
                  <w:t>………………….</w:t>
                </w:r>
              </w:sdtContent>
            </w:sdt>
          </w:p>
        </w:tc>
      </w:tr>
      <w:tr w:rsidR="002514FA" w:rsidRPr="009F1E9E" w14:paraId="7816AE4B" w14:textId="77777777" w:rsidTr="00876D8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blBorders>
        </w:tblPrEx>
        <w:trPr>
          <w:trHeight w:val="454"/>
        </w:trPr>
        <w:tc>
          <w:tcPr>
            <w:tcW w:w="2063" w:type="dxa"/>
            <w:vAlign w:val="center"/>
          </w:tcPr>
          <w:p w14:paraId="11B4A1D4" w14:textId="77777777" w:rsidR="002514FA" w:rsidRPr="00855979" w:rsidRDefault="002514FA" w:rsidP="00876D8F">
            <w:r w:rsidRPr="00855979">
              <w:t>Stellenbezeichnung</w:t>
            </w:r>
          </w:p>
        </w:tc>
        <w:tc>
          <w:tcPr>
            <w:tcW w:w="7860" w:type="dxa"/>
            <w:gridSpan w:val="11"/>
            <w:vAlign w:val="center"/>
          </w:tcPr>
          <w:p w14:paraId="59B10B98" w14:textId="77777777" w:rsidR="002514FA" w:rsidRPr="009F1E9E" w:rsidRDefault="002514FA" w:rsidP="00876D8F">
            <w:sdt>
              <w:sdtPr>
                <w:rPr>
                  <w:rStyle w:val="Formatvorlage15"/>
                </w:rPr>
                <w:id w:val="-1727142005"/>
                <w:placeholder>
                  <w:docPart w:val="E5492989945B449BA17F0CDA31FBDC74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855979">
                  <w:rPr>
                    <w:rStyle w:val="Platzhaltertext"/>
                    <w:color w:val="auto"/>
                  </w:rPr>
                  <w:t>………….……….....…………………….</w:t>
                </w:r>
              </w:sdtContent>
            </w:sdt>
            <w:r w:rsidRPr="00855979">
              <w:rPr>
                <w:rStyle w:val="Formatvorlage15"/>
              </w:rPr>
              <w:t xml:space="preserve"> </w:t>
            </w:r>
            <w:r w:rsidRPr="00855979">
              <w:rPr>
                <w:rStyle w:val="Formatvorlage15"/>
                <w:sz w:val="14"/>
                <w:szCs w:val="14"/>
              </w:rPr>
              <w:t>(gem. OM und Stellenbeschreibung – max. 40 Zeichen)</w:t>
            </w:r>
          </w:p>
        </w:tc>
      </w:tr>
      <w:tr w:rsidR="002514FA" w:rsidRPr="009F1E9E" w14:paraId="4198B0EB" w14:textId="77777777" w:rsidTr="00876D8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blBorders>
        </w:tblPrEx>
        <w:trPr>
          <w:trHeight w:val="454"/>
        </w:trPr>
        <w:tc>
          <w:tcPr>
            <w:tcW w:w="2063" w:type="dxa"/>
            <w:vAlign w:val="center"/>
          </w:tcPr>
          <w:p w14:paraId="1929588D" w14:textId="77777777" w:rsidR="002514FA" w:rsidRPr="009F1E9E" w:rsidRDefault="002514FA" w:rsidP="00876D8F">
            <w:r w:rsidRPr="009F1E9E">
              <w:t xml:space="preserve">Lohnklasse </w:t>
            </w:r>
          </w:p>
        </w:tc>
        <w:tc>
          <w:tcPr>
            <w:tcW w:w="914" w:type="dxa"/>
            <w:gridSpan w:val="2"/>
            <w:vAlign w:val="center"/>
          </w:tcPr>
          <w:p w14:paraId="6236E2E0" w14:textId="77777777" w:rsidR="002514FA" w:rsidRPr="009F1E9E" w:rsidRDefault="002514FA" w:rsidP="00876D8F">
            <w:sdt>
              <w:sdtPr>
                <w:rPr>
                  <w:rStyle w:val="Formatvorlage15"/>
                </w:rPr>
                <w:id w:val="644860132"/>
                <w:placeholder>
                  <w:docPart w:val="67A4596B605A4D74BB8CFD869C5B3627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</w:t>
                </w:r>
              </w:sdtContent>
            </w:sdt>
          </w:p>
        </w:tc>
        <w:tc>
          <w:tcPr>
            <w:tcW w:w="1842" w:type="dxa"/>
            <w:gridSpan w:val="2"/>
            <w:vAlign w:val="center"/>
          </w:tcPr>
          <w:p w14:paraId="6EAA9A6B" w14:textId="77777777" w:rsidR="002514FA" w:rsidRPr="009F1E9E" w:rsidRDefault="002514FA" w:rsidP="00876D8F">
            <w:r w:rsidRPr="009F1E9E">
              <w:t>Erfahrungsstufe</w:t>
            </w:r>
          </w:p>
        </w:tc>
        <w:tc>
          <w:tcPr>
            <w:tcW w:w="993" w:type="dxa"/>
            <w:gridSpan w:val="2"/>
            <w:vAlign w:val="center"/>
          </w:tcPr>
          <w:p w14:paraId="21F2DC0E" w14:textId="77777777" w:rsidR="002514FA" w:rsidRPr="009F1E9E" w:rsidRDefault="002514FA" w:rsidP="00876D8F">
            <w:sdt>
              <w:sdtPr>
                <w:rPr>
                  <w:rStyle w:val="Formatvorlage15"/>
                </w:rPr>
                <w:id w:val="813759110"/>
                <w:placeholder>
                  <w:docPart w:val="2E100C33355749E7A230E4D7B2FAE17C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</w:t>
                </w:r>
              </w:sdtContent>
            </w:sdt>
            <w:r w:rsidRPr="009F1E9E">
              <w:rPr>
                <w:rStyle w:val="Formatvorlage15"/>
              </w:rPr>
              <w:t>*</w:t>
            </w:r>
          </w:p>
        </w:tc>
        <w:tc>
          <w:tcPr>
            <w:tcW w:w="2268" w:type="dxa"/>
            <w:gridSpan w:val="2"/>
            <w:vAlign w:val="center"/>
          </w:tcPr>
          <w:p w14:paraId="7CF0CF30" w14:textId="77777777" w:rsidR="002514FA" w:rsidRPr="009F1E9E" w:rsidRDefault="002514FA" w:rsidP="00876D8F">
            <w:sdt>
              <w:sdtPr>
                <w:rPr>
                  <w:szCs w:val="20"/>
                </w:rPr>
                <w:id w:val="1407583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F1E9E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Pr="009F1E9E">
              <w:rPr>
                <w:szCs w:val="20"/>
              </w:rPr>
              <w:t xml:space="preserve"> Monatslohn</w:t>
            </w:r>
          </w:p>
        </w:tc>
        <w:tc>
          <w:tcPr>
            <w:tcW w:w="1843" w:type="dxa"/>
            <w:gridSpan w:val="3"/>
            <w:vAlign w:val="center"/>
          </w:tcPr>
          <w:p w14:paraId="3D4956EE" w14:textId="77777777" w:rsidR="002514FA" w:rsidRPr="009F1E9E" w:rsidRDefault="002514FA" w:rsidP="00876D8F">
            <w:sdt>
              <w:sdtPr>
                <w:rPr>
                  <w:szCs w:val="20"/>
                </w:rPr>
                <w:id w:val="172773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F1E9E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Pr="009F1E9E">
              <w:rPr>
                <w:szCs w:val="20"/>
              </w:rPr>
              <w:t xml:space="preserve"> Stundenlohn</w:t>
            </w:r>
          </w:p>
        </w:tc>
      </w:tr>
      <w:tr w:rsidR="002514FA" w:rsidRPr="009F1E9E" w14:paraId="26DAFDB3" w14:textId="77777777" w:rsidTr="00876D8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blBorders>
        </w:tblPrEx>
        <w:trPr>
          <w:trHeight w:val="668"/>
        </w:trPr>
        <w:tc>
          <w:tcPr>
            <w:tcW w:w="9923" w:type="dxa"/>
            <w:gridSpan w:val="12"/>
            <w:vAlign w:val="center"/>
          </w:tcPr>
          <w:p w14:paraId="19C7F3A7" w14:textId="77777777" w:rsidR="002514FA" w:rsidRPr="009F1E9E" w:rsidRDefault="002514FA" w:rsidP="00876D8F">
            <w:pPr>
              <w:spacing w:after="120"/>
            </w:pPr>
            <w:r w:rsidRPr="009F1E9E">
              <w:t xml:space="preserve">Bemerkungen: </w:t>
            </w:r>
            <w:sdt>
              <w:sdtPr>
                <w:rPr>
                  <w:rStyle w:val="Formatvorlage15"/>
                </w:rPr>
                <w:id w:val="-1107117480"/>
                <w:placeholder>
                  <w:docPart w:val="F4936A8ABEDB485BB7C4182DEC14112D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9F1E9E">
                  <w:rPr>
                    <w:rStyle w:val="Platzhaltertext"/>
                    <w:color w:val="auto"/>
                  </w:rPr>
                  <w:t>………………………………………………………………………...……………</w:t>
                </w:r>
                <w:proofErr w:type="gramStart"/>
                <w:r w:rsidRPr="009F1E9E">
                  <w:rPr>
                    <w:rStyle w:val="Platzhaltertext"/>
                    <w:color w:val="auto"/>
                  </w:rPr>
                  <w:t>…....….…</w:t>
                </w:r>
                <w:proofErr w:type="gramEnd"/>
                <w:r w:rsidRPr="009F1E9E">
                  <w:rPr>
                    <w:rStyle w:val="Platzhaltertext"/>
                    <w:color w:val="auto"/>
                  </w:rPr>
                  <w:t>…</w:t>
                </w:r>
              </w:sdtContent>
            </w:sdt>
          </w:p>
        </w:tc>
      </w:tr>
    </w:tbl>
    <w:tbl>
      <w:tblPr>
        <w:tblW w:w="9923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2636"/>
        <w:gridCol w:w="2643"/>
      </w:tblGrid>
      <w:tr w:rsidR="002514FA" w:rsidRPr="009F1E9E" w14:paraId="4A94BCF4" w14:textId="77777777" w:rsidTr="00876D8F">
        <w:trPr>
          <w:trHeight w:val="249"/>
        </w:trPr>
        <w:tc>
          <w:tcPr>
            <w:tcW w:w="9923" w:type="dxa"/>
            <w:gridSpan w:val="4"/>
            <w:tcBorders>
              <w:top w:val="nil"/>
            </w:tcBorders>
          </w:tcPr>
          <w:p w14:paraId="3A438010" w14:textId="77777777" w:rsidR="002514FA" w:rsidRPr="009F1E9E" w:rsidRDefault="002514FA" w:rsidP="00876D8F">
            <w:pPr>
              <w:spacing w:before="120" w:after="120"/>
              <w:rPr>
                <w:b/>
                <w:szCs w:val="20"/>
                <w:u w:val="single"/>
              </w:rPr>
            </w:pPr>
            <w:r w:rsidRPr="009F1E9E">
              <w:rPr>
                <w:b/>
                <w:szCs w:val="20"/>
                <w:u w:val="single"/>
              </w:rPr>
              <w:t>Unterschriften</w:t>
            </w:r>
          </w:p>
        </w:tc>
      </w:tr>
      <w:tr w:rsidR="002514FA" w:rsidRPr="009F1E9E" w14:paraId="21F09DFB" w14:textId="77777777" w:rsidTr="00876D8F">
        <w:trPr>
          <w:trHeight w:val="249"/>
        </w:trPr>
        <w:tc>
          <w:tcPr>
            <w:tcW w:w="2376" w:type="dxa"/>
            <w:shd w:val="clear" w:color="auto" w:fill="D9D9D9" w:themeFill="background1" w:themeFillShade="D9"/>
          </w:tcPr>
          <w:p w14:paraId="4721BFFF" w14:textId="77777777" w:rsidR="002514FA" w:rsidRPr="009F1E9E" w:rsidRDefault="002514FA" w:rsidP="00876D8F">
            <w:pPr>
              <w:rPr>
                <w:b/>
                <w:sz w:val="18"/>
                <w:szCs w:val="18"/>
              </w:rPr>
            </w:pPr>
            <w:r w:rsidRPr="009F1E9E">
              <w:rPr>
                <w:b/>
                <w:sz w:val="18"/>
                <w:szCs w:val="18"/>
              </w:rPr>
              <w:t>Schulleitung HPSZ</w:t>
            </w:r>
          </w:p>
        </w:tc>
        <w:tc>
          <w:tcPr>
            <w:tcW w:w="2268" w:type="dxa"/>
          </w:tcPr>
          <w:p w14:paraId="74CF6DEE" w14:textId="77777777" w:rsidR="002514FA" w:rsidRPr="009F1E9E" w:rsidRDefault="002514FA" w:rsidP="00876D8F">
            <w:pPr>
              <w:rPr>
                <w:b/>
                <w:sz w:val="18"/>
                <w:szCs w:val="18"/>
              </w:rPr>
            </w:pPr>
            <w:r w:rsidRPr="009F1E9E">
              <w:rPr>
                <w:b/>
                <w:sz w:val="18"/>
                <w:szCs w:val="18"/>
              </w:rPr>
              <w:t>Abteilung</w:t>
            </w:r>
          </w:p>
        </w:tc>
        <w:tc>
          <w:tcPr>
            <w:tcW w:w="2636" w:type="dxa"/>
          </w:tcPr>
          <w:p w14:paraId="54B92A90" w14:textId="77777777" w:rsidR="002514FA" w:rsidRPr="009F1E9E" w:rsidRDefault="002514FA" w:rsidP="00876D8F">
            <w:pPr>
              <w:rPr>
                <w:b/>
                <w:sz w:val="18"/>
                <w:szCs w:val="18"/>
              </w:rPr>
            </w:pPr>
            <w:r w:rsidRPr="009F1E9E">
              <w:rPr>
                <w:b/>
                <w:sz w:val="18"/>
                <w:szCs w:val="18"/>
              </w:rPr>
              <w:t>Amt</w:t>
            </w:r>
          </w:p>
        </w:tc>
        <w:tc>
          <w:tcPr>
            <w:tcW w:w="2643" w:type="dxa"/>
            <w:vAlign w:val="center"/>
          </w:tcPr>
          <w:p w14:paraId="5EA2ADC1" w14:textId="77777777" w:rsidR="002514FA" w:rsidRPr="009F1E9E" w:rsidRDefault="002514FA" w:rsidP="00876D8F">
            <w:pPr>
              <w:rPr>
                <w:b/>
                <w:sz w:val="18"/>
                <w:szCs w:val="18"/>
              </w:rPr>
            </w:pPr>
            <w:r w:rsidRPr="009F1E9E">
              <w:rPr>
                <w:b/>
                <w:sz w:val="18"/>
                <w:szCs w:val="18"/>
              </w:rPr>
              <w:t>Departement</w:t>
            </w:r>
          </w:p>
        </w:tc>
      </w:tr>
      <w:tr w:rsidR="002514FA" w:rsidRPr="009F1E9E" w14:paraId="26BC0CEB" w14:textId="77777777" w:rsidTr="00876D8F">
        <w:trPr>
          <w:trHeight w:val="720"/>
        </w:trPr>
        <w:tc>
          <w:tcPr>
            <w:tcW w:w="2376" w:type="dxa"/>
            <w:shd w:val="clear" w:color="auto" w:fill="D9D9D9" w:themeFill="background1" w:themeFillShade="D9"/>
            <w:vAlign w:val="bottom"/>
          </w:tcPr>
          <w:p w14:paraId="26E969FF" w14:textId="77777777" w:rsidR="002514FA" w:rsidRPr="009F1E9E" w:rsidRDefault="002514FA" w:rsidP="00876D8F">
            <w:pPr>
              <w:tabs>
                <w:tab w:val="left" w:pos="2828"/>
              </w:tabs>
              <w:rPr>
                <w:sz w:val="18"/>
                <w:szCs w:val="18"/>
              </w:rPr>
            </w:pPr>
          </w:p>
          <w:p w14:paraId="63941DDF" w14:textId="77777777" w:rsidR="002514FA" w:rsidRPr="009F1E9E" w:rsidRDefault="002514FA" w:rsidP="00876D8F">
            <w:pPr>
              <w:tabs>
                <w:tab w:val="left" w:pos="2828"/>
              </w:tabs>
              <w:rPr>
                <w:sz w:val="18"/>
                <w:szCs w:val="18"/>
              </w:rPr>
            </w:pPr>
          </w:p>
          <w:p w14:paraId="444AE3BB" w14:textId="77777777" w:rsidR="002514FA" w:rsidRPr="009F1E9E" w:rsidRDefault="002514FA" w:rsidP="00876D8F">
            <w:pPr>
              <w:tabs>
                <w:tab w:val="left" w:pos="2410"/>
              </w:tabs>
              <w:rPr>
                <w:sz w:val="18"/>
                <w:szCs w:val="18"/>
                <w:u w:val="single"/>
              </w:rPr>
            </w:pPr>
            <w:r w:rsidRPr="009F1E9E">
              <w:rPr>
                <w:sz w:val="18"/>
                <w:szCs w:val="18"/>
                <w:u w:val="single"/>
              </w:rPr>
              <w:tab/>
            </w:r>
          </w:p>
        </w:tc>
        <w:tc>
          <w:tcPr>
            <w:tcW w:w="2268" w:type="dxa"/>
            <w:vAlign w:val="bottom"/>
          </w:tcPr>
          <w:p w14:paraId="080F501C" w14:textId="77777777" w:rsidR="002514FA" w:rsidRPr="009F1E9E" w:rsidRDefault="002514FA" w:rsidP="00876D8F">
            <w:pPr>
              <w:tabs>
                <w:tab w:val="left" w:pos="2828"/>
              </w:tabs>
              <w:rPr>
                <w:sz w:val="18"/>
                <w:szCs w:val="18"/>
              </w:rPr>
            </w:pPr>
          </w:p>
          <w:p w14:paraId="4E80E71C" w14:textId="77777777" w:rsidR="002514FA" w:rsidRPr="009F1E9E" w:rsidRDefault="002514FA" w:rsidP="00876D8F">
            <w:pPr>
              <w:tabs>
                <w:tab w:val="left" w:pos="2828"/>
              </w:tabs>
              <w:rPr>
                <w:sz w:val="18"/>
                <w:szCs w:val="18"/>
              </w:rPr>
            </w:pPr>
          </w:p>
          <w:p w14:paraId="422F0C11" w14:textId="77777777" w:rsidR="002514FA" w:rsidRPr="009F1E9E" w:rsidRDefault="002514FA" w:rsidP="00876D8F">
            <w:pPr>
              <w:tabs>
                <w:tab w:val="left" w:pos="2410"/>
              </w:tabs>
              <w:rPr>
                <w:sz w:val="18"/>
                <w:szCs w:val="18"/>
                <w:u w:val="single"/>
              </w:rPr>
            </w:pPr>
            <w:r w:rsidRPr="009F1E9E">
              <w:rPr>
                <w:sz w:val="18"/>
                <w:szCs w:val="18"/>
                <w:u w:val="single"/>
              </w:rPr>
              <w:tab/>
            </w:r>
          </w:p>
        </w:tc>
        <w:tc>
          <w:tcPr>
            <w:tcW w:w="2636" w:type="dxa"/>
            <w:vAlign w:val="bottom"/>
          </w:tcPr>
          <w:p w14:paraId="21EEBB6C" w14:textId="77777777" w:rsidR="002514FA" w:rsidRPr="009F1E9E" w:rsidRDefault="002514FA" w:rsidP="00876D8F">
            <w:pPr>
              <w:tabs>
                <w:tab w:val="left" w:pos="2783"/>
              </w:tabs>
              <w:rPr>
                <w:sz w:val="18"/>
                <w:szCs w:val="18"/>
              </w:rPr>
            </w:pPr>
          </w:p>
          <w:p w14:paraId="5E98F081" w14:textId="77777777" w:rsidR="002514FA" w:rsidRPr="009F1E9E" w:rsidRDefault="002514FA" w:rsidP="00876D8F">
            <w:pPr>
              <w:tabs>
                <w:tab w:val="left" w:pos="2783"/>
              </w:tabs>
              <w:rPr>
                <w:sz w:val="18"/>
                <w:szCs w:val="18"/>
              </w:rPr>
            </w:pPr>
          </w:p>
          <w:p w14:paraId="2C4F6FA3" w14:textId="77777777" w:rsidR="002514FA" w:rsidRPr="009F1E9E" w:rsidRDefault="002514FA" w:rsidP="00876D8F">
            <w:pPr>
              <w:tabs>
                <w:tab w:val="left" w:pos="2420"/>
              </w:tabs>
              <w:rPr>
                <w:sz w:val="18"/>
                <w:szCs w:val="18"/>
                <w:u w:val="single"/>
              </w:rPr>
            </w:pPr>
            <w:r w:rsidRPr="009F1E9E">
              <w:rPr>
                <w:sz w:val="18"/>
                <w:szCs w:val="18"/>
                <w:u w:val="single"/>
              </w:rPr>
              <w:tab/>
            </w:r>
          </w:p>
        </w:tc>
        <w:tc>
          <w:tcPr>
            <w:tcW w:w="2643" w:type="dxa"/>
            <w:vAlign w:val="bottom"/>
          </w:tcPr>
          <w:p w14:paraId="7E7A93D5" w14:textId="77777777" w:rsidR="002514FA" w:rsidRPr="009F1E9E" w:rsidRDefault="002514FA" w:rsidP="00876D8F">
            <w:pPr>
              <w:tabs>
                <w:tab w:val="left" w:pos="2778"/>
                <w:tab w:val="left" w:pos="3436"/>
              </w:tabs>
              <w:rPr>
                <w:sz w:val="18"/>
                <w:szCs w:val="18"/>
              </w:rPr>
            </w:pPr>
          </w:p>
          <w:p w14:paraId="3F86477E" w14:textId="77777777" w:rsidR="002514FA" w:rsidRPr="009F1E9E" w:rsidRDefault="002514FA" w:rsidP="00876D8F">
            <w:pPr>
              <w:tabs>
                <w:tab w:val="left" w:pos="2778"/>
                <w:tab w:val="left" w:pos="3436"/>
              </w:tabs>
              <w:rPr>
                <w:sz w:val="18"/>
                <w:szCs w:val="18"/>
              </w:rPr>
            </w:pPr>
          </w:p>
          <w:p w14:paraId="1D718305" w14:textId="77777777" w:rsidR="002514FA" w:rsidRPr="009F1E9E" w:rsidRDefault="002514FA" w:rsidP="00876D8F">
            <w:pPr>
              <w:tabs>
                <w:tab w:val="left" w:pos="2441"/>
                <w:tab w:val="left" w:pos="3436"/>
                <w:tab w:val="left" w:pos="3861"/>
              </w:tabs>
              <w:rPr>
                <w:sz w:val="18"/>
                <w:szCs w:val="18"/>
                <w:u w:val="single"/>
              </w:rPr>
            </w:pPr>
            <w:r w:rsidRPr="009F1E9E">
              <w:rPr>
                <w:sz w:val="18"/>
                <w:szCs w:val="18"/>
                <w:u w:val="single"/>
              </w:rPr>
              <w:tab/>
            </w:r>
          </w:p>
        </w:tc>
      </w:tr>
      <w:tr w:rsidR="002514FA" w:rsidRPr="009F1E9E" w14:paraId="40F5B650" w14:textId="77777777" w:rsidTr="00876D8F">
        <w:trPr>
          <w:trHeight w:val="428"/>
        </w:trPr>
        <w:tc>
          <w:tcPr>
            <w:tcW w:w="2376" w:type="dxa"/>
            <w:shd w:val="clear" w:color="auto" w:fill="D9D9D9" w:themeFill="background1" w:themeFillShade="D9"/>
            <w:vAlign w:val="bottom"/>
          </w:tcPr>
          <w:p w14:paraId="17484C65" w14:textId="77777777" w:rsidR="002514FA" w:rsidRPr="009F1E9E" w:rsidRDefault="002514FA" w:rsidP="00876D8F">
            <w:pPr>
              <w:tabs>
                <w:tab w:val="left" w:pos="2828"/>
              </w:tabs>
              <w:rPr>
                <w:b/>
                <w:sz w:val="18"/>
                <w:szCs w:val="18"/>
              </w:rPr>
            </w:pPr>
            <w:r w:rsidRPr="009F1E9E">
              <w:rPr>
                <w:b/>
                <w:sz w:val="18"/>
                <w:szCs w:val="18"/>
              </w:rPr>
              <w:t>Datum</w:t>
            </w:r>
          </w:p>
        </w:tc>
        <w:tc>
          <w:tcPr>
            <w:tcW w:w="2268" w:type="dxa"/>
            <w:vAlign w:val="bottom"/>
          </w:tcPr>
          <w:p w14:paraId="4BA77AEF" w14:textId="77777777" w:rsidR="002514FA" w:rsidRPr="009F1E9E" w:rsidRDefault="002514FA" w:rsidP="00876D8F">
            <w:pPr>
              <w:tabs>
                <w:tab w:val="left" w:pos="2828"/>
              </w:tabs>
              <w:rPr>
                <w:b/>
                <w:sz w:val="18"/>
                <w:szCs w:val="18"/>
              </w:rPr>
            </w:pPr>
            <w:r w:rsidRPr="009F1E9E">
              <w:rPr>
                <w:b/>
                <w:sz w:val="18"/>
                <w:szCs w:val="18"/>
              </w:rPr>
              <w:t>Datum</w:t>
            </w:r>
          </w:p>
        </w:tc>
        <w:tc>
          <w:tcPr>
            <w:tcW w:w="2636" w:type="dxa"/>
            <w:vAlign w:val="bottom"/>
          </w:tcPr>
          <w:p w14:paraId="7323FE29" w14:textId="77777777" w:rsidR="002514FA" w:rsidRPr="009F1E9E" w:rsidRDefault="002514FA" w:rsidP="00876D8F">
            <w:pPr>
              <w:tabs>
                <w:tab w:val="left" w:pos="2783"/>
              </w:tabs>
              <w:rPr>
                <w:b/>
                <w:sz w:val="18"/>
                <w:szCs w:val="18"/>
              </w:rPr>
            </w:pPr>
            <w:r w:rsidRPr="009F1E9E">
              <w:rPr>
                <w:b/>
                <w:sz w:val="18"/>
                <w:szCs w:val="18"/>
              </w:rPr>
              <w:t>Datum</w:t>
            </w:r>
          </w:p>
        </w:tc>
        <w:tc>
          <w:tcPr>
            <w:tcW w:w="2643" w:type="dxa"/>
            <w:vAlign w:val="bottom"/>
          </w:tcPr>
          <w:p w14:paraId="46DA54D8" w14:textId="77777777" w:rsidR="002514FA" w:rsidRPr="009F1E9E" w:rsidRDefault="002514FA" w:rsidP="00876D8F">
            <w:pPr>
              <w:tabs>
                <w:tab w:val="left" w:pos="2778"/>
                <w:tab w:val="left" w:pos="3436"/>
              </w:tabs>
              <w:rPr>
                <w:b/>
                <w:sz w:val="18"/>
                <w:szCs w:val="18"/>
              </w:rPr>
            </w:pPr>
            <w:r w:rsidRPr="009F1E9E">
              <w:rPr>
                <w:b/>
                <w:sz w:val="18"/>
                <w:szCs w:val="18"/>
              </w:rPr>
              <w:t>Datum</w:t>
            </w:r>
          </w:p>
        </w:tc>
      </w:tr>
      <w:tr w:rsidR="002514FA" w:rsidRPr="009F1E9E" w14:paraId="63E265B3" w14:textId="77777777" w:rsidTr="00876D8F">
        <w:trPr>
          <w:trHeight w:val="418"/>
        </w:trPr>
        <w:tc>
          <w:tcPr>
            <w:tcW w:w="2376" w:type="dxa"/>
            <w:shd w:val="clear" w:color="auto" w:fill="D9D9D9" w:themeFill="background1" w:themeFillShade="D9"/>
            <w:vAlign w:val="bottom"/>
          </w:tcPr>
          <w:p w14:paraId="2D5FFEB8" w14:textId="77777777" w:rsidR="002514FA" w:rsidRPr="009F1E9E" w:rsidRDefault="002514FA" w:rsidP="00876D8F">
            <w:pPr>
              <w:tabs>
                <w:tab w:val="left" w:pos="2419"/>
              </w:tabs>
              <w:rPr>
                <w:sz w:val="18"/>
                <w:szCs w:val="18"/>
                <w:u w:val="single"/>
              </w:rPr>
            </w:pPr>
            <w:r w:rsidRPr="009F1E9E">
              <w:rPr>
                <w:sz w:val="18"/>
                <w:szCs w:val="18"/>
                <w:u w:val="single"/>
              </w:rPr>
              <w:tab/>
            </w:r>
          </w:p>
        </w:tc>
        <w:tc>
          <w:tcPr>
            <w:tcW w:w="2268" w:type="dxa"/>
            <w:vAlign w:val="bottom"/>
          </w:tcPr>
          <w:p w14:paraId="56BBA2A6" w14:textId="77777777" w:rsidR="002514FA" w:rsidRPr="009F1E9E" w:rsidRDefault="002514FA" w:rsidP="00876D8F">
            <w:pPr>
              <w:tabs>
                <w:tab w:val="left" w:pos="2420"/>
              </w:tabs>
              <w:rPr>
                <w:sz w:val="18"/>
                <w:szCs w:val="18"/>
                <w:u w:val="single"/>
              </w:rPr>
            </w:pPr>
            <w:r w:rsidRPr="009F1E9E">
              <w:rPr>
                <w:sz w:val="18"/>
                <w:szCs w:val="18"/>
                <w:u w:val="single"/>
              </w:rPr>
              <w:tab/>
            </w:r>
          </w:p>
        </w:tc>
        <w:tc>
          <w:tcPr>
            <w:tcW w:w="2636" w:type="dxa"/>
            <w:vAlign w:val="bottom"/>
          </w:tcPr>
          <w:p w14:paraId="775B90EB" w14:textId="77777777" w:rsidR="002514FA" w:rsidRPr="009F1E9E" w:rsidRDefault="002514FA" w:rsidP="00876D8F">
            <w:pPr>
              <w:tabs>
                <w:tab w:val="left" w:pos="2420"/>
              </w:tabs>
              <w:rPr>
                <w:sz w:val="18"/>
                <w:szCs w:val="18"/>
                <w:u w:val="single"/>
              </w:rPr>
            </w:pPr>
            <w:r w:rsidRPr="009F1E9E">
              <w:rPr>
                <w:sz w:val="18"/>
                <w:szCs w:val="18"/>
                <w:u w:val="single"/>
              </w:rPr>
              <w:tab/>
            </w:r>
          </w:p>
        </w:tc>
        <w:tc>
          <w:tcPr>
            <w:tcW w:w="2643" w:type="dxa"/>
            <w:vAlign w:val="bottom"/>
          </w:tcPr>
          <w:p w14:paraId="0ED386AD" w14:textId="77777777" w:rsidR="002514FA" w:rsidRPr="009F1E9E" w:rsidRDefault="002514FA" w:rsidP="00876D8F">
            <w:pPr>
              <w:tabs>
                <w:tab w:val="left" w:pos="2441"/>
                <w:tab w:val="left" w:pos="3436"/>
                <w:tab w:val="left" w:pos="3861"/>
              </w:tabs>
              <w:rPr>
                <w:sz w:val="18"/>
                <w:szCs w:val="18"/>
                <w:u w:val="single"/>
              </w:rPr>
            </w:pPr>
            <w:r w:rsidRPr="009F1E9E">
              <w:rPr>
                <w:sz w:val="18"/>
                <w:szCs w:val="18"/>
                <w:u w:val="single"/>
              </w:rPr>
              <w:tab/>
            </w:r>
          </w:p>
        </w:tc>
      </w:tr>
    </w:tbl>
    <w:p w14:paraId="7F646F79" w14:textId="77777777" w:rsidR="002514FA" w:rsidRDefault="002514FA" w:rsidP="002514FA">
      <w:pPr>
        <w:widowControl/>
        <w:spacing w:before="120"/>
        <w:rPr>
          <w:b/>
          <w:sz w:val="16"/>
          <w:szCs w:val="16"/>
        </w:rPr>
      </w:pPr>
    </w:p>
    <w:p w14:paraId="4B1560EE" w14:textId="77777777" w:rsidR="002514FA" w:rsidRPr="009F1E9E" w:rsidRDefault="002514FA" w:rsidP="002514FA">
      <w:pPr>
        <w:widowControl/>
        <w:spacing w:before="120"/>
        <w:rPr>
          <w:b/>
          <w:sz w:val="16"/>
          <w:szCs w:val="16"/>
        </w:rPr>
      </w:pPr>
      <w:r w:rsidRPr="009F1E9E">
        <w:rPr>
          <w:b/>
          <w:sz w:val="16"/>
          <w:szCs w:val="16"/>
        </w:rPr>
        <w:t>Zwingende Beilagen:</w:t>
      </w:r>
    </w:p>
    <w:p w14:paraId="448D2433" w14:textId="30301951" w:rsidR="0078646F" w:rsidRPr="002514FA" w:rsidRDefault="002514FA" w:rsidP="002514FA">
      <w:pPr>
        <w:pStyle w:val="Listenabsatz"/>
        <w:widowControl/>
        <w:numPr>
          <w:ilvl w:val="0"/>
          <w:numId w:val="13"/>
        </w:numPr>
        <w:tabs>
          <w:tab w:val="left" w:pos="2492"/>
        </w:tabs>
        <w:ind w:left="284" w:hanging="284"/>
        <w:rPr>
          <w:sz w:val="16"/>
          <w:szCs w:val="16"/>
        </w:rPr>
      </w:pPr>
      <w:r w:rsidRPr="009F1E9E">
        <w:rPr>
          <w:sz w:val="16"/>
          <w:szCs w:val="16"/>
        </w:rPr>
        <w:t>* Lohneinstufung (vor Einreichung des Antrags muss die Lohneinstufung vorhanden sein)</w:t>
      </w:r>
    </w:p>
    <w:sectPr w:rsidR="0078646F" w:rsidRPr="002514FA" w:rsidSect="003035AC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5" w:right="1134" w:bottom="284" w:left="992" w:header="624" w:footer="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1C373" w14:textId="77777777" w:rsidR="0018015D" w:rsidRPr="00E607DA" w:rsidRDefault="0018015D">
      <w:r w:rsidRPr="00E607DA">
        <w:separator/>
      </w:r>
    </w:p>
  </w:endnote>
  <w:endnote w:type="continuationSeparator" w:id="0">
    <w:p w14:paraId="4A5919F6" w14:textId="77777777" w:rsidR="0018015D" w:rsidRPr="00E607DA" w:rsidRDefault="0018015D">
      <w:r w:rsidRPr="00E607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utiger LT Com 55 Roman">
    <w:altName w:val="72"/>
    <w:panose1 w:val="020B0503030504020204"/>
    <w:charset w:val="00"/>
    <w:family w:val="swiss"/>
    <w:pitch w:val="variable"/>
    <w:sig w:usb0="800000AF" w:usb1="5000204A" w:usb2="00000000" w:usb3="00000000" w:csb0="0000009B" w:csb1="00000000"/>
  </w:font>
  <w:font w:name="Andale Sans UI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55 Roman">
    <w:altName w:val="Calibri"/>
    <w:panose1 w:val="020B0503030504020204"/>
    <w:charset w:val="00"/>
    <w:family w:val="swiss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1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10031"/>
    </w:tblGrid>
    <w:tr w:rsidR="00DE7630" w:rsidRPr="002330E7" w14:paraId="79E15625" w14:textId="77777777" w:rsidTr="006D4E9A">
      <w:tc>
        <w:tcPr>
          <w:tcW w:w="10031" w:type="dxa"/>
        </w:tcPr>
        <w:p w14:paraId="3272D1A4" w14:textId="0EA134B6" w:rsidR="00DE7630" w:rsidRPr="006B21FF" w:rsidRDefault="003B23BB" w:rsidP="00B96E9F">
          <w:pPr>
            <w:pStyle w:val="Fuzeile"/>
            <w:tabs>
              <w:tab w:val="clear" w:pos="9072"/>
              <w:tab w:val="right" w:pos="9639"/>
            </w:tabs>
            <w:rPr>
              <w:sz w:val="16"/>
              <w:szCs w:val="16"/>
            </w:rPr>
          </w:pPr>
          <w:r>
            <w:rPr>
              <w:color w:val="000000" w:themeColor="text1"/>
              <w:sz w:val="16"/>
              <w:szCs w:val="16"/>
            </w:rPr>
            <w:t xml:space="preserve">Antrag Einreihung in eine Lohnklasse </w:t>
          </w:r>
          <w:r w:rsidRPr="003B23BB">
            <w:rPr>
              <w:color w:val="000000" w:themeColor="text1"/>
              <w:sz w:val="16"/>
              <w:szCs w:val="16"/>
            </w:rPr>
            <w:t>(§ 128bis GAV)</w:t>
          </w:r>
          <w:r w:rsidR="002B1F1D">
            <w:rPr>
              <w:color w:val="000000" w:themeColor="text1"/>
              <w:sz w:val="16"/>
              <w:szCs w:val="16"/>
            </w:rPr>
            <w:t>-d</w:t>
          </w:r>
          <w:r>
            <w:rPr>
              <w:color w:val="000000" w:themeColor="text1"/>
              <w:sz w:val="16"/>
              <w:szCs w:val="16"/>
            </w:rPr>
            <w:t xml:space="preserve">, </w:t>
          </w:r>
          <w:r>
            <w:rPr>
              <w:color w:val="000000" w:themeColor="text1"/>
              <w:sz w:val="16"/>
              <w:szCs w:val="16"/>
            </w:rPr>
            <w:tab/>
            <w:t>Version 2, 25.06.2026</w:t>
          </w:r>
          <w:r w:rsidR="00DE7630" w:rsidRPr="008806BB">
            <w:rPr>
              <w:color w:val="000000" w:themeColor="text1"/>
              <w:sz w:val="16"/>
              <w:szCs w:val="16"/>
            </w:rPr>
            <w:tab/>
            <w:t xml:space="preserve">Seite </w:t>
          </w:r>
          <w:r w:rsidR="00DE7630" w:rsidRPr="008806BB">
            <w:rPr>
              <w:color w:val="000000" w:themeColor="text1"/>
              <w:sz w:val="16"/>
              <w:szCs w:val="16"/>
            </w:rPr>
            <w:fldChar w:fldCharType="begin"/>
          </w:r>
          <w:r w:rsidR="00DE7630" w:rsidRPr="008806BB">
            <w:rPr>
              <w:color w:val="000000" w:themeColor="text1"/>
              <w:sz w:val="16"/>
              <w:szCs w:val="16"/>
            </w:rPr>
            <w:instrText>PAGE   \* MERGEFORMAT</w:instrText>
          </w:r>
          <w:r w:rsidR="00DE7630" w:rsidRPr="008806BB">
            <w:rPr>
              <w:color w:val="000000" w:themeColor="text1"/>
              <w:sz w:val="16"/>
              <w:szCs w:val="16"/>
            </w:rPr>
            <w:fldChar w:fldCharType="separate"/>
          </w:r>
          <w:r w:rsidR="00097942" w:rsidRPr="00097942">
            <w:rPr>
              <w:noProof/>
              <w:color w:val="000000" w:themeColor="text1"/>
              <w:sz w:val="16"/>
              <w:szCs w:val="16"/>
              <w:lang w:val="de-DE"/>
            </w:rPr>
            <w:t>1</w:t>
          </w:r>
          <w:r w:rsidR="00DE7630" w:rsidRPr="008806BB">
            <w:rPr>
              <w:color w:val="000000" w:themeColor="text1"/>
              <w:sz w:val="16"/>
              <w:szCs w:val="16"/>
            </w:rPr>
            <w:fldChar w:fldCharType="end"/>
          </w:r>
          <w:r w:rsidR="00DE7630" w:rsidRPr="008806BB">
            <w:rPr>
              <w:color w:val="000000" w:themeColor="text1"/>
              <w:sz w:val="16"/>
              <w:szCs w:val="16"/>
            </w:rPr>
            <w:t>/</w:t>
          </w:r>
          <w:r w:rsidR="00DE7630" w:rsidRPr="008806BB">
            <w:rPr>
              <w:color w:val="000000" w:themeColor="text1"/>
              <w:sz w:val="16"/>
              <w:szCs w:val="16"/>
            </w:rPr>
            <w:fldChar w:fldCharType="begin"/>
          </w:r>
          <w:r w:rsidR="00DE7630" w:rsidRPr="008806BB">
            <w:rPr>
              <w:color w:val="000000" w:themeColor="text1"/>
              <w:sz w:val="16"/>
              <w:szCs w:val="16"/>
            </w:rPr>
            <w:instrText xml:space="preserve"> NUMPAGES   \* MERGEFORMAT </w:instrText>
          </w:r>
          <w:r w:rsidR="00DE7630" w:rsidRPr="008806BB">
            <w:rPr>
              <w:color w:val="000000" w:themeColor="text1"/>
              <w:sz w:val="16"/>
              <w:szCs w:val="16"/>
            </w:rPr>
            <w:fldChar w:fldCharType="separate"/>
          </w:r>
          <w:r w:rsidR="00097942">
            <w:rPr>
              <w:noProof/>
              <w:color w:val="000000" w:themeColor="text1"/>
              <w:sz w:val="16"/>
              <w:szCs w:val="16"/>
            </w:rPr>
            <w:t>1</w:t>
          </w:r>
          <w:r w:rsidR="00DE7630" w:rsidRPr="008806BB">
            <w:rPr>
              <w:color w:val="000000" w:themeColor="text1"/>
              <w:sz w:val="16"/>
              <w:szCs w:val="16"/>
            </w:rPr>
            <w:fldChar w:fldCharType="end"/>
          </w:r>
        </w:p>
      </w:tc>
    </w:tr>
  </w:tbl>
  <w:p w14:paraId="54B2B3EA" w14:textId="77777777" w:rsidR="00DE7630" w:rsidRDefault="00DE7630" w:rsidP="00E80083">
    <w:pPr>
      <w:pStyle w:val="Fuzeile"/>
      <w:tabs>
        <w:tab w:val="clear" w:pos="9072"/>
        <w:tab w:val="right" w:pos="9639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8A306" w14:textId="4C5D9126" w:rsidR="00154192" w:rsidRPr="006B21FF" w:rsidRDefault="003B23BB" w:rsidP="00154192">
    <w:pPr>
      <w:pStyle w:val="Fuzeile"/>
      <w:tabs>
        <w:tab w:val="clear" w:pos="9072"/>
        <w:tab w:val="right" w:pos="9639"/>
      </w:tabs>
      <w:rPr>
        <w:sz w:val="16"/>
        <w:szCs w:val="16"/>
      </w:rPr>
    </w:pPr>
    <w:r>
      <w:rPr>
        <w:color w:val="000000" w:themeColor="text1"/>
        <w:sz w:val="16"/>
        <w:szCs w:val="16"/>
      </w:rPr>
      <w:t>Antra</w:t>
    </w:r>
    <w:r w:rsidR="0078646F">
      <w:rPr>
        <w:color w:val="000000" w:themeColor="text1"/>
        <w:sz w:val="16"/>
        <w:szCs w:val="16"/>
      </w:rPr>
      <w:t>g Stellenbesetzung-</w:t>
    </w:r>
    <w:r w:rsidR="005A62E4">
      <w:rPr>
        <w:color w:val="000000" w:themeColor="text1"/>
        <w:sz w:val="16"/>
        <w:szCs w:val="16"/>
      </w:rPr>
      <w:t>p</w:t>
    </w:r>
    <w:r w:rsidR="0078646F">
      <w:rPr>
        <w:color w:val="000000" w:themeColor="text1"/>
        <w:sz w:val="16"/>
        <w:szCs w:val="16"/>
      </w:rPr>
      <w:t xml:space="preserve">, </w:t>
    </w:r>
    <w:r>
      <w:rPr>
        <w:color w:val="000000" w:themeColor="text1"/>
        <w:sz w:val="16"/>
        <w:szCs w:val="16"/>
      </w:rPr>
      <w:t xml:space="preserve">Version 2, </w:t>
    </w:r>
    <w:r w:rsidR="002514FA">
      <w:rPr>
        <w:color w:val="000000" w:themeColor="text1"/>
        <w:sz w:val="16"/>
        <w:szCs w:val="16"/>
      </w:rPr>
      <w:t>23.09</w:t>
    </w:r>
    <w:r>
      <w:rPr>
        <w:color w:val="000000" w:themeColor="text1"/>
        <w:sz w:val="16"/>
        <w:szCs w:val="16"/>
      </w:rPr>
      <w:t>.2026</w:t>
    </w:r>
    <w:r>
      <w:rPr>
        <w:color w:val="000000" w:themeColor="text1"/>
        <w:sz w:val="16"/>
        <w:szCs w:val="16"/>
      </w:rPr>
      <w:tab/>
    </w:r>
    <w:r w:rsidR="0078646F">
      <w:rPr>
        <w:color w:val="000000" w:themeColor="text1"/>
        <w:sz w:val="16"/>
        <w:szCs w:val="16"/>
      </w:rPr>
      <w:tab/>
      <w:t xml:space="preserve">  </w:t>
    </w:r>
    <w:r w:rsidR="00154192" w:rsidRPr="008806BB">
      <w:rPr>
        <w:color w:val="000000" w:themeColor="text1"/>
        <w:sz w:val="16"/>
        <w:szCs w:val="16"/>
      </w:rPr>
      <w:t xml:space="preserve">Seite </w:t>
    </w:r>
    <w:r w:rsidR="00154192" w:rsidRPr="008806BB">
      <w:rPr>
        <w:color w:val="000000" w:themeColor="text1"/>
        <w:sz w:val="16"/>
        <w:szCs w:val="16"/>
      </w:rPr>
      <w:fldChar w:fldCharType="begin"/>
    </w:r>
    <w:r w:rsidR="00154192" w:rsidRPr="008806BB">
      <w:rPr>
        <w:color w:val="000000" w:themeColor="text1"/>
        <w:sz w:val="16"/>
        <w:szCs w:val="16"/>
      </w:rPr>
      <w:instrText>PAGE   \* MERGEFORMAT</w:instrText>
    </w:r>
    <w:r w:rsidR="00154192" w:rsidRPr="008806BB">
      <w:rPr>
        <w:color w:val="000000" w:themeColor="text1"/>
        <w:sz w:val="16"/>
        <w:szCs w:val="16"/>
      </w:rPr>
      <w:fldChar w:fldCharType="separate"/>
    </w:r>
    <w:r w:rsidR="00154192" w:rsidRPr="00097942">
      <w:rPr>
        <w:noProof/>
        <w:color w:val="000000" w:themeColor="text1"/>
        <w:sz w:val="16"/>
        <w:szCs w:val="16"/>
        <w:lang w:val="de-DE"/>
      </w:rPr>
      <w:t>1</w:t>
    </w:r>
    <w:r w:rsidR="00154192" w:rsidRPr="008806BB">
      <w:rPr>
        <w:color w:val="000000" w:themeColor="text1"/>
        <w:sz w:val="16"/>
        <w:szCs w:val="16"/>
      </w:rPr>
      <w:fldChar w:fldCharType="end"/>
    </w:r>
    <w:r w:rsidR="00154192" w:rsidRPr="008806BB">
      <w:rPr>
        <w:color w:val="000000" w:themeColor="text1"/>
        <w:sz w:val="16"/>
        <w:szCs w:val="16"/>
      </w:rPr>
      <w:t>/</w:t>
    </w:r>
    <w:r w:rsidR="00154192" w:rsidRPr="008806BB">
      <w:rPr>
        <w:color w:val="000000" w:themeColor="text1"/>
        <w:sz w:val="16"/>
        <w:szCs w:val="16"/>
      </w:rPr>
      <w:fldChar w:fldCharType="begin"/>
    </w:r>
    <w:r w:rsidR="00154192" w:rsidRPr="008806BB">
      <w:rPr>
        <w:color w:val="000000" w:themeColor="text1"/>
        <w:sz w:val="16"/>
        <w:szCs w:val="16"/>
      </w:rPr>
      <w:instrText xml:space="preserve"> NUMPAGES   \* MERGEFORMAT </w:instrText>
    </w:r>
    <w:r w:rsidR="00154192" w:rsidRPr="008806BB">
      <w:rPr>
        <w:color w:val="000000" w:themeColor="text1"/>
        <w:sz w:val="16"/>
        <w:szCs w:val="16"/>
      </w:rPr>
      <w:fldChar w:fldCharType="separate"/>
    </w:r>
    <w:r w:rsidR="00154192">
      <w:rPr>
        <w:noProof/>
        <w:color w:val="000000" w:themeColor="text1"/>
        <w:sz w:val="16"/>
        <w:szCs w:val="16"/>
      </w:rPr>
      <w:t>1</w:t>
    </w:r>
    <w:r w:rsidR="00154192" w:rsidRPr="008806BB">
      <w:rPr>
        <w:color w:val="000000" w:themeColor="text1"/>
        <w:sz w:val="16"/>
        <w:szCs w:val="16"/>
      </w:rPr>
      <w:fldChar w:fldCharType="end"/>
    </w:r>
  </w:p>
  <w:p w14:paraId="78D8605E" w14:textId="77777777" w:rsidR="00154192" w:rsidRDefault="0015419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802C2" w14:textId="77777777" w:rsidR="0018015D" w:rsidRPr="00E607DA" w:rsidRDefault="0018015D">
      <w:r w:rsidRPr="00E607DA">
        <w:separator/>
      </w:r>
    </w:p>
  </w:footnote>
  <w:footnote w:type="continuationSeparator" w:id="0">
    <w:p w14:paraId="79FCDED7" w14:textId="77777777" w:rsidR="0018015D" w:rsidRPr="00E607DA" w:rsidRDefault="0018015D">
      <w:r w:rsidRPr="00E607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878EE" w14:textId="77777777" w:rsidR="004E17AF" w:rsidRDefault="004E17AF" w:rsidP="004E17AF">
    <w:pPr>
      <w:pStyle w:val="AbsenderAmt"/>
      <w:pBdr>
        <w:bottom w:val="single" w:sz="4" w:space="5" w:color="auto"/>
      </w:pBdr>
      <w:ind w:left="142" w:right="141" w:hanging="142"/>
      <w:rPr>
        <w:rFonts w:ascii="Frutiger LT Com 55 Roman" w:hAnsi="Frutiger LT Com 55 Roman"/>
        <w:color w:val="000000" w:themeColor="text1"/>
        <w:sz w:val="20"/>
      </w:rPr>
    </w:pPr>
  </w:p>
  <w:p w14:paraId="5E5EB08A" w14:textId="65F23C19" w:rsidR="00BC7A9F" w:rsidRDefault="00DE7630" w:rsidP="004E17AF">
    <w:pPr>
      <w:pStyle w:val="AbsenderAmt"/>
      <w:pBdr>
        <w:bottom w:val="single" w:sz="4" w:space="5" w:color="auto"/>
      </w:pBdr>
      <w:ind w:left="142" w:right="141" w:hanging="142"/>
      <w:rPr>
        <w:rFonts w:ascii="Frutiger LT Com 55 Roman" w:hAnsi="Frutiger LT Com 55 Roman"/>
        <w:sz w:val="20"/>
      </w:rPr>
    </w:pPr>
    <w:r w:rsidRPr="00C166B4">
      <w:rPr>
        <w:rFonts w:ascii="Frutiger LT Com 55 Roman" w:hAnsi="Frutiger LT Com 55 Roman"/>
        <w:color w:val="000000" w:themeColor="text1"/>
        <w:sz w:val="20"/>
      </w:rPr>
      <w:t>Personalamt</w:t>
    </w:r>
    <w:r w:rsidRPr="008B1DF4">
      <w:rPr>
        <w:rFonts w:ascii="Frutiger LT Com 55 Roman" w:hAnsi="Frutiger LT Com 55 Roman"/>
        <w:color w:val="808080" w:themeColor="background1" w:themeShade="80"/>
        <w:sz w:val="20"/>
      </w:rPr>
      <w:tab/>
    </w:r>
    <w:r w:rsidRPr="002D2DAA">
      <w:rPr>
        <w:rFonts w:ascii="Frutiger LT Com 55 Roman" w:hAnsi="Frutiger LT Com 55 Roman"/>
        <w:vanish/>
        <w:color w:val="FF0000"/>
      </w:rPr>
      <w:t>MIT DER TASTE „TAB“ KANN DAS FORMULAR AUSGEFÜLLT WERDEN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7A98" w14:textId="0352F680" w:rsidR="00E124D3" w:rsidRDefault="005A62E4" w:rsidP="009D2F8A">
    <w:pPr>
      <w:pStyle w:val="AbsenderAmt"/>
      <w:pBdr>
        <w:bottom w:val="single" w:sz="4" w:space="0" w:color="auto"/>
      </w:pBdr>
      <w:ind w:left="0" w:firstLine="0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73C22A8" wp14:editId="509DDEE9">
          <wp:simplePos x="0" y="0"/>
          <wp:positionH relativeFrom="column">
            <wp:posOffset>4227195</wp:posOffset>
          </wp:positionH>
          <wp:positionV relativeFrom="paragraph">
            <wp:posOffset>-43180</wp:posOffset>
          </wp:positionV>
          <wp:extent cx="1980000" cy="489600"/>
          <wp:effectExtent l="0" t="0" r="1270" b="5715"/>
          <wp:wrapNone/>
          <wp:docPr id="155553021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7649960" name="Grafik 167764996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48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543686" w14:textId="6B645663" w:rsidR="00E713A1" w:rsidRDefault="00E124D3" w:rsidP="009D2F8A">
    <w:pPr>
      <w:pStyle w:val="AbsenderAmt"/>
      <w:pBdr>
        <w:bottom w:val="single" w:sz="4" w:space="0" w:color="auto"/>
      </w:pBdr>
      <w:tabs>
        <w:tab w:val="left" w:pos="851"/>
        <w:tab w:val="left" w:pos="1702"/>
        <w:tab w:val="left" w:pos="7230"/>
      </w:tabs>
      <w:ind w:left="0" w:firstLine="0"/>
      <w:rPr>
        <w:rFonts w:ascii="Frutiger LT Com 55 Roman" w:hAnsi="Frutiger LT Com 55 Roman"/>
        <w:color w:val="808080" w:themeColor="background1" w:themeShade="80"/>
        <w:sz w:val="20"/>
      </w:rPr>
    </w:pPr>
    <w:r w:rsidRPr="00C166B4">
      <w:rPr>
        <w:rFonts w:ascii="Frutiger LT Com 55 Roman" w:hAnsi="Frutiger LT Com 55 Roman"/>
        <w:color w:val="000000" w:themeColor="text1"/>
        <w:sz w:val="20"/>
      </w:rPr>
      <w:t>Personalamt</w:t>
    </w:r>
    <w:r w:rsidRPr="008B1DF4">
      <w:rPr>
        <w:rFonts w:ascii="Frutiger LT Com 55 Roman" w:hAnsi="Frutiger LT Com 55 Roman"/>
        <w:color w:val="808080" w:themeColor="background1" w:themeShade="80"/>
        <w:sz w:val="20"/>
      </w:rPr>
      <w:tab/>
    </w:r>
    <w:r w:rsidRPr="002D2DAA">
      <w:rPr>
        <w:rFonts w:ascii="Frutiger LT Com 55 Roman" w:hAnsi="Frutiger LT Com 55 Roman"/>
        <w:vanish/>
        <w:color w:val="FF0000"/>
      </w:rPr>
      <w:t>MIT DER TASTE „TAB“ KANN DAS FORMULAR AUSGEFÜLLT WERDEN</w:t>
    </w:r>
    <w:r w:rsidR="00AF0AA7">
      <w:rPr>
        <w:rFonts w:ascii="Frutiger LT Com 55 Roman" w:hAnsi="Frutiger LT Com 55 Roman"/>
        <w:color w:val="FF0000"/>
      </w:rPr>
      <w:tab/>
    </w:r>
  </w:p>
  <w:p w14:paraId="74DFCF19" w14:textId="463BCDAD" w:rsidR="00E713A1" w:rsidRDefault="00E713A1" w:rsidP="009D2F8A">
    <w:pPr>
      <w:pStyle w:val="AbsenderAmt"/>
      <w:pBdr>
        <w:bottom w:val="single" w:sz="4" w:space="0" w:color="auto"/>
      </w:pBdr>
      <w:ind w:left="0" w:firstLine="0"/>
      <w:rPr>
        <w:rFonts w:ascii="Frutiger LT Com 55 Roman" w:hAnsi="Frutiger LT Com 55 Roman"/>
        <w:color w:val="808080" w:themeColor="background1" w:themeShade="80"/>
        <w:sz w:val="20"/>
      </w:rPr>
    </w:pPr>
  </w:p>
  <w:p w14:paraId="59CFAB27" w14:textId="45ED4402" w:rsidR="009D2F8A" w:rsidRDefault="009D2F8A" w:rsidP="009D2F8A">
    <w:pPr>
      <w:pStyle w:val="AbsenderAmt"/>
      <w:pBdr>
        <w:bottom w:val="single" w:sz="4" w:space="0" w:color="auto"/>
      </w:pBdr>
      <w:ind w:left="0" w:firstLine="0"/>
      <w:rPr>
        <w:rFonts w:ascii="Frutiger LT Com 55 Roman" w:hAnsi="Frutiger LT Com 55 Roman"/>
        <w:color w:val="808080" w:themeColor="background1" w:themeShade="80"/>
        <w:sz w:val="20"/>
      </w:rPr>
    </w:pPr>
  </w:p>
  <w:p w14:paraId="146D9C02" w14:textId="41C19703" w:rsidR="00DE7630" w:rsidRDefault="00DE7630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206A1"/>
    <w:multiLevelType w:val="hybridMultilevel"/>
    <w:tmpl w:val="2E42EF44"/>
    <w:lvl w:ilvl="0" w:tplc="53347F68">
      <w:numFmt w:val="bullet"/>
      <w:lvlText w:val="-"/>
      <w:lvlJc w:val="left"/>
      <w:pPr>
        <w:ind w:left="720" w:hanging="360"/>
      </w:pPr>
      <w:rPr>
        <w:rFonts w:ascii="Frutiger LT Com 55 Roman" w:eastAsia="Andale Sans UI" w:hAnsi="Frutiger LT Com 55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2636B"/>
    <w:multiLevelType w:val="hybridMultilevel"/>
    <w:tmpl w:val="A652141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04786"/>
    <w:multiLevelType w:val="multilevel"/>
    <w:tmpl w:val="2AC08F7E"/>
    <w:lvl w:ilvl="0">
      <w:start w:val="1"/>
      <w:numFmt w:val="decimal"/>
      <w:pStyle w:val="berschrift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1" w:hanging="851"/>
      </w:pPr>
      <w:rPr>
        <w:rFonts w:hint="default"/>
      </w:rPr>
    </w:lvl>
  </w:abstractNum>
  <w:abstractNum w:abstractNumId="3" w15:restartNumberingAfterBreak="0">
    <w:nsid w:val="470A7C03"/>
    <w:multiLevelType w:val="hybridMultilevel"/>
    <w:tmpl w:val="7520A75E"/>
    <w:lvl w:ilvl="0" w:tplc="53347F68">
      <w:numFmt w:val="bullet"/>
      <w:lvlText w:val="-"/>
      <w:lvlJc w:val="left"/>
      <w:pPr>
        <w:ind w:left="720" w:hanging="360"/>
      </w:pPr>
      <w:rPr>
        <w:rFonts w:ascii="Frutiger LT Com 55 Roman" w:eastAsia="Andale Sans UI" w:hAnsi="Frutiger LT Com 55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A74A32"/>
    <w:multiLevelType w:val="multilevel"/>
    <w:tmpl w:val="764CC272"/>
    <w:lvl w:ilvl="0">
      <w:start w:val="1"/>
      <w:numFmt w:val="decimal"/>
      <w:pStyle w:val="CISNummerierungEinzug"/>
      <w:lvlText w:val="%1."/>
      <w:lvlJc w:val="left"/>
      <w:pPr>
        <w:tabs>
          <w:tab w:val="num" w:pos="737"/>
        </w:tabs>
        <w:ind w:left="737" w:hanging="368"/>
      </w:pPr>
      <w:rPr>
        <w:rFonts w:ascii="Frutiger LT Com 55 Roman" w:hAnsi="Frutiger LT Com 55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5" w15:restartNumberingAfterBreak="0">
    <w:nsid w:val="4E986908"/>
    <w:multiLevelType w:val="multilevel"/>
    <w:tmpl w:val="FEBAD578"/>
    <w:lvl w:ilvl="0">
      <w:start w:val="1"/>
      <w:numFmt w:val="bullet"/>
      <w:pStyle w:val="CISStrichEinzug"/>
      <w:lvlText w:val="−"/>
      <w:lvlJc w:val="left"/>
      <w:pPr>
        <w:tabs>
          <w:tab w:val="num" w:pos="737"/>
        </w:tabs>
        <w:ind w:left="737" w:hanging="368"/>
      </w:pPr>
      <w:rPr>
        <w:rFonts w:ascii="Frutiger LT Com 55 Roman" w:hAnsi="Frutiger LT Com 55 Roman" w:hint="default"/>
        <w:spacing w:val="0"/>
        <w:w w:val="100"/>
        <w:position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9" w:hanging="360"/>
      </w:pPr>
      <w:rPr>
        <w:rFonts w:ascii="Wingdings" w:hAnsi="Wingdings" w:hint="default"/>
      </w:rPr>
    </w:lvl>
  </w:abstractNum>
  <w:abstractNum w:abstractNumId="6" w15:restartNumberingAfterBreak="0">
    <w:nsid w:val="529856B0"/>
    <w:multiLevelType w:val="multilevel"/>
    <w:tmpl w:val="2AF08C40"/>
    <w:lvl w:ilvl="0">
      <w:start w:val="1"/>
      <w:numFmt w:val="bullet"/>
      <w:pStyle w:val="CISPunkt"/>
      <w:lvlText w:val="•"/>
      <w:lvlJc w:val="left"/>
      <w:pPr>
        <w:tabs>
          <w:tab w:val="num" w:pos="369"/>
        </w:tabs>
        <w:ind w:left="369" w:hanging="369"/>
      </w:pPr>
      <w:rPr>
        <w:rFonts w:ascii="Frutiger LT Com 55 Roman" w:hAnsi="Frutiger LT Com 55 Roman" w:hint="default"/>
        <w:w w:val="1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631111"/>
    <w:multiLevelType w:val="multilevel"/>
    <w:tmpl w:val="05481388"/>
    <w:lvl w:ilvl="0">
      <w:start w:val="1"/>
      <w:numFmt w:val="lowerLetter"/>
      <w:pStyle w:val="CISabc"/>
      <w:lvlText w:val="%1)"/>
      <w:lvlJc w:val="left"/>
      <w:pPr>
        <w:tabs>
          <w:tab w:val="num" w:pos="369"/>
        </w:tabs>
        <w:ind w:left="369" w:hanging="369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51D4621"/>
    <w:multiLevelType w:val="multilevel"/>
    <w:tmpl w:val="D374A28C"/>
    <w:lvl w:ilvl="0">
      <w:start w:val="1"/>
      <w:numFmt w:val="decimal"/>
      <w:pStyle w:val="CISNummerierung"/>
      <w:lvlText w:val="%1."/>
      <w:lvlJc w:val="left"/>
      <w:pPr>
        <w:tabs>
          <w:tab w:val="num" w:pos="369"/>
        </w:tabs>
        <w:ind w:left="369" w:hanging="369"/>
      </w:pPr>
      <w:rPr>
        <w:rFonts w:ascii="Frutiger LT Com 55 Roman" w:hAnsi="Frutiger LT Com 55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603465F"/>
    <w:multiLevelType w:val="multilevel"/>
    <w:tmpl w:val="37E00B16"/>
    <w:lvl w:ilvl="0">
      <w:start w:val="1"/>
      <w:numFmt w:val="bullet"/>
      <w:pStyle w:val="CISPunktEinzug"/>
      <w:lvlText w:val="•"/>
      <w:lvlJc w:val="left"/>
      <w:pPr>
        <w:tabs>
          <w:tab w:val="num" w:pos="737"/>
        </w:tabs>
        <w:ind w:left="737" w:hanging="368"/>
      </w:pPr>
      <w:rPr>
        <w:rFonts w:ascii="Frutiger LT Com 55 Roman" w:hAnsi="Frutiger LT Com 55 Roman" w:hint="default"/>
        <w:w w:val="1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081399"/>
    <w:multiLevelType w:val="multilevel"/>
    <w:tmpl w:val="140ECA68"/>
    <w:lvl w:ilvl="0">
      <w:start w:val="1"/>
      <w:numFmt w:val="lowerLetter"/>
      <w:pStyle w:val="CISabcEinzug"/>
      <w:lvlText w:val="%1)"/>
      <w:lvlJc w:val="left"/>
      <w:pPr>
        <w:tabs>
          <w:tab w:val="num" w:pos="737"/>
        </w:tabs>
        <w:ind w:left="737" w:hanging="368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1" w15:restartNumberingAfterBreak="0">
    <w:nsid w:val="751F7F5F"/>
    <w:multiLevelType w:val="hybridMultilevel"/>
    <w:tmpl w:val="11F430B6"/>
    <w:lvl w:ilvl="0" w:tplc="53347F68">
      <w:numFmt w:val="bullet"/>
      <w:lvlText w:val="-"/>
      <w:lvlJc w:val="left"/>
      <w:pPr>
        <w:ind w:left="720" w:hanging="360"/>
      </w:pPr>
      <w:rPr>
        <w:rFonts w:ascii="Frutiger LT Com 55 Roman" w:eastAsia="Andale Sans UI" w:hAnsi="Frutiger LT Com 55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912CC3"/>
    <w:multiLevelType w:val="multilevel"/>
    <w:tmpl w:val="4AB4348C"/>
    <w:lvl w:ilvl="0">
      <w:start w:val="1"/>
      <w:numFmt w:val="bullet"/>
      <w:pStyle w:val="CISStrich"/>
      <w:lvlText w:val="−"/>
      <w:lvlJc w:val="left"/>
      <w:pPr>
        <w:tabs>
          <w:tab w:val="num" w:pos="369"/>
        </w:tabs>
        <w:ind w:left="369" w:hanging="369"/>
      </w:pPr>
      <w:rPr>
        <w:rFonts w:ascii="Frutiger LT Com 55 Roman" w:hAnsi="Frutiger LT Com 55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num w:numId="1" w16cid:durableId="96147634">
    <w:abstractNumId w:val="9"/>
  </w:num>
  <w:num w:numId="2" w16cid:durableId="2126538479">
    <w:abstractNumId w:val="12"/>
  </w:num>
  <w:num w:numId="3" w16cid:durableId="172884075">
    <w:abstractNumId w:val="7"/>
  </w:num>
  <w:num w:numId="4" w16cid:durableId="87434690">
    <w:abstractNumId w:val="10"/>
  </w:num>
  <w:num w:numId="5" w16cid:durableId="941448303">
    <w:abstractNumId w:val="8"/>
  </w:num>
  <w:num w:numId="6" w16cid:durableId="188301582">
    <w:abstractNumId w:val="4"/>
  </w:num>
  <w:num w:numId="7" w16cid:durableId="71661036">
    <w:abstractNumId w:val="2"/>
  </w:num>
  <w:num w:numId="8" w16cid:durableId="975911542">
    <w:abstractNumId w:val="5"/>
  </w:num>
  <w:num w:numId="9" w16cid:durableId="864101313">
    <w:abstractNumId w:val="6"/>
  </w:num>
  <w:num w:numId="10" w16cid:durableId="1570724561">
    <w:abstractNumId w:val="3"/>
  </w:num>
  <w:num w:numId="11" w16cid:durableId="121922580">
    <w:abstractNumId w:val="0"/>
  </w:num>
  <w:num w:numId="12" w16cid:durableId="1181431270">
    <w:abstractNumId w:val="11"/>
  </w:num>
  <w:num w:numId="13" w16cid:durableId="1517231736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ocumentProtection w:edit="forms" w:formatting="1" w:enforcement="0"/>
  <w:defaultTabStop w:val="851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324"/>
    <w:rsid w:val="000065C4"/>
    <w:rsid w:val="0001437A"/>
    <w:rsid w:val="000221AA"/>
    <w:rsid w:val="000239B4"/>
    <w:rsid w:val="00025B9A"/>
    <w:rsid w:val="00026440"/>
    <w:rsid w:val="000323F2"/>
    <w:rsid w:val="0004387C"/>
    <w:rsid w:val="0004490C"/>
    <w:rsid w:val="00063B5F"/>
    <w:rsid w:val="00065971"/>
    <w:rsid w:val="0007030E"/>
    <w:rsid w:val="000703B5"/>
    <w:rsid w:val="00085349"/>
    <w:rsid w:val="00097942"/>
    <w:rsid w:val="000B193F"/>
    <w:rsid w:val="000B5D92"/>
    <w:rsid w:val="000C0ED0"/>
    <w:rsid w:val="000C4B73"/>
    <w:rsid w:val="000C7511"/>
    <w:rsid w:val="000D28E6"/>
    <w:rsid w:val="000E6C29"/>
    <w:rsid w:val="000F0076"/>
    <w:rsid w:val="000F072D"/>
    <w:rsid w:val="000F12E9"/>
    <w:rsid w:val="000F5564"/>
    <w:rsid w:val="000F591B"/>
    <w:rsid w:val="000F6743"/>
    <w:rsid w:val="00110A74"/>
    <w:rsid w:val="001119EB"/>
    <w:rsid w:val="00120397"/>
    <w:rsid w:val="00120797"/>
    <w:rsid w:val="00120904"/>
    <w:rsid w:val="001211A8"/>
    <w:rsid w:val="001221EC"/>
    <w:rsid w:val="00125288"/>
    <w:rsid w:val="00125C47"/>
    <w:rsid w:val="00127812"/>
    <w:rsid w:val="001310E8"/>
    <w:rsid w:val="001409F5"/>
    <w:rsid w:val="00141CF5"/>
    <w:rsid w:val="00144E1C"/>
    <w:rsid w:val="001451B2"/>
    <w:rsid w:val="00154192"/>
    <w:rsid w:val="0015464D"/>
    <w:rsid w:val="00162D54"/>
    <w:rsid w:val="0017410D"/>
    <w:rsid w:val="0017472D"/>
    <w:rsid w:val="001751B6"/>
    <w:rsid w:val="00175693"/>
    <w:rsid w:val="00177100"/>
    <w:rsid w:val="00177419"/>
    <w:rsid w:val="0018015D"/>
    <w:rsid w:val="00192026"/>
    <w:rsid w:val="001A26FF"/>
    <w:rsid w:val="001A36D7"/>
    <w:rsid w:val="001A3BB0"/>
    <w:rsid w:val="001A4318"/>
    <w:rsid w:val="001C5811"/>
    <w:rsid w:val="001C7247"/>
    <w:rsid w:val="001D04F3"/>
    <w:rsid w:val="001D2437"/>
    <w:rsid w:val="001D3016"/>
    <w:rsid w:val="001E0A99"/>
    <w:rsid w:val="001F46B4"/>
    <w:rsid w:val="001F618D"/>
    <w:rsid w:val="001F7161"/>
    <w:rsid w:val="002155C6"/>
    <w:rsid w:val="0021607E"/>
    <w:rsid w:val="00221740"/>
    <w:rsid w:val="002231CF"/>
    <w:rsid w:val="002239DB"/>
    <w:rsid w:val="00224616"/>
    <w:rsid w:val="002251B5"/>
    <w:rsid w:val="002270DD"/>
    <w:rsid w:val="00227B44"/>
    <w:rsid w:val="00230A51"/>
    <w:rsid w:val="00232C2D"/>
    <w:rsid w:val="002330E7"/>
    <w:rsid w:val="002334A3"/>
    <w:rsid w:val="002340B4"/>
    <w:rsid w:val="00235F34"/>
    <w:rsid w:val="00236276"/>
    <w:rsid w:val="00240557"/>
    <w:rsid w:val="00241672"/>
    <w:rsid w:val="00247870"/>
    <w:rsid w:val="002514FA"/>
    <w:rsid w:val="002534BF"/>
    <w:rsid w:val="00254BE6"/>
    <w:rsid w:val="00257797"/>
    <w:rsid w:val="00257CD1"/>
    <w:rsid w:val="00262707"/>
    <w:rsid w:val="00263B14"/>
    <w:rsid w:val="0026603A"/>
    <w:rsid w:val="00272325"/>
    <w:rsid w:val="002727A2"/>
    <w:rsid w:val="00272997"/>
    <w:rsid w:val="002748AB"/>
    <w:rsid w:val="00274CBD"/>
    <w:rsid w:val="00276366"/>
    <w:rsid w:val="002767DD"/>
    <w:rsid w:val="002768BB"/>
    <w:rsid w:val="00281A19"/>
    <w:rsid w:val="00282BD1"/>
    <w:rsid w:val="00290A1C"/>
    <w:rsid w:val="00290B62"/>
    <w:rsid w:val="00291897"/>
    <w:rsid w:val="00291C51"/>
    <w:rsid w:val="00292021"/>
    <w:rsid w:val="00294E1B"/>
    <w:rsid w:val="00295775"/>
    <w:rsid w:val="00296CD5"/>
    <w:rsid w:val="002B1F1D"/>
    <w:rsid w:val="002B2F43"/>
    <w:rsid w:val="002C0741"/>
    <w:rsid w:val="002C1E71"/>
    <w:rsid w:val="002C2D73"/>
    <w:rsid w:val="002C37C8"/>
    <w:rsid w:val="002D2C3E"/>
    <w:rsid w:val="002D2DAA"/>
    <w:rsid w:val="002E05EB"/>
    <w:rsid w:val="002E13C8"/>
    <w:rsid w:val="002E1600"/>
    <w:rsid w:val="002F64C7"/>
    <w:rsid w:val="002F6BFD"/>
    <w:rsid w:val="002F7A6D"/>
    <w:rsid w:val="00300DAB"/>
    <w:rsid w:val="003035AC"/>
    <w:rsid w:val="00311764"/>
    <w:rsid w:val="00315CE1"/>
    <w:rsid w:val="00322C06"/>
    <w:rsid w:val="00322CF3"/>
    <w:rsid w:val="00325C98"/>
    <w:rsid w:val="003305A3"/>
    <w:rsid w:val="003336D4"/>
    <w:rsid w:val="00337433"/>
    <w:rsid w:val="00342063"/>
    <w:rsid w:val="00346FD1"/>
    <w:rsid w:val="003514C6"/>
    <w:rsid w:val="0035308E"/>
    <w:rsid w:val="00367235"/>
    <w:rsid w:val="00370A5E"/>
    <w:rsid w:val="00373A1C"/>
    <w:rsid w:val="003751FD"/>
    <w:rsid w:val="00385530"/>
    <w:rsid w:val="003866C5"/>
    <w:rsid w:val="00387A08"/>
    <w:rsid w:val="003947C1"/>
    <w:rsid w:val="00397E98"/>
    <w:rsid w:val="003A1155"/>
    <w:rsid w:val="003B04CE"/>
    <w:rsid w:val="003B0562"/>
    <w:rsid w:val="003B0F36"/>
    <w:rsid w:val="003B101E"/>
    <w:rsid w:val="003B2336"/>
    <w:rsid w:val="003B23BB"/>
    <w:rsid w:val="003B6515"/>
    <w:rsid w:val="003C04C3"/>
    <w:rsid w:val="003C799F"/>
    <w:rsid w:val="003D4195"/>
    <w:rsid w:val="003E57F5"/>
    <w:rsid w:val="003E79D0"/>
    <w:rsid w:val="003F1091"/>
    <w:rsid w:val="003F2AAA"/>
    <w:rsid w:val="003F7830"/>
    <w:rsid w:val="00400F85"/>
    <w:rsid w:val="0040592E"/>
    <w:rsid w:val="00405E4F"/>
    <w:rsid w:val="00407037"/>
    <w:rsid w:val="004126BF"/>
    <w:rsid w:val="00414490"/>
    <w:rsid w:val="0042501A"/>
    <w:rsid w:val="00426A79"/>
    <w:rsid w:val="00430EA8"/>
    <w:rsid w:val="00444F5E"/>
    <w:rsid w:val="00446660"/>
    <w:rsid w:val="0045175F"/>
    <w:rsid w:val="0045189B"/>
    <w:rsid w:val="00451A1D"/>
    <w:rsid w:val="00454D32"/>
    <w:rsid w:val="00454E5B"/>
    <w:rsid w:val="00456C24"/>
    <w:rsid w:val="00461F2D"/>
    <w:rsid w:val="00471639"/>
    <w:rsid w:val="00472311"/>
    <w:rsid w:val="00475ECE"/>
    <w:rsid w:val="00483BE3"/>
    <w:rsid w:val="0048592E"/>
    <w:rsid w:val="00496AE0"/>
    <w:rsid w:val="00497273"/>
    <w:rsid w:val="004A0B7D"/>
    <w:rsid w:val="004A45B0"/>
    <w:rsid w:val="004A717A"/>
    <w:rsid w:val="004B2844"/>
    <w:rsid w:val="004B418D"/>
    <w:rsid w:val="004B68F2"/>
    <w:rsid w:val="004C4A23"/>
    <w:rsid w:val="004C61D6"/>
    <w:rsid w:val="004C652C"/>
    <w:rsid w:val="004D0DDC"/>
    <w:rsid w:val="004D0F44"/>
    <w:rsid w:val="004D4161"/>
    <w:rsid w:val="004E0948"/>
    <w:rsid w:val="004E17AF"/>
    <w:rsid w:val="004E23F8"/>
    <w:rsid w:val="004E3C92"/>
    <w:rsid w:val="004E6D79"/>
    <w:rsid w:val="004F24CF"/>
    <w:rsid w:val="004F30A7"/>
    <w:rsid w:val="004F5F9E"/>
    <w:rsid w:val="004F7D8C"/>
    <w:rsid w:val="00505402"/>
    <w:rsid w:val="00506BD4"/>
    <w:rsid w:val="0050758F"/>
    <w:rsid w:val="00507735"/>
    <w:rsid w:val="00522D50"/>
    <w:rsid w:val="00525591"/>
    <w:rsid w:val="00525B63"/>
    <w:rsid w:val="00526378"/>
    <w:rsid w:val="005266F5"/>
    <w:rsid w:val="00532FA1"/>
    <w:rsid w:val="005337D0"/>
    <w:rsid w:val="005355DB"/>
    <w:rsid w:val="005356E0"/>
    <w:rsid w:val="00537D04"/>
    <w:rsid w:val="0054203D"/>
    <w:rsid w:val="005422C9"/>
    <w:rsid w:val="00542E60"/>
    <w:rsid w:val="00542F42"/>
    <w:rsid w:val="00545137"/>
    <w:rsid w:val="00551AE6"/>
    <w:rsid w:val="00552F29"/>
    <w:rsid w:val="00560936"/>
    <w:rsid w:val="005641A3"/>
    <w:rsid w:val="00564891"/>
    <w:rsid w:val="00570051"/>
    <w:rsid w:val="0058246C"/>
    <w:rsid w:val="00582F59"/>
    <w:rsid w:val="005939A9"/>
    <w:rsid w:val="0059545E"/>
    <w:rsid w:val="005A044B"/>
    <w:rsid w:val="005A2578"/>
    <w:rsid w:val="005A60DE"/>
    <w:rsid w:val="005A62E4"/>
    <w:rsid w:val="005A76DC"/>
    <w:rsid w:val="005A7B2E"/>
    <w:rsid w:val="005B00C0"/>
    <w:rsid w:val="005B37BA"/>
    <w:rsid w:val="005B6376"/>
    <w:rsid w:val="005B710D"/>
    <w:rsid w:val="005C1CEB"/>
    <w:rsid w:val="005C4179"/>
    <w:rsid w:val="005D1170"/>
    <w:rsid w:val="005D4EB5"/>
    <w:rsid w:val="005D52B4"/>
    <w:rsid w:val="005D66BC"/>
    <w:rsid w:val="005D7A7D"/>
    <w:rsid w:val="005E00CD"/>
    <w:rsid w:val="005E0522"/>
    <w:rsid w:val="005E2C4B"/>
    <w:rsid w:val="005E54EC"/>
    <w:rsid w:val="005E7E06"/>
    <w:rsid w:val="005F05EF"/>
    <w:rsid w:val="00600820"/>
    <w:rsid w:val="00606AD1"/>
    <w:rsid w:val="006078F2"/>
    <w:rsid w:val="00615424"/>
    <w:rsid w:val="00616C9B"/>
    <w:rsid w:val="0062309A"/>
    <w:rsid w:val="00632DE4"/>
    <w:rsid w:val="0064660A"/>
    <w:rsid w:val="006501EE"/>
    <w:rsid w:val="0065699F"/>
    <w:rsid w:val="0066378F"/>
    <w:rsid w:val="00664AB1"/>
    <w:rsid w:val="00670E80"/>
    <w:rsid w:val="00673C76"/>
    <w:rsid w:val="00681C79"/>
    <w:rsid w:val="00684E37"/>
    <w:rsid w:val="0069624E"/>
    <w:rsid w:val="006A209A"/>
    <w:rsid w:val="006A2A88"/>
    <w:rsid w:val="006A3730"/>
    <w:rsid w:val="006A46EC"/>
    <w:rsid w:val="006B1559"/>
    <w:rsid w:val="006B21FF"/>
    <w:rsid w:val="006B3BE9"/>
    <w:rsid w:val="006C2757"/>
    <w:rsid w:val="006C31AB"/>
    <w:rsid w:val="006C4483"/>
    <w:rsid w:val="006C5326"/>
    <w:rsid w:val="006C72C7"/>
    <w:rsid w:val="006D14B5"/>
    <w:rsid w:val="006D190B"/>
    <w:rsid w:val="006D2456"/>
    <w:rsid w:val="006D4E9A"/>
    <w:rsid w:val="006E5AD5"/>
    <w:rsid w:val="006E6642"/>
    <w:rsid w:val="006E7B37"/>
    <w:rsid w:val="006F173E"/>
    <w:rsid w:val="00702C14"/>
    <w:rsid w:val="00707B47"/>
    <w:rsid w:val="007153A6"/>
    <w:rsid w:val="00716660"/>
    <w:rsid w:val="0072169D"/>
    <w:rsid w:val="00721C83"/>
    <w:rsid w:val="00722CBC"/>
    <w:rsid w:val="00723433"/>
    <w:rsid w:val="007270F3"/>
    <w:rsid w:val="00727E48"/>
    <w:rsid w:val="00732954"/>
    <w:rsid w:val="0073299D"/>
    <w:rsid w:val="00733617"/>
    <w:rsid w:val="007358C8"/>
    <w:rsid w:val="007362CD"/>
    <w:rsid w:val="0073733D"/>
    <w:rsid w:val="0074024D"/>
    <w:rsid w:val="00742F7E"/>
    <w:rsid w:val="007466BB"/>
    <w:rsid w:val="00747DD3"/>
    <w:rsid w:val="0075658D"/>
    <w:rsid w:val="00756EF5"/>
    <w:rsid w:val="00760756"/>
    <w:rsid w:val="00761781"/>
    <w:rsid w:val="00763294"/>
    <w:rsid w:val="007730CA"/>
    <w:rsid w:val="00774E4A"/>
    <w:rsid w:val="00777B57"/>
    <w:rsid w:val="007856E4"/>
    <w:rsid w:val="0078646F"/>
    <w:rsid w:val="007901E9"/>
    <w:rsid w:val="00791848"/>
    <w:rsid w:val="007948A7"/>
    <w:rsid w:val="007975A0"/>
    <w:rsid w:val="007A440E"/>
    <w:rsid w:val="007B051E"/>
    <w:rsid w:val="007C45AF"/>
    <w:rsid w:val="00806F96"/>
    <w:rsid w:val="008117F3"/>
    <w:rsid w:val="008123B1"/>
    <w:rsid w:val="00813445"/>
    <w:rsid w:val="008169AE"/>
    <w:rsid w:val="00825187"/>
    <w:rsid w:val="00834B0B"/>
    <w:rsid w:val="0083576C"/>
    <w:rsid w:val="00836197"/>
    <w:rsid w:val="0083684A"/>
    <w:rsid w:val="00837D56"/>
    <w:rsid w:val="00843BBF"/>
    <w:rsid w:val="00862B8D"/>
    <w:rsid w:val="0086474A"/>
    <w:rsid w:val="0087227F"/>
    <w:rsid w:val="0087580D"/>
    <w:rsid w:val="00876670"/>
    <w:rsid w:val="00876E8A"/>
    <w:rsid w:val="008806BB"/>
    <w:rsid w:val="008853D3"/>
    <w:rsid w:val="0089503F"/>
    <w:rsid w:val="0089705C"/>
    <w:rsid w:val="008A0093"/>
    <w:rsid w:val="008A0E51"/>
    <w:rsid w:val="008A2A68"/>
    <w:rsid w:val="008A2EA0"/>
    <w:rsid w:val="008A53D8"/>
    <w:rsid w:val="008A63CA"/>
    <w:rsid w:val="008A68D5"/>
    <w:rsid w:val="008B1A2B"/>
    <w:rsid w:val="008B1DF4"/>
    <w:rsid w:val="008B2F3B"/>
    <w:rsid w:val="008B32CF"/>
    <w:rsid w:val="008B38CE"/>
    <w:rsid w:val="008B5BB5"/>
    <w:rsid w:val="008B77A6"/>
    <w:rsid w:val="008C0D0F"/>
    <w:rsid w:val="008C5D27"/>
    <w:rsid w:val="008C752E"/>
    <w:rsid w:val="008D5534"/>
    <w:rsid w:val="008D681F"/>
    <w:rsid w:val="008E2D49"/>
    <w:rsid w:val="008E333D"/>
    <w:rsid w:val="008E34D8"/>
    <w:rsid w:val="008E7791"/>
    <w:rsid w:val="008F0E3A"/>
    <w:rsid w:val="008F1F16"/>
    <w:rsid w:val="008F2AD2"/>
    <w:rsid w:val="00902E5D"/>
    <w:rsid w:val="00905044"/>
    <w:rsid w:val="00906041"/>
    <w:rsid w:val="00906BB1"/>
    <w:rsid w:val="00906ED7"/>
    <w:rsid w:val="009118AE"/>
    <w:rsid w:val="00920C9D"/>
    <w:rsid w:val="009217E6"/>
    <w:rsid w:val="00921888"/>
    <w:rsid w:val="00923093"/>
    <w:rsid w:val="00926539"/>
    <w:rsid w:val="00930FD8"/>
    <w:rsid w:val="0093159C"/>
    <w:rsid w:val="00941143"/>
    <w:rsid w:val="00944803"/>
    <w:rsid w:val="00946794"/>
    <w:rsid w:val="00950B80"/>
    <w:rsid w:val="00953FB8"/>
    <w:rsid w:val="00957870"/>
    <w:rsid w:val="00962C70"/>
    <w:rsid w:val="009640F3"/>
    <w:rsid w:val="0096634D"/>
    <w:rsid w:val="0097075F"/>
    <w:rsid w:val="0097225F"/>
    <w:rsid w:val="00977E8F"/>
    <w:rsid w:val="00977F6A"/>
    <w:rsid w:val="00985F71"/>
    <w:rsid w:val="009865BE"/>
    <w:rsid w:val="0099054E"/>
    <w:rsid w:val="0099086D"/>
    <w:rsid w:val="00993BC5"/>
    <w:rsid w:val="0099694F"/>
    <w:rsid w:val="00997E8F"/>
    <w:rsid w:val="009A0B40"/>
    <w:rsid w:val="009A3A88"/>
    <w:rsid w:val="009B1412"/>
    <w:rsid w:val="009B4D57"/>
    <w:rsid w:val="009C2836"/>
    <w:rsid w:val="009C3147"/>
    <w:rsid w:val="009C3D04"/>
    <w:rsid w:val="009C457F"/>
    <w:rsid w:val="009D0DB0"/>
    <w:rsid w:val="009D1D56"/>
    <w:rsid w:val="009D2F8A"/>
    <w:rsid w:val="009D3A30"/>
    <w:rsid w:val="009D3AD5"/>
    <w:rsid w:val="009E10D3"/>
    <w:rsid w:val="009E734C"/>
    <w:rsid w:val="009F41FC"/>
    <w:rsid w:val="00A049A6"/>
    <w:rsid w:val="00A20EA4"/>
    <w:rsid w:val="00A3159A"/>
    <w:rsid w:val="00A326AC"/>
    <w:rsid w:val="00A33080"/>
    <w:rsid w:val="00A46E03"/>
    <w:rsid w:val="00A52D36"/>
    <w:rsid w:val="00A52FBB"/>
    <w:rsid w:val="00A6302E"/>
    <w:rsid w:val="00A64CD6"/>
    <w:rsid w:val="00A716A6"/>
    <w:rsid w:val="00A71770"/>
    <w:rsid w:val="00A74BED"/>
    <w:rsid w:val="00A75193"/>
    <w:rsid w:val="00A80EBD"/>
    <w:rsid w:val="00A823E8"/>
    <w:rsid w:val="00A83FFA"/>
    <w:rsid w:val="00A8585F"/>
    <w:rsid w:val="00A86877"/>
    <w:rsid w:val="00A8750C"/>
    <w:rsid w:val="00A906AA"/>
    <w:rsid w:val="00A93CA2"/>
    <w:rsid w:val="00A94415"/>
    <w:rsid w:val="00A95591"/>
    <w:rsid w:val="00AA6BDA"/>
    <w:rsid w:val="00AA6D6E"/>
    <w:rsid w:val="00AA7A15"/>
    <w:rsid w:val="00AB3313"/>
    <w:rsid w:val="00AB565A"/>
    <w:rsid w:val="00AC38C8"/>
    <w:rsid w:val="00AC4F8A"/>
    <w:rsid w:val="00AC5F9C"/>
    <w:rsid w:val="00AC6BD8"/>
    <w:rsid w:val="00AD0CF9"/>
    <w:rsid w:val="00AD2B24"/>
    <w:rsid w:val="00AD2FF4"/>
    <w:rsid w:val="00AD5594"/>
    <w:rsid w:val="00AE0103"/>
    <w:rsid w:val="00AE013E"/>
    <w:rsid w:val="00AE16D6"/>
    <w:rsid w:val="00AE2165"/>
    <w:rsid w:val="00AE2C74"/>
    <w:rsid w:val="00AE47D5"/>
    <w:rsid w:val="00AE6218"/>
    <w:rsid w:val="00AF0AA7"/>
    <w:rsid w:val="00AF4D00"/>
    <w:rsid w:val="00B17D81"/>
    <w:rsid w:val="00B22982"/>
    <w:rsid w:val="00B25599"/>
    <w:rsid w:val="00B26C9D"/>
    <w:rsid w:val="00B3060D"/>
    <w:rsid w:val="00B31FF5"/>
    <w:rsid w:val="00B35428"/>
    <w:rsid w:val="00B407FC"/>
    <w:rsid w:val="00B4166A"/>
    <w:rsid w:val="00B43865"/>
    <w:rsid w:val="00B44B0C"/>
    <w:rsid w:val="00B4644B"/>
    <w:rsid w:val="00B52AE4"/>
    <w:rsid w:val="00B52CBD"/>
    <w:rsid w:val="00B57167"/>
    <w:rsid w:val="00B66246"/>
    <w:rsid w:val="00B829EC"/>
    <w:rsid w:val="00B83639"/>
    <w:rsid w:val="00B8511E"/>
    <w:rsid w:val="00B932E4"/>
    <w:rsid w:val="00B9473F"/>
    <w:rsid w:val="00B96E9F"/>
    <w:rsid w:val="00BA7B30"/>
    <w:rsid w:val="00BA7BD2"/>
    <w:rsid w:val="00BB095F"/>
    <w:rsid w:val="00BB4B64"/>
    <w:rsid w:val="00BB6C65"/>
    <w:rsid w:val="00BC7A9F"/>
    <w:rsid w:val="00BD030D"/>
    <w:rsid w:val="00BD09CA"/>
    <w:rsid w:val="00BD20E0"/>
    <w:rsid w:val="00BD3B46"/>
    <w:rsid w:val="00BE0536"/>
    <w:rsid w:val="00BE4A87"/>
    <w:rsid w:val="00BF02F8"/>
    <w:rsid w:val="00BF092C"/>
    <w:rsid w:val="00BF4396"/>
    <w:rsid w:val="00BF5DED"/>
    <w:rsid w:val="00BF634F"/>
    <w:rsid w:val="00BF6B3F"/>
    <w:rsid w:val="00C0252E"/>
    <w:rsid w:val="00C1017A"/>
    <w:rsid w:val="00C10C03"/>
    <w:rsid w:val="00C166B4"/>
    <w:rsid w:val="00C2233C"/>
    <w:rsid w:val="00C34C74"/>
    <w:rsid w:val="00C4233A"/>
    <w:rsid w:val="00C42AE8"/>
    <w:rsid w:val="00C45421"/>
    <w:rsid w:val="00C45A83"/>
    <w:rsid w:val="00C4666D"/>
    <w:rsid w:val="00C46CF6"/>
    <w:rsid w:val="00C53907"/>
    <w:rsid w:val="00C56297"/>
    <w:rsid w:val="00C922A7"/>
    <w:rsid w:val="00C933FD"/>
    <w:rsid w:val="00CA0BF8"/>
    <w:rsid w:val="00CA306C"/>
    <w:rsid w:val="00CA6F29"/>
    <w:rsid w:val="00CB0DF1"/>
    <w:rsid w:val="00CB2A3A"/>
    <w:rsid w:val="00CC3565"/>
    <w:rsid w:val="00CC4112"/>
    <w:rsid w:val="00CC4326"/>
    <w:rsid w:val="00CC7014"/>
    <w:rsid w:val="00CC7C95"/>
    <w:rsid w:val="00CD0109"/>
    <w:rsid w:val="00CD01EB"/>
    <w:rsid w:val="00CD4DA3"/>
    <w:rsid w:val="00CD5B1F"/>
    <w:rsid w:val="00CE0785"/>
    <w:rsid w:val="00CE114C"/>
    <w:rsid w:val="00CE2016"/>
    <w:rsid w:val="00CF0A12"/>
    <w:rsid w:val="00CF5AF9"/>
    <w:rsid w:val="00CF7619"/>
    <w:rsid w:val="00D010CA"/>
    <w:rsid w:val="00D02C57"/>
    <w:rsid w:val="00D04546"/>
    <w:rsid w:val="00D04EC7"/>
    <w:rsid w:val="00D13256"/>
    <w:rsid w:val="00D13DE4"/>
    <w:rsid w:val="00D13E14"/>
    <w:rsid w:val="00D25DE8"/>
    <w:rsid w:val="00D30B41"/>
    <w:rsid w:val="00D31F01"/>
    <w:rsid w:val="00D3378D"/>
    <w:rsid w:val="00D3597D"/>
    <w:rsid w:val="00D512B3"/>
    <w:rsid w:val="00D51C8A"/>
    <w:rsid w:val="00D52C57"/>
    <w:rsid w:val="00D5454F"/>
    <w:rsid w:val="00D55237"/>
    <w:rsid w:val="00D57620"/>
    <w:rsid w:val="00D643E9"/>
    <w:rsid w:val="00D64499"/>
    <w:rsid w:val="00D6759C"/>
    <w:rsid w:val="00D731BA"/>
    <w:rsid w:val="00D817BF"/>
    <w:rsid w:val="00D81DD5"/>
    <w:rsid w:val="00D82002"/>
    <w:rsid w:val="00D83403"/>
    <w:rsid w:val="00D91D28"/>
    <w:rsid w:val="00D962E6"/>
    <w:rsid w:val="00D975C6"/>
    <w:rsid w:val="00D97E45"/>
    <w:rsid w:val="00DA1054"/>
    <w:rsid w:val="00DA6C59"/>
    <w:rsid w:val="00DB09E7"/>
    <w:rsid w:val="00DB0BE1"/>
    <w:rsid w:val="00DB5971"/>
    <w:rsid w:val="00DB6B78"/>
    <w:rsid w:val="00DC248E"/>
    <w:rsid w:val="00DC2703"/>
    <w:rsid w:val="00DC68F3"/>
    <w:rsid w:val="00DD6C7C"/>
    <w:rsid w:val="00DE5027"/>
    <w:rsid w:val="00DE5807"/>
    <w:rsid w:val="00DE5C8C"/>
    <w:rsid w:val="00DE7630"/>
    <w:rsid w:val="00DF39B4"/>
    <w:rsid w:val="00DF5BF5"/>
    <w:rsid w:val="00E028C9"/>
    <w:rsid w:val="00E030AE"/>
    <w:rsid w:val="00E054BF"/>
    <w:rsid w:val="00E06DC5"/>
    <w:rsid w:val="00E124D3"/>
    <w:rsid w:val="00E12C1D"/>
    <w:rsid w:val="00E170FC"/>
    <w:rsid w:val="00E3156B"/>
    <w:rsid w:val="00E323A2"/>
    <w:rsid w:val="00E33874"/>
    <w:rsid w:val="00E35A59"/>
    <w:rsid w:val="00E40B7F"/>
    <w:rsid w:val="00E43E2D"/>
    <w:rsid w:val="00E45772"/>
    <w:rsid w:val="00E51B28"/>
    <w:rsid w:val="00E53927"/>
    <w:rsid w:val="00E53E0E"/>
    <w:rsid w:val="00E56792"/>
    <w:rsid w:val="00E607DA"/>
    <w:rsid w:val="00E6707C"/>
    <w:rsid w:val="00E67F16"/>
    <w:rsid w:val="00E70729"/>
    <w:rsid w:val="00E710AB"/>
    <w:rsid w:val="00E713A1"/>
    <w:rsid w:val="00E74695"/>
    <w:rsid w:val="00E80083"/>
    <w:rsid w:val="00E87291"/>
    <w:rsid w:val="00EA2048"/>
    <w:rsid w:val="00EA2A6E"/>
    <w:rsid w:val="00EA2C3F"/>
    <w:rsid w:val="00EA4206"/>
    <w:rsid w:val="00EA4CAD"/>
    <w:rsid w:val="00EA4E00"/>
    <w:rsid w:val="00EA5CAA"/>
    <w:rsid w:val="00EA6DFC"/>
    <w:rsid w:val="00EA6FB3"/>
    <w:rsid w:val="00EB073D"/>
    <w:rsid w:val="00EB7324"/>
    <w:rsid w:val="00EC123A"/>
    <w:rsid w:val="00EC50D6"/>
    <w:rsid w:val="00EC6155"/>
    <w:rsid w:val="00EC6494"/>
    <w:rsid w:val="00EC7FDD"/>
    <w:rsid w:val="00EE1535"/>
    <w:rsid w:val="00EE33A1"/>
    <w:rsid w:val="00EE3C60"/>
    <w:rsid w:val="00EE4223"/>
    <w:rsid w:val="00EE5F4E"/>
    <w:rsid w:val="00EE7253"/>
    <w:rsid w:val="00EE7375"/>
    <w:rsid w:val="00EF03D3"/>
    <w:rsid w:val="00EF10B7"/>
    <w:rsid w:val="00EF1FFC"/>
    <w:rsid w:val="00EF4DB3"/>
    <w:rsid w:val="00EF628D"/>
    <w:rsid w:val="00EF7D45"/>
    <w:rsid w:val="00F0125A"/>
    <w:rsid w:val="00F03241"/>
    <w:rsid w:val="00F078CB"/>
    <w:rsid w:val="00F112E0"/>
    <w:rsid w:val="00F13332"/>
    <w:rsid w:val="00F139F3"/>
    <w:rsid w:val="00F210FA"/>
    <w:rsid w:val="00F31002"/>
    <w:rsid w:val="00F36CDA"/>
    <w:rsid w:val="00F36F50"/>
    <w:rsid w:val="00F42A71"/>
    <w:rsid w:val="00F46D9E"/>
    <w:rsid w:val="00F54FD5"/>
    <w:rsid w:val="00F5722B"/>
    <w:rsid w:val="00F724F5"/>
    <w:rsid w:val="00F81143"/>
    <w:rsid w:val="00F82617"/>
    <w:rsid w:val="00F8385F"/>
    <w:rsid w:val="00F8477B"/>
    <w:rsid w:val="00F8530B"/>
    <w:rsid w:val="00F92438"/>
    <w:rsid w:val="00FA0823"/>
    <w:rsid w:val="00FA0ABC"/>
    <w:rsid w:val="00FA7364"/>
    <w:rsid w:val="00FB07CB"/>
    <w:rsid w:val="00FB2AD6"/>
    <w:rsid w:val="00FB354A"/>
    <w:rsid w:val="00FB5842"/>
    <w:rsid w:val="00FC732D"/>
    <w:rsid w:val="00FD3821"/>
    <w:rsid w:val="00FD41D9"/>
    <w:rsid w:val="00FD6F21"/>
    <w:rsid w:val="00FE1624"/>
    <w:rsid w:val="00FE26CD"/>
    <w:rsid w:val="00FE7433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8089735"/>
  <w15:docId w15:val="{C5E6D069-D685-48AB-82F2-9AAF6D6FE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Andale Sans U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514FA"/>
    <w:pPr>
      <w:widowControl w:val="0"/>
    </w:pPr>
    <w:rPr>
      <w:rFonts w:ascii="Frutiger LT Com 55 Roman" w:hAnsi="Frutiger LT Com 55 Roman"/>
      <w:szCs w:val="24"/>
    </w:rPr>
  </w:style>
  <w:style w:type="paragraph" w:styleId="berschrift1">
    <w:name w:val="heading 1"/>
    <w:basedOn w:val="Standard"/>
    <w:next w:val="Standard"/>
    <w:qFormat/>
    <w:pPr>
      <w:keepNext/>
      <w:keepLines/>
      <w:numPr>
        <w:numId w:val="7"/>
      </w:numPr>
      <w:tabs>
        <w:tab w:val="left" w:pos="851"/>
      </w:tabs>
      <w:spacing w:before="400" w:after="80"/>
      <w:outlineLvl w:val="0"/>
    </w:pPr>
    <w:rPr>
      <w:rFonts w:eastAsia="Times New Roman"/>
      <w:b/>
      <w:bCs/>
      <w:szCs w:val="28"/>
    </w:rPr>
  </w:style>
  <w:style w:type="paragraph" w:styleId="berschrift2">
    <w:name w:val="heading 2"/>
    <w:basedOn w:val="Standard"/>
    <w:next w:val="Standard"/>
    <w:autoRedefine/>
    <w:qFormat/>
    <w:pPr>
      <w:keepNext/>
      <w:keepLines/>
      <w:numPr>
        <w:ilvl w:val="1"/>
        <w:numId w:val="7"/>
      </w:numPr>
      <w:tabs>
        <w:tab w:val="left" w:pos="851"/>
      </w:tabs>
      <w:spacing w:before="160" w:after="80"/>
      <w:outlineLvl w:val="1"/>
    </w:pPr>
    <w:rPr>
      <w:rFonts w:eastAsia="Times New Roman"/>
      <w:bCs/>
      <w:szCs w:val="26"/>
    </w:rPr>
  </w:style>
  <w:style w:type="paragraph" w:styleId="berschrift3">
    <w:name w:val="heading 3"/>
    <w:basedOn w:val="Standard"/>
    <w:next w:val="CISTextkrper"/>
    <w:autoRedefine/>
    <w:qFormat/>
    <w:pPr>
      <w:numPr>
        <w:ilvl w:val="2"/>
        <w:numId w:val="7"/>
      </w:numPr>
      <w:tabs>
        <w:tab w:val="left" w:pos="851"/>
      </w:tabs>
      <w:spacing w:before="160" w:after="80"/>
      <w:outlineLvl w:val="2"/>
    </w:pPr>
    <w:rPr>
      <w:rFonts w:eastAsia="Frutiger LT Com 55 Roman"/>
    </w:rPr>
  </w:style>
  <w:style w:type="paragraph" w:styleId="berschrift4">
    <w:name w:val="heading 4"/>
    <w:basedOn w:val="Standard"/>
    <w:next w:val="Standard"/>
    <w:autoRedefine/>
    <w:qFormat/>
    <w:pPr>
      <w:keepNext/>
      <w:keepLines/>
      <w:numPr>
        <w:ilvl w:val="3"/>
        <w:numId w:val="7"/>
      </w:numPr>
      <w:tabs>
        <w:tab w:val="left" w:pos="851"/>
      </w:tabs>
      <w:spacing w:before="160" w:after="80"/>
      <w:outlineLvl w:val="3"/>
    </w:pPr>
    <w:rPr>
      <w:rFonts w:eastAsia="Times New Roman"/>
      <w:bCs/>
      <w:iCs/>
    </w:rPr>
  </w:style>
  <w:style w:type="paragraph" w:styleId="berschrift5">
    <w:name w:val="heading 5"/>
    <w:basedOn w:val="Standard"/>
    <w:next w:val="Standard"/>
    <w:autoRedefine/>
    <w:qFormat/>
    <w:pPr>
      <w:keepNext/>
      <w:keepLines/>
      <w:numPr>
        <w:ilvl w:val="4"/>
        <w:numId w:val="7"/>
      </w:numPr>
      <w:tabs>
        <w:tab w:val="left" w:pos="851"/>
      </w:tabs>
      <w:spacing w:before="160" w:after="80"/>
      <w:outlineLvl w:val="4"/>
    </w:pPr>
    <w:rPr>
      <w:rFonts w:eastAsia="Times New Roman"/>
    </w:rPr>
  </w:style>
  <w:style w:type="paragraph" w:styleId="berschrift6">
    <w:name w:val="heading 6"/>
    <w:basedOn w:val="Standard"/>
    <w:next w:val="Standard"/>
    <w:autoRedefine/>
    <w:qFormat/>
    <w:pPr>
      <w:keepNext/>
      <w:keepLines/>
      <w:numPr>
        <w:ilvl w:val="5"/>
        <w:numId w:val="7"/>
      </w:numPr>
      <w:tabs>
        <w:tab w:val="left" w:pos="851"/>
      </w:tabs>
      <w:spacing w:before="160" w:after="80"/>
      <w:outlineLvl w:val="5"/>
    </w:pPr>
    <w:rPr>
      <w:rFonts w:eastAsia="Times New Roman"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uiPriority w:val="99"/>
    <w:unhideWhenUsed/>
    <w:pPr>
      <w:widowControl/>
      <w:tabs>
        <w:tab w:val="center" w:pos="4536"/>
        <w:tab w:val="right" w:pos="9072"/>
      </w:tabs>
    </w:pPr>
    <w:rPr>
      <w:rFonts w:eastAsia="Calibri"/>
      <w:szCs w:val="22"/>
      <w:lang w:eastAsia="en-US"/>
    </w:rPr>
  </w:style>
  <w:style w:type="character" w:customStyle="1" w:styleId="KopfzeileZchn">
    <w:name w:val="Kopfzeile Zchn"/>
    <w:basedOn w:val="Absatz-Standardschriftart"/>
    <w:uiPriority w:val="99"/>
  </w:style>
  <w:style w:type="paragraph" w:styleId="Fuzeile">
    <w:name w:val="footer"/>
    <w:basedOn w:val="Standard"/>
    <w:uiPriority w:val="99"/>
    <w:unhideWhenUsed/>
    <w:pPr>
      <w:widowControl/>
      <w:tabs>
        <w:tab w:val="center" w:pos="4536"/>
        <w:tab w:val="right" w:pos="9072"/>
      </w:tabs>
    </w:pPr>
    <w:rPr>
      <w:rFonts w:eastAsia="Calibri"/>
      <w:szCs w:val="22"/>
      <w:lang w:eastAsia="en-US"/>
    </w:rPr>
  </w:style>
  <w:style w:type="character" w:customStyle="1" w:styleId="FuzeileZchn">
    <w:name w:val="Fußzeile Zchn"/>
    <w:basedOn w:val="Absatz-Standardschriftart"/>
    <w:uiPriority w:val="99"/>
  </w:style>
  <w:style w:type="paragraph" w:styleId="Sprechblasentext">
    <w:name w:val="Balloon Text"/>
    <w:basedOn w:val="Standard"/>
    <w:semiHidden/>
    <w:unhideWhenUsed/>
    <w:pPr>
      <w:widowControl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semiHidden/>
    <w:rPr>
      <w:rFonts w:ascii="Tahoma" w:hAnsi="Tahoma" w:cs="Tahoma"/>
      <w:sz w:val="16"/>
      <w:szCs w:val="16"/>
    </w:rPr>
  </w:style>
  <w:style w:type="paragraph" w:styleId="Umschlagadresse">
    <w:name w:val="envelope address"/>
    <w:basedOn w:val="Standard"/>
    <w:semiHidden/>
    <w:pPr>
      <w:suppressLineNumbers/>
      <w:spacing w:line="255" w:lineRule="atLeast"/>
    </w:pPr>
    <w:rPr>
      <w:rFonts w:eastAsia="Frutiger LT Com 55 Roman"/>
    </w:rPr>
  </w:style>
  <w:style w:type="paragraph" w:styleId="Datum">
    <w:name w:val="Date"/>
    <w:basedOn w:val="Standard"/>
    <w:semiHidden/>
    <w:pPr>
      <w:spacing w:after="113" w:line="255" w:lineRule="atLeast"/>
    </w:pPr>
    <w:rPr>
      <w:rFonts w:eastAsia="Frutiger LT Com 55 Roman"/>
    </w:rPr>
  </w:style>
  <w:style w:type="character" w:customStyle="1" w:styleId="DatumZchn">
    <w:name w:val="Datum Zchn"/>
    <w:semiHidden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paragraph" w:customStyle="1" w:styleId="CISAdresse1Kopfzeile">
    <w:name w:val="CIS_Adresse 1. Kopfzeile"/>
    <w:basedOn w:val="Standard"/>
    <w:pPr>
      <w:spacing w:line="220" w:lineRule="exact"/>
      <w:ind w:right="1474"/>
    </w:pPr>
    <w:rPr>
      <w:rFonts w:eastAsia="Frutiger LT Com 55 Roman"/>
      <w:b/>
      <w:i/>
      <w:sz w:val="18"/>
    </w:rPr>
  </w:style>
  <w:style w:type="paragraph" w:customStyle="1" w:styleId="CISAdresse">
    <w:name w:val="CIS_Adresse"/>
    <w:basedOn w:val="Standard"/>
    <w:autoRedefine/>
    <w:rsid w:val="002C2D73"/>
    <w:pPr>
      <w:tabs>
        <w:tab w:val="left" w:pos="1134"/>
      </w:tabs>
      <w:spacing w:line="220" w:lineRule="exact"/>
      <w:ind w:left="454" w:right="1474"/>
    </w:pPr>
    <w:rPr>
      <w:rFonts w:eastAsia="Frutiger LT Com 55 Roman"/>
      <w:i/>
      <w:sz w:val="18"/>
    </w:rPr>
  </w:style>
  <w:style w:type="paragraph" w:styleId="Textkrper">
    <w:name w:val="Body Text"/>
    <w:basedOn w:val="Standard"/>
    <w:autoRedefine/>
    <w:semiHidden/>
    <w:unhideWhenUsed/>
    <w:pPr>
      <w:spacing w:after="120" w:line="259" w:lineRule="auto"/>
    </w:pPr>
    <w:rPr>
      <w:rFonts w:eastAsia="Frutiger LT Com 55 Roman"/>
    </w:rPr>
  </w:style>
  <w:style w:type="character" w:customStyle="1" w:styleId="TextkrperZchn">
    <w:name w:val="Textkörper Zchn"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character" w:styleId="Platzhaltertext">
    <w:name w:val="Placeholder Text"/>
    <w:semiHidden/>
    <w:rPr>
      <w:color w:val="808080"/>
    </w:rPr>
  </w:style>
  <w:style w:type="paragraph" w:customStyle="1" w:styleId="CISGesNr">
    <w:name w:val="CIS_GesNr"/>
    <w:basedOn w:val="Standard"/>
    <w:next w:val="Standard"/>
    <w:pPr>
      <w:ind w:left="454" w:right="1474"/>
    </w:pPr>
    <w:rPr>
      <w:rFonts w:eastAsia="Frutiger LT Com 55 Roman"/>
    </w:rPr>
  </w:style>
  <w:style w:type="paragraph" w:styleId="Listenabsatz">
    <w:name w:val="List Paragraph"/>
    <w:basedOn w:val="Standard"/>
    <w:qFormat/>
    <w:pPr>
      <w:contextualSpacing/>
    </w:pPr>
    <w:rPr>
      <w:rFonts w:eastAsia="Frutiger LT Com 55 Roman"/>
    </w:rPr>
  </w:style>
  <w:style w:type="paragraph" w:styleId="Textkrper-Erstzeileneinzug">
    <w:name w:val="Body Text First Indent"/>
    <w:basedOn w:val="Textkrper"/>
    <w:semiHidden/>
    <w:unhideWhenUsed/>
    <w:pPr>
      <w:spacing w:after="0"/>
      <w:ind w:firstLine="360"/>
    </w:pPr>
  </w:style>
  <w:style w:type="character" w:customStyle="1" w:styleId="Textkrper-ErstzeileneinzugZchn">
    <w:name w:val="Textkörper-Erstzeileneinzug Zchn"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paragraph" w:styleId="Textkrper-Zeileneinzug">
    <w:name w:val="Body Text Indent"/>
    <w:basedOn w:val="Standard"/>
    <w:semiHidden/>
    <w:unhideWhenUsed/>
    <w:pPr>
      <w:spacing w:after="120"/>
      <w:ind w:left="283"/>
    </w:pPr>
    <w:rPr>
      <w:rFonts w:eastAsia="Frutiger LT Com 55 Roman"/>
    </w:rPr>
  </w:style>
  <w:style w:type="character" w:customStyle="1" w:styleId="Textkrper-ZeileneinzugZchn">
    <w:name w:val="Textkörper-Zeileneinzug Zchn"/>
    <w:semiHidden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paragraph" w:styleId="Textkrper-Erstzeileneinzug2">
    <w:name w:val="Body Text First Indent 2"/>
    <w:basedOn w:val="Textkrper-Zeileneinzug"/>
    <w:semiHidden/>
    <w:unhideWhenUsed/>
    <w:pPr>
      <w:spacing w:after="0"/>
      <w:ind w:left="360" w:firstLine="360"/>
    </w:pPr>
  </w:style>
  <w:style w:type="character" w:customStyle="1" w:styleId="Textkrper-Erstzeileneinzug2Zchn">
    <w:name w:val="Textkörper-Erstzeileneinzug 2 Zchn"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paragraph" w:styleId="Textkrper2">
    <w:name w:val="Body Text 2"/>
    <w:basedOn w:val="Standard"/>
    <w:semiHidden/>
    <w:unhideWhenUsed/>
    <w:pPr>
      <w:spacing w:after="120" w:line="480" w:lineRule="auto"/>
    </w:pPr>
    <w:rPr>
      <w:rFonts w:eastAsia="Frutiger LT Com 55 Roman"/>
    </w:rPr>
  </w:style>
  <w:style w:type="character" w:customStyle="1" w:styleId="Textkrper2Zchn">
    <w:name w:val="Textkörper 2 Zchn"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paragraph" w:customStyle="1" w:styleId="CISBetreff">
    <w:name w:val="CIS_Betreff"/>
    <w:basedOn w:val="Standard"/>
    <w:next w:val="CISBriefanrede"/>
    <w:qFormat/>
    <w:pPr>
      <w:spacing w:before="520" w:after="520"/>
    </w:pPr>
    <w:rPr>
      <w:rFonts w:eastAsia="Frutiger LT Com 55 Roman"/>
      <w:b/>
    </w:rPr>
  </w:style>
  <w:style w:type="paragraph" w:customStyle="1" w:styleId="CISDocTitel">
    <w:name w:val="CIS_DocTitel"/>
    <w:basedOn w:val="Standard"/>
    <w:next w:val="CISTextkrper"/>
    <w:qFormat/>
    <w:pPr>
      <w:spacing w:before="520" w:after="520"/>
    </w:pPr>
    <w:rPr>
      <w:rFonts w:eastAsia="Frutiger LT Com 55 Roman"/>
      <w:b/>
      <w:sz w:val="32"/>
    </w:rPr>
  </w:style>
  <w:style w:type="paragraph" w:styleId="StandardWeb">
    <w:name w:val="Normal (Web)"/>
    <w:basedOn w:val="Standard"/>
    <w:autoRedefine/>
    <w:semiHidden/>
    <w:unhideWhenUsed/>
    <w:rPr>
      <w:rFonts w:eastAsia="Frutiger LT Com 55 Roman"/>
    </w:rPr>
  </w:style>
  <w:style w:type="paragraph" w:customStyle="1" w:styleId="CISEmpfnger">
    <w:name w:val="CIS_Empfänger"/>
    <w:basedOn w:val="Standard"/>
    <w:pPr>
      <w:tabs>
        <w:tab w:val="left" w:pos="1635"/>
      </w:tabs>
      <w:spacing w:line="260" w:lineRule="auto"/>
    </w:pPr>
    <w:rPr>
      <w:rFonts w:eastAsia="Frutiger LT Com 55 Roman"/>
    </w:rPr>
  </w:style>
  <w:style w:type="paragraph" w:customStyle="1" w:styleId="CISBriefanrede">
    <w:name w:val="CIS_Briefanrede"/>
    <w:basedOn w:val="Standard"/>
    <w:next w:val="CISTextkrper"/>
    <w:qFormat/>
    <w:pPr>
      <w:spacing w:after="260"/>
    </w:pPr>
    <w:rPr>
      <w:rFonts w:eastAsia="Frutiger LT Com 55 Roman"/>
    </w:rPr>
  </w:style>
  <w:style w:type="paragraph" w:customStyle="1" w:styleId="CISDocUntertitel">
    <w:name w:val="CIS_DocUntertitel"/>
    <w:basedOn w:val="Standard"/>
    <w:next w:val="Textkrper"/>
    <w:qFormat/>
    <w:pPr>
      <w:spacing w:before="240" w:after="120"/>
    </w:pPr>
    <w:rPr>
      <w:rFonts w:eastAsia="Frutiger LT Com 55 Roman"/>
      <w:b/>
      <w:sz w:val="28"/>
    </w:rPr>
  </w:style>
  <w:style w:type="paragraph" w:customStyle="1" w:styleId="CISGrussformel">
    <w:name w:val="CIS_Grussformel"/>
    <w:basedOn w:val="Standard"/>
    <w:next w:val="CISUnterschrift"/>
    <w:qFormat/>
    <w:pPr>
      <w:spacing w:before="520" w:after="780"/>
    </w:pPr>
    <w:rPr>
      <w:rFonts w:eastAsia="Frutiger LT Com 55 Roman"/>
    </w:rPr>
  </w:style>
  <w:style w:type="paragraph" w:customStyle="1" w:styleId="CISUnterschrift">
    <w:name w:val="CIS_Unterschrift"/>
    <w:basedOn w:val="Standard"/>
    <w:next w:val="CISKopiean"/>
    <w:qFormat/>
    <w:pPr>
      <w:tabs>
        <w:tab w:val="left" w:pos="4536"/>
      </w:tabs>
      <w:spacing w:after="780"/>
      <w:contextualSpacing/>
    </w:pPr>
    <w:rPr>
      <w:rFonts w:eastAsia="Frutiger LT Com 55 Roman"/>
    </w:rPr>
  </w:style>
  <w:style w:type="paragraph" w:customStyle="1" w:styleId="CISTextkrper">
    <w:name w:val="CIS_Textkörper"/>
    <w:basedOn w:val="Textkrper"/>
    <w:qFormat/>
  </w:style>
  <w:style w:type="paragraph" w:customStyle="1" w:styleId="CISPunkt">
    <w:name w:val="CIS_Punkt"/>
    <w:basedOn w:val="Textkrper"/>
    <w:qFormat/>
    <w:pPr>
      <w:numPr>
        <w:numId w:val="9"/>
      </w:numPr>
    </w:pPr>
  </w:style>
  <w:style w:type="paragraph" w:customStyle="1" w:styleId="CISPunktEinzug">
    <w:name w:val="CIS_Punkt_Einzug"/>
    <w:basedOn w:val="CISPunkt"/>
    <w:qFormat/>
    <w:pPr>
      <w:numPr>
        <w:numId w:val="1"/>
      </w:numPr>
    </w:pPr>
  </w:style>
  <w:style w:type="paragraph" w:customStyle="1" w:styleId="CISStrich">
    <w:name w:val="CIS_Strich"/>
    <w:qFormat/>
    <w:pPr>
      <w:numPr>
        <w:numId w:val="2"/>
      </w:numPr>
      <w:spacing w:after="120"/>
    </w:pPr>
    <w:rPr>
      <w:rFonts w:ascii="Frutiger LT Com 55 Roman" w:hAnsi="Frutiger LT Com 55 Roman"/>
      <w:noProof/>
    </w:rPr>
  </w:style>
  <w:style w:type="paragraph" w:customStyle="1" w:styleId="CISStrichEinzug">
    <w:name w:val="CIS_Strich_Einzug"/>
    <w:qFormat/>
    <w:pPr>
      <w:numPr>
        <w:numId w:val="8"/>
      </w:numPr>
      <w:spacing w:after="120"/>
      <w:ind w:left="738" w:hanging="369"/>
    </w:pPr>
    <w:rPr>
      <w:rFonts w:ascii="Frutiger LT Com 55 Roman" w:hAnsi="Frutiger LT Com 55 Roman"/>
      <w:noProof/>
    </w:rPr>
  </w:style>
  <w:style w:type="paragraph" w:customStyle="1" w:styleId="CISabc">
    <w:name w:val="CIS_abc"/>
    <w:basedOn w:val="CISPunkt"/>
    <w:qFormat/>
    <w:pPr>
      <w:numPr>
        <w:numId w:val="3"/>
      </w:numPr>
    </w:pPr>
  </w:style>
  <w:style w:type="paragraph" w:customStyle="1" w:styleId="CISabcEinzug">
    <w:name w:val="CIS_abc_Einzug"/>
    <w:basedOn w:val="CISPunktEinzug"/>
    <w:qFormat/>
    <w:pPr>
      <w:numPr>
        <w:numId w:val="4"/>
      </w:numPr>
    </w:pPr>
  </w:style>
  <w:style w:type="paragraph" w:customStyle="1" w:styleId="CISNummerierung">
    <w:name w:val="CIS_Nummerierung"/>
    <w:qFormat/>
    <w:pPr>
      <w:numPr>
        <w:numId w:val="5"/>
      </w:numPr>
    </w:pPr>
    <w:rPr>
      <w:rFonts w:ascii="Frutiger LT Com 55 Roman" w:hAnsi="Frutiger LT Com 55 Roman"/>
      <w:noProof/>
    </w:rPr>
  </w:style>
  <w:style w:type="character" w:customStyle="1" w:styleId="berschrift1Zchn">
    <w:name w:val="Überschrift 1 Zchn"/>
    <w:rPr>
      <w:rFonts w:ascii="Frutiger LT Com 55 Roman" w:eastAsia="Times New Roman" w:hAnsi="Frutiger LT Com 55 Roman" w:cs="Times New Roman"/>
      <w:b/>
      <w:bCs/>
      <w:sz w:val="20"/>
      <w:szCs w:val="28"/>
      <w:lang w:eastAsia="de-CH"/>
    </w:rPr>
  </w:style>
  <w:style w:type="paragraph" w:customStyle="1" w:styleId="CISNummerierungEinzug">
    <w:name w:val="CIS_Nummerierung_Einzug"/>
    <w:qFormat/>
    <w:pPr>
      <w:numPr>
        <w:numId w:val="6"/>
      </w:numPr>
    </w:pPr>
    <w:rPr>
      <w:rFonts w:ascii="Frutiger LT Com 55 Roman" w:hAnsi="Frutiger LT Com 55 Roman"/>
      <w:noProof/>
    </w:rPr>
  </w:style>
  <w:style w:type="paragraph" w:customStyle="1" w:styleId="CISberschrift">
    <w:name w:val="CIS_Überschrift"/>
    <w:basedOn w:val="Standard"/>
    <w:next w:val="CISTextkrper"/>
    <w:qFormat/>
    <w:pPr>
      <w:spacing w:before="160" w:after="80"/>
    </w:pPr>
    <w:rPr>
      <w:rFonts w:eastAsia="Frutiger LT Com 55 Roman"/>
      <w:b/>
      <w:sz w:val="24"/>
    </w:rPr>
  </w:style>
  <w:style w:type="character" w:customStyle="1" w:styleId="berschrift2Zchn">
    <w:name w:val="Überschrift 2 Zchn"/>
    <w:rPr>
      <w:rFonts w:ascii="Frutiger LT Com 55 Roman" w:eastAsia="Times New Roman" w:hAnsi="Frutiger LT Com 55 Roman" w:cs="Times New Roman"/>
      <w:bCs/>
      <w:sz w:val="20"/>
      <w:szCs w:val="26"/>
      <w:lang w:eastAsia="de-CH"/>
    </w:rPr>
  </w:style>
  <w:style w:type="character" w:customStyle="1" w:styleId="berschrift3Zchn">
    <w:name w:val="Überschrift 3 Zchn"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character" w:customStyle="1" w:styleId="berschrift4Zchn">
    <w:name w:val="Überschrift 4 Zchn"/>
    <w:rPr>
      <w:rFonts w:ascii="Frutiger LT Com 55 Roman" w:eastAsia="Times New Roman" w:hAnsi="Frutiger LT Com 55 Roman" w:cs="Times New Roman"/>
      <w:bCs/>
      <w:iCs/>
      <w:sz w:val="20"/>
      <w:szCs w:val="24"/>
      <w:lang w:eastAsia="de-CH"/>
    </w:rPr>
  </w:style>
  <w:style w:type="character" w:customStyle="1" w:styleId="berschrift5Zchn">
    <w:name w:val="Überschrift 5 Zchn"/>
    <w:rPr>
      <w:rFonts w:ascii="Frutiger LT Com 55 Roman" w:eastAsia="Times New Roman" w:hAnsi="Frutiger LT Com 55 Roman" w:cs="Times New Roman"/>
      <w:sz w:val="20"/>
      <w:szCs w:val="24"/>
      <w:lang w:eastAsia="de-CH"/>
    </w:rPr>
  </w:style>
  <w:style w:type="character" w:customStyle="1" w:styleId="berschrift6Zchn">
    <w:name w:val="Überschrift 6 Zchn"/>
    <w:rPr>
      <w:rFonts w:ascii="Frutiger LT Com 55 Roman" w:eastAsia="Times New Roman" w:hAnsi="Frutiger LT Com 55 Roman" w:cs="Times New Roman"/>
      <w:iCs/>
      <w:sz w:val="20"/>
      <w:szCs w:val="24"/>
      <w:lang w:eastAsia="de-CH"/>
    </w:rPr>
  </w:style>
  <w:style w:type="paragraph" w:styleId="Inhaltsverzeichnisberschrift">
    <w:name w:val="TOC Heading"/>
    <w:basedOn w:val="berschrift1"/>
    <w:next w:val="Standard"/>
    <w:qFormat/>
    <w:pPr>
      <w:widowControl/>
      <w:tabs>
        <w:tab w:val="clear" w:pos="851"/>
      </w:tabs>
      <w:spacing w:before="480" w:after="0" w:line="276" w:lineRule="auto"/>
      <w:outlineLvl w:val="9"/>
    </w:pPr>
    <w:rPr>
      <w:rFonts w:ascii="Cambria" w:hAnsi="Cambria"/>
      <w:color w:val="365F91"/>
      <w:sz w:val="28"/>
    </w:rPr>
  </w:style>
  <w:style w:type="paragraph" w:styleId="Verzeichnis1">
    <w:name w:val="toc 1"/>
    <w:basedOn w:val="Standard"/>
    <w:next w:val="Standard"/>
    <w:autoRedefine/>
    <w:semiHidden/>
    <w:unhideWhenUsed/>
    <w:pPr>
      <w:spacing w:after="100"/>
    </w:pPr>
    <w:rPr>
      <w:rFonts w:eastAsia="Frutiger LT Com 55 Roman"/>
    </w:rPr>
  </w:style>
  <w:style w:type="paragraph" w:styleId="Verzeichnis2">
    <w:name w:val="toc 2"/>
    <w:basedOn w:val="Standard"/>
    <w:next w:val="Standard"/>
    <w:autoRedefine/>
    <w:semiHidden/>
    <w:unhideWhenUsed/>
    <w:pPr>
      <w:spacing w:after="100"/>
      <w:ind w:left="200"/>
    </w:pPr>
    <w:rPr>
      <w:rFonts w:eastAsia="Frutiger LT Com 55 Roman"/>
    </w:rPr>
  </w:style>
  <w:style w:type="paragraph" w:styleId="Verzeichnis3">
    <w:name w:val="toc 3"/>
    <w:basedOn w:val="Standard"/>
    <w:next w:val="Standard"/>
    <w:autoRedefine/>
    <w:semiHidden/>
    <w:unhideWhenUsed/>
    <w:pPr>
      <w:spacing w:after="100"/>
      <w:ind w:left="400"/>
    </w:pPr>
    <w:rPr>
      <w:rFonts w:eastAsia="Frutiger LT Com 55 Roman"/>
    </w:rPr>
  </w:style>
  <w:style w:type="character" w:styleId="Hyperlink">
    <w:name w:val="Hyperlink"/>
    <w:unhideWhenUsed/>
    <w:rPr>
      <w:color w:val="0000FF"/>
      <w:u w:val="single"/>
    </w:rPr>
  </w:style>
  <w:style w:type="paragraph" w:customStyle="1" w:styleId="CISKopiean">
    <w:name w:val="CIS_Kopie an"/>
    <w:basedOn w:val="Standard"/>
    <w:next w:val="CISTextkrper"/>
    <w:qFormat/>
    <w:rsid w:val="006C5326"/>
    <w:pPr>
      <w:tabs>
        <w:tab w:val="left" w:pos="1304"/>
      </w:tabs>
      <w:spacing w:after="120"/>
      <w:ind w:left="1304" w:hanging="1304"/>
    </w:pPr>
    <w:rPr>
      <w:rFonts w:eastAsia="Frutiger LT Com 55 Roman"/>
    </w:rPr>
  </w:style>
  <w:style w:type="paragraph" w:styleId="Titel">
    <w:name w:val="Title"/>
    <w:basedOn w:val="Standard"/>
    <w:next w:val="Standard"/>
    <w:qFormat/>
    <w:pPr>
      <w:spacing w:before="360" w:after="360"/>
      <w:contextualSpacing/>
    </w:pPr>
    <w:rPr>
      <w:rFonts w:eastAsia="Times New Roman"/>
      <w:b/>
      <w:spacing w:val="5"/>
      <w:kern w:val="28"/>
      <w:sz w:val="32"/>
      <w:szCs w:val="52"/>
    </w:rPr>
  </w:style>
  <w:style w:type="character" w:customStyle="1" w:styleId="TitelZchn">
    <w:name w:val="Titel Zchn"/>
    <w:rPr>
      <w:rFonts w:ascii="Frutiger LT Com 55 Roman" w:eastAsia="Times New Roman" w:hAnsi="Frutiger LT Com 55 Roman" w:cs="Times New Roman"/>
      <w:b/>
      <w:spacing w:val="5"/>
      <w:kern w:val="28"/>
      <w:sz w:val="32"/>
      <w:szCs w:val="52"/>
      <w:lang w:eastAsia="de-CH"/>
    </w:rPr>
  </w:style>
  <w:style w:type="paragraph" w:customStyle="1" w:styleId="CISSlogan">
    <w:name w:val="CIS_Slogan"/>
    <w:basedOn w:val="Standard"/>
    <w:qFormat/>
    <w:rsid w:val="00AE0103"/>
    <w:pPr>
      <w:spacing w:line="220" w:lineRule="exact"/>
      <w:ind w:left="454" w:right="1474"/>
    </w:pPr>
    <w:rPr>
      <w:rFonts w:eastAsia="Frutiger LT Com 55 Roman"/>
      <w:b/>
      <w:i/>
      <w:sz w:val="18"/>
      <w:lang w:val="en-US"/>
    </w:rPr>
  </w:style>
  <w:style w:type="paragraph" w:customStyle="1" w:styleId="CISTextkrperEinzug">
    <w:name w:val="CIS_Textkörper_Einzug"/>
    <w:basedOn w:val="CISTextkrper"/>
    <w:qFormat/>
    <w:pPr>
      <w:ind w:left="851"/>
    </w:pPr>
  </w:style>
  <w:style w:type="paragraph" w:customStyle="1" w:styleId="CISTextkrperkursiv">
    <w:name w:val="CIS_Textkörper_kursiv"/>
    <w:basedOn w:val="CISTextkrper"/>
    <w:next w:val="CISTextkrper"/>
    <w:qFormat/>
    <w:rPr>
      <w:i/>
      <w:sz w:val="18"/>
    </w:rPr>
  </w:style>
  <w:style w:type="paragraph" w:customStyle="1" w:styleId="CISTextkrperfett">
    <w:name w:val="CIS_Textkörper_fett"/>
    <w:basedOn w:val="CISTextkrper"/>
    <w:next w:val="CISTextkrper"/>
    <w:qFormat/>
    <w:rPr>
      <w:b/>
      <w:sz w:val="18"/>
    </w:rPr>
  </w:style>
  <w:style w:type="character" w:styleId="Fett">
    <w:name w:val="Strong"/>
    <w:qFormat/>
    <w:rPr>
      <w:b/>
      <w:bCs/>
    </w:rPr>
  </w:style>
  <w:style w:type="character" w:styleId="Seitenzahl">
    <w:name w:val="page number"/>
    <w:basedOn w:val="Absatz-Standardschriftart"/>
    <w:semiHidden/>
  </w:style>
  <w:style w:type="paragraph" w:customStyle="1" w:styleId="AbsenderAmt">
    <w:name w:val="AbsenderAmt"/>
    <w:basedOn w:val="Standard"/>
    <w:rsid w:val="002F64C7"/>
    <w:pPr>
      <w:widowControl/>
      <w:spacing w:line="220" w:lineRule="exact"/>
      <w:ind w:left="454" w:hanging="454"/>
    </w:pPr>
    <w:rPr>
      <w:rFonts w:ascii="Frutiger 55 Roman" w:eastAsia="Times New Roman" w:hAnsi="Frutiger 55 Roman"/>
      <w:b/>
      <w:i/>
      <w:sz w:val="18"/>
      <w:szCs w:val="20"/>
    </w:rPr>
  </w:style>
  <w:style w:type="table" w:styleId="Tabellenraster">
    <w:name w:val="Table Grid"/>
    <w:basedOn w:val="NormaleTabelle"/>
    <w:uiPriority w:val="59"/>
    <w:rsid w:val="00290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1">
    <w:name w:val="Formatvorlage1"/>
    <w:basedOn w:val="Absatz-Standardschriftart"/>
    <w:uiPriority w:val="1"/>
    <w:rsid w:val="006F173E"/>
    <w:rPr>
      <w:b/>
      <w:sz w:val="24"/>
      <w:u w:val="single"/>
    </w:rPr>
  </w:style>
  <w:style w:type="character" w:customStyle="1" w:styleId="Formatvorlage2">
    <w:name w:val="Formatvorlage2"/>
    <w:basedOn w:val="Absatz-Standardschriftart"/>
    <w:uiPriority w:val="1"/>
    <w:rsid w:val="006F173E"/>
    <w:rPr>
      <w:rFonts w:ascii="Frutiger LT Com 55 Roman" w:hAnsi="Frutiger LT Com 55 Roman"/>
      <w:b/>
      <w:sz w:val="20"/>
      <w:u w:val="single"/>
    </w:rPr>
  </w:style>
  <w:style w:type="character" w:customStyle="1" w:styleId="Formatvorlage3">
    <w:name w:val="Formatvorlage3"/>
    <w:basedOn w:val="Absatz-Standardschriftart"/>
    <w:uiPriority w:val="1"/>
    <w:rsid w:val="006F173E"/>
    <w:rPr>
      <w:rFonts w:ascii="Frutiger LT Com 55 Roman" w:hAnsi="Frutiger LT Com 55 Roman"/>
      <w:b/>
      <w:sz w:val="24"/>
      <w:u w:val="single"/>
    </w:rPr>
  </w:style>
  <w:style w:type="character" w:customStyle="1" w:styleId="Formatvorlage4">
    <w:name w:val="Formatvorlage4"/>
    <w:basedOn w:val="Absatz-Standardschriftart"/>
    <w:uiPriority w:val="1"/>
    <w:rsid w:val="00221740"/>
    <w:rPr>
      <w:rFonts w:ascii="Frutiger LT Com 55 Roman" w:hAnsi="Frutiger LT Com 55 Roman"/>
      <w:b/>
      <w:sz w:val="20"/>
    </w:rPr>
  </w:style>
  <w:style w:type="character" w:customStyle="1" w:styleId="Formatvorlage5">
    <w:name w:val="Formatvorlage5"/>
    <w:basedOn w:val="Absatz-Standardschriftart"/>
    <w:uiPriority w:val="1"/>
    <w:rsid w:val="00221740"/>
    <w:rPr>
      <w:rFonts w:ascii="Frutiger LT Com 55 Roman" w:hAnsi="Frutiger LT Com 55 Roman"/>
      <w:b/>
      <w:i w:val="0"/>
      <w:color w:val="000000" w:themeColor="text1"/>
      <w:sz w:val="24"/>
      <w:u w:color="D9D9D9" w:themeColor="background1" w:themeShade="D9"/>
    </w:rPr>
  </w:style>
  <w:style w:type="character" w:customStyle="1" w:styleId="Formatvorlage6">
    <w:name w:val="Formatvorlage6"/>
    <w:basedOn w:val="Absatz-Standardschriftart"/>
    <w:uiPriority w:val="1"/>
    <w:rsid w:val="00026440"/>
    <w:rPr>
      <w:b/>
    </w:rPr>
  </w:style>
  <w:style w:type="character" w:customStyle="1" w:styleId="Formatvorlage7">
    <w:name w:val="Formatvorlage7"/>
    <w:basedOn w:val="Absatz-Standardschriftart"/>
    <w:uiPriority w:val="1"/>
    <w:rsid w:val="00026440"/>
    <w:rPr>
      <w:b/>
    </w:rPr>
  </w:style>
  <w:style w:type="character" w:customStyle="1" w:styleId="Formatvorlage8">
    <w:name w:val="Formatvorlage8"/>
    <w:basedOn w:val="Absatz-Standardschriftart"/>
    <w:uiPriority w:val="1"/>
    <w:rsid w:val="00026440"/>
    <w:rPr>
      <w:b/>
    </w:rPr>
  </w:style>
  <w:style w:type="character" w:customStyle="1" w:styleId="Formatvorlage9">
    <w:name w:val="Formatvorlage9"/>
    <w:basedOn w:val="Absatz-Standardschriftart"/>
    <w:uiPriority w:val="1"/>
    <w:rsid w:val="00026440"/>
    <w:rPr>
      <w:b/>
    </w:rPr>
  </w:style>
  <w:style w:type="character" w:customStyle="1" w:styleId="Formatvorlage9fett">
    <w:name w:val="Formatvorlage 9_fett"/>
    <w:basedOn w:val="Absatz-Standardschriftart"/>
    <w:uiPriority w:val="1"/>
    <w:rsid w:val="00681C79"/>
    <w:rPr>
      <w:b/>
      <w:sz w:val="18"/>
    </w:rPr>
  </w:style>
  <w:style w:type="character" w:customStyle="1" w:styleId="Formatvorlage10fett">
    <w:name w:val="Formatvorlage 10_fett"/>
    <w:basedOn w:val="Absatz-Standardschriftart"/>
    <w:uiPriority w:val="1"/>
    <w:rsid w:val="005641A3"/>
    <w:rPr>
      <w:b/>
      <w:sz w:val="20"/>
    </w:rPr>
  </w:style>
  <w:style w:type="character" w:customStyle="1" w:styleId="Formatvorlage12">
    <w:name w:val="Formatvorlage12"/>
    <w:basedOn w:val="Absatz-Standardschriftart"/>
    <w:uiPriority w:val="1"/>
    <w:rsid w:val="00300DAB"/>
    <w:rPr>
      <w:b/>
    </w:rPr>
  </w:style>
  <w:style w:type="character" w:customStyle="1" w:styleId="Formatvorlage13">
    <w:name w:val="Formatvorlage13"/>
    <w:basedOn w:val="Absatz-Standardschriftart"/>
    <w:uiPriority w:val="1"/>
    <w:rsid w:val="00300DAB"/>
    <w:rPr>
      <w:b/>
    </w:rPr>
  </w:style>
  <w:style w:type="character" w:customStyle="1" w:styleId="Formatvorlage90">
    <w:name w:val="Formatvorlage 9"/>
    <w:basedOn w:val="Absatz-Standardschriftart"/>
    <w:uiPriority w:val="1"/>
    <w:rsid w:val="00681C79"/>
    <w:rPr>
      <w:b w:val="0"/>
      <w:sz w:val="18"/>
    </w:rPr>
  </w:style>
  <w:style w:type="character" w:customStyle="1" w:styleId="Formatvorlage80">
    <w:name w:val="Formatvorlage 8"/>
    <w:basedOn w:val="Absatz-Standardschriftart"/>
    <w:uiPriority w:val="1"/>
    <w:rsid w:val="00681C79"/>
    <w:rPr>
      <w:b w:val="0"/>
      <w:sz w:val="16"/>
    </w:rPr>
  </w:style>
  <w:style w:type="character" w:customStyle="1" w:styleId="Formatvorlage16">
    <w:name w:val="Formatvorlage16"/>
    <w:basedOn w:val="Absatz-Standardschriftart"/>
    <w:uiPriority w:val="1"/>
    <w:rsid w:val="006C2757"/>
    <w:rPr>
      <w:b w:val="0"/>
    </w:rPr>
  </w:style>
  <w:style w:type="character" w:customStyle="1" w:styleId="Formatvorlage17">
    <w:name w:val="Formatvorlage17"/>
    <w:basedOn w:val="Absatz-Standardschriftart"/>
    <w:uiPriority w:val="1"/>
    <w:rsid w:val="006C2757"/>
    <w:rPr>
      <w:b w:val="0"/>
    </w:rPr>
  </w:style>
  <w:style w:type="character" w:customStyle="1" w:styleId="Formatvorlage18">
    <w:name w:val="Formatvorlage18"/>
    <w:basedOn w:val="Absatz-Standardschriftart"/>
    <w:uiPriority w:val="1"/>
    <w:rsid w:val="006C2757"/>
    <w:rPr>
      <w:b w:val="0"/>
    </w:rPr>
  </w:style>
  <w:style w:type="character" w:customStyle="1" w:styleId="Formatvorlage19">
    <w:name w:val="Formatvorlage19"/>
    <w:basedOn w:val="Absatz-Standardschriftart"/>
    <w:uiPriority w:val="1"/>
    <w:rsid w:val="006C2757"/>
    <w:rPr>
      <w:b w:val="0"/>
    </w:rPr>
  </w:style>
  <w:style w:type="character" w:customStyle="1" w:styleId="Formatvorlage15">
    <w:name w:val="Formatvorlage15"/>
    <w:basedOn w:val="Absatz-Standardschriftart"/>
    <w:uiPriority w:val="1"/>
    <w:rsid w:val="00615424"/>
    <w:rPr>
      <w:b w:val="0"/>
    </w:rPr>
  </w:style>
  <w:style w:type="character" w:customStyle="1" w:styleId="Formatvorlage10">
    <w:name w:val="Formatvorlage10"/>
    <w:basedOn w:val="Absatz-Standardschriftart"/>
    <w:uiPriority w:val="1"/>
    <w:rsid w:val="00C166B4"/>
    <w:rPr>
      <w:rFonts w:ascii="Frutiger LT Com 55 Roman" w:hAnsi="Frutiger LT Com 55 Roman"/>
      <w:sz w:val="20"/>
    </w:rPr>
  </w:style>
  <w:style w:type="character" w:customStyle="1" w:styleId="Formatvorlage11">
    <w:name w:val="Formatvorlage11"/>
    <w:basedOn w:val="Absatz-Standardschriftart"/>
    <w:uiPriority w:val="1"/>
    <w:rsid w:val="00C166B4"/>
    <w:rPr>
      <w:rFonts w:ascii="Frutiger LT Com 55 Roman" w:hAnsi="Frutiger LT Com 55 Roman"/>
      <w:sz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20EA4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139F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139F3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139F3"/>
    <w:rPr>
      <w:rFonts w:ascii="Frutiger LT Com 55 Roman" w:hAnsi="Frutiger LT Com 55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139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139F3"/>
    <w:rPr>
      <w:rFonts w:ascii="Frutiger LT Com 55 Roman" w:hAnsi="Frutiger LT Com 55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@fd.so.ch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o.ch/verwaltung/departement-des-innern/migrationsamt/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pamtine\Downloads\Formular_Vertragsaenderung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2A5CD9D73F4C038C78B668A36149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71D25F-2AD0-430D-9BF1-293DA02AA5B1}"/>
      </w:docPartPr>
      <w:docPartBody>
        <w:p w:rsidR="00D949E7" w:rsidRDefault="00694A91" w:rsidP="00694A91">
          <w:pPr>
            <w:pStyle w:val="682A5CD9D73F4C038C78B668A361497E"/>
          </w:pPr>
          <w:r w:rsidRPr="009F1E9E">
            <w:rPr>
              <w:rStyle w:val="Platzhaltertext"/>
              <w:color w:val="auto"/>
            </w:rPr>
            <w:t>……………....…………………………….</w:t>
          </w:r>
        </w:p>
      </w:docPartBody>
    </w:docPart>
    <w:docPart>
      <w:docPartPr>
        <w:name w:val="BA4D4B0CBD124D22BCFE7D561680C6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41246F-6A48-4250-9E1A-7EABD6DC15A8}"/>
      </w:docPartPr>
      <w:docPartBody>
        <w:p w:rsidR="00D949E7" w:rsidRDefault="00694A91" w:rsidP="00694A91">
          <w:pPr>
            <w:pStyle w:val="BA4D4B0CBD124D22BCFE7D561680C68E"/>
          </w:pPr>
          <w:r w:rsidRPr="009F1E9E">
            <w:rPr>
              <w:rStyle w:val="Platzhaltertext"/>
              <w:color w:val="auto"/>
            </w:rPr>
            <w:t>……………....…………………………….</w:t>
          </w:r>
        </w:p>
      </w:docPartBody>
    </w:docPart>
    <w:docPart>
      <w:docPartPr>
        <w:name w:val="94F1ACCB6F6C47168E3CC4A7CE8B24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5BEDAB-E348-4E0B-8A65-6D812DCCF561}"/>
      </w:docPartPr>
      <w:docPartBody>
        <w:p w:rsidR="00D949E7" w:rsidRDefault="00694A91" w:rsidP="00694A91">
          <w:pPr>
            <w:pStyle w:val="94F1ACCB6F6C47168E3CC4A7CE8B24BE"/>
          </w:pPr>
          <w:r w:rsidRPr="009F1E9E">
            <w:rPr>
              <w:rStyle w:val="Platzhaltertext"/>
              <w:color w:val="auto"/>
            </w:rPr>
            <w:t>……………....…………………………….</w:t>
          </w:r>
        </w:p>
      </w:docPartBody>
    </w:docPart>
    <w:docPart>
      <w:docPartPr>
        <w:name w:val="20D00E8F46F449F4BB04EAD7D65577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A67A36-E2B4-46C7-ABED-CC549DDDD605}"/>
      </w:docPartPr>
      <w:docPartBody>
        <w:p w:rsidR="00D949E7" w:rsidRDefault="00694A91" w:rsidP="00694A91">
          <w:pPr>
            <w:pStyle w:val="20D00E8F46F449F4BB04EAD7D655778E"/>
          </w:pPr>
          <w:r w:rsidRPr="009F1E9E">
            <w:rPr>
              <w:rStyle w:val="Platzhaltertext"/>
              <w:color w:val="auto"/>
            </w:rPr>
            <w:t>……………....…………………………….</w:t>
          </w:r>
        </w:p>
      </w:docPartBody>
    </w:docPart>
    <w:docPart>
      <w:docPartPr>
        <w:name w:val="FC8FB581E54C4376BDA32AAE041B53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EBCFFF-5997-47F2-AA5B-54F85066D368}"/>
      </w:docPartPr>
      <w:docPartBody>
        <w:p w:rsidR="00D949E7" w:rsidRDefault="00694A91" w:rsidP="00694A91">
          <w:pPr>
            <w:pStyle w:val="FC8FB581E54C4376BDA32AAE041B5389"/>
          </w:pPr>
          <w:r w:rsidRPr="009F1E9E">
            <w:rPr>
              <w:rStyle w:val="Platzhaltertext"/>
              <w:color w:val="auto"/>
            </w:rPr>
            <w:t>……………....…………………………….</w:t>
          </w:r>
        </w:p>
      </w:docPartBody>
    </w:docPart>
    <w:docPart>
      <w:docPartPr>
        <w:name w:val="00C17BDBEF4A450E9A4177824C7401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3791A2-A8D1-482A-95FD-61BE39783DB5}"/>
      </w:docPartPr>
      <w:docPartBody>
        <w:p w:rsidR="00D949E7" w:rsidRDefault="00694A91" w:rsidP="00694A91">
          <w:pPr>
            <w:pStyle w:val="00C17BDBEF4A450E9A4177824C7401D3"/>
          </w:pPr>
          <w:r w:rsidRPr="009F1E9E">
            <w:rPr>
              <w:rStyle w:val="Platzhaltertext"/>
              <w:color w:val="auto"/>
            </w:rPr>
            <w:t>……………....…………………………….</w:t>
          </w:r>
        </w:p>
      </w:docPartBody>
    </w:docPart>
    <w:docPart>
      <w:docPartPr>
        <w:name w:val="76744F366B7C4A238192AC40E54386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D1B2DE-238E-4F71-AAB4-791B6CB844B9}"/>
      </w:docPartPr>
      <w:docPartBody>
        <w:p w:rsidR="00D949E7" w:rsidRDefault="00694A91" w:rsidP="00694A91">
          <w:pPr>
            <w:pStyle w:val="76744F366B7C4A238192AC40E5438625"/>
          </w:pPr>
          <w:r w:rsidRPr="009F1E9E">
            <w:rPr>
              <w:rStyle w:val="Platzhaltertext"/>
              <w:color w:val="auto"/>
            </w:rPr>
            <w:t>……………....…………………………….</w:t>
          </w:r>
        </w:p>
      </w:docPartBody>
    </w:docPart>
    <w:docPart>
      <w:docPartPr>
        <w:name w:val="A6261AAA7522498EB493B67B036CCD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33F6FE-3A9A-446C-A4A7-629CC1FA7545}"/>
      </w:docPartPr>
      <w:docPartBody>
        <w:p w:rsidR="00D949E7" w:rsidRDefault="00694A91" w:rsidP="00694A91">
          <w:pPr>
            <w:pStyle w:val="A6261AAA7522498EB493B67B036CCD38"/>
          </w:pPr>
          <w:r w:rsidRPr="009F1E9E">
            <w:rPr>
              <w:rStyle w:val="Platzhaltertext"/>
              <w:color w:val="auto"/>
            </w:rPr>
            <w:t>……………….</w:t>
          </w:r>
        </w:p>
      </w:docPartBody>
    </w:docPart>
    <w:docPart>
      <w:docPartPr>
        <w:name w:val="CFA6333793FA43F2A1272EB95FD7E4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31FA8F-AB78-44A5-9500-AC6695354335}"/>
      </w:docPartPr>
      <w:docPartBody>
        <w:p w:rsidR="00D949E7" w:rsidRDefault="00694A91" w:rsidP="00694A91">
          <w:pPr>
            <w:pStyle w:val="CFA6333793FA43F2A1272EB95FD7E4FA"/>
          </w:pPr>
          <w:r w:rsidRPr="009F1E9E">
            <w:rPr>
              <w:rStyle w:val="Platzhaltertext"/>
              <w:color w:val="auto"/>
            </w:rPr>
            <w:t>………….………....…………………….</w:t>
          </w:r>
        </w:p>
      </w:docPartBody>
    </w:docPart>
    <w:docPart>
      <w:docPartPr>
        <w:name w:val="EEE248A7FC4042C7885BEC14E73932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DFDEE5-248E-4789-8BCB-CA88AED42F34}"/>
      </w:docPartPr>
      <w:docPartBody>
        <w:p w:rsidR="00D949E7" w:rsidRDefault="00694A91" w:rsidP="00694A91">
          <w:pPr>
            <w:pStyle w:val="EEE248A7FC4042C7885BEC14E7393289"/>
          </w:pPr>
          <w:r w:rsidRPr="009F1E9E">
            <w:rPr>
              <w:rStyle w:val="Platzhaltertext"/>
              <w:color w:val="auto"/>
            </w:rPr>
            <w:t>……………….</w:t>
          </w:r>
        </w:p>
      </w:docPartBody>
    </w:docPart>
    <w:docPart>
      <w:docPartPr>
        <w:name w:val="F4F91B56BEFD4C70BD0E4DE5A2A2D8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4ED05A-2B62-4195-B8C7-EF33C87067E2}"/>
      </w:docPartPr>
      <w:docPartBody>
        <w:p w:rsidR="00D949E7" w:rsidRDefault="00694A91" w:rsidP="00694A91">
          <w:pPr>
            <w:pStyle w:val="F4F91B56BEFD4C70BD0E4DE5A2A2D85D"/>
          </w:pPr>
          <w:r w:rsidRPr="009F1E9E">
            <w:rPr>
              <w:rStyle w:val="Platzhaltertext"/>
              <w:color w:val="auto"/>
            </w:rPr>
            <w:t>………………………………………………………..……</w:t>
          </w:r>
        </w:p>
      </w:docPartBody>
    </w:docPart>
    <w:docPart>
      <w:docPartPr>
        <w:name w:val="AD53F1340E3A416A8346E065E95300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A12057-F655-4568-90A2-78D05744E296}"/>
      </w:docPartPr>
      <w:docPartBody>
        <w:p w:rsidR="00D949E7" w:rsidRDefault="00694A91" w:rsidP="00694A91">
          <w:pPr>
            <w:pStyle w:val="AD53F1340E3A416A8346E065E9530007"/>
          </w:pPr>
          <w:r w:rsidRPr="009F1E9E">
            <w:rPr>
              <w:rStyle w:val="Platzhaltertext"/>
              <w:color w:val="auto"/>
            </w:rPr>
            <w:t>……………….</w:t>
          </w:r>
        </w:p>
      </w:docPartBody>
    </w:docPart>
    <w:docPart>
      <w:docPartPr>
        <w:name w:val="3229094F109D4EB2971773AF7A7E3E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D8C695-2C69-4F10-8291-155A964E0344}"/>
      </w:docPartPr>
      <w:docPartBody>
        <w:p w:rsidR="00D949E7" w:rsidRDefault="00694A91" w:rsidP="00694A91">
          <w:pPr>
            <w:pStyle w:val="3229094F109D4EB2971773AF7A7E3E4B"/>
          </w:pPr>
          <w:r w:rsidRPr="009F1E9E">
            <w:rPr>
              <w:rStyle w:val="Platzhaltertext"/>
              <w:color w:val="auto"/>
            </w:rPr>
            <w:t>……………….</w:t>
          </w:r>
        </w:p>
      </w:docPartBody>
    </w:docPart>
    <w:docPart>
      <w:docPartPr>
        <w:name w:val="5B2C95D430BA4EAC9C73F1C0F8D62C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A89131-1A37-4C35-B055-48F225E3A4CF}"/>
      </w:docPartPr>
      <w:docPartBody>
        <w:p w:rsidR="00D949E7" w:rsidRDefault="00694A91" w:rsidP="00694A91">
          <w:pPr>
            <w:pStyle w:val="5B2C95D430BA4EAC9C73F1C0F8D62C06"/>
          </w:pPr>
          <w:r w:rsidRPr="009F1E9E">
            <w:rPr>
              <w:rStyle w:val="Platzhaltertext"/>
              <w:color w:val="auto"/>
            </w:rPr>
            <w:t>……</w:t>
          </w:r>
        </w:p>
      </w:docPartBody>
    </w:docPart>
    <w:docPart>
      <w:docPartPr>
        <w:name w:val="5F510E5C7EE449C59773A6F44F7154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7F1553-94EB-48FF-B097-1D219EFC77BC}"/>
      </w:docPartPr>
      <w:docPartBody>
        <w:p w:rsidR="00D949E7" w:rsidRDefault="00694A91" w:rsidP="00694A91">
          <w:pPr>
            <w:pStyle w:val="5F510E5C7EE449C59773A6F44F715431"/>
          </w:pPr>
          <w:r w:rsidRPr="009F1E9E">
            <w:rPr>
              <w:rStyle w:val="Platzhaltertext"/>
              <w:color w:val="auto"/>
            </w:rPr>
            <w:t>……</w:t>
          </w:r>
        </w:p>
      </w:docPartBody>
    </w:docPart>
    <w:docPart>
      <w:docPartPr>
        <w:name w:val="53933DA204A1467B86121FD936A830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DE7533-11E4-45C3-A50C-E0CE1BC5C1C5}"/>
      </w:docPartPr>
      <w:docPartBody>
        <w:p w:rsidR="00D949E7" w:rsidRDefault="00694A91" w:rsidP="00694A91">
          <w:pPr>
            <w:pStyle w:val="53933DA204A1467B86121FD936A8307A"/>
          </w:pPr>
          <w:r w:rsidRPr="009F1E9E">
            <w:rPr>
              <w:rStyle w:val="Platzhaltertext"/>
              <w:color w:val="auto"/>
            </w:rPr>
            <w:t>……</w:t>
          </w:r>
        </w:p>
      </w:docPartBody>
    </w:docPart>
    <w:docPart>
      <w:docPartPr>
        <w:name w:val="1368D623D57D49E696665A2308C26F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7E2B23-3258-4EFD-928F-FCEB6C276AEC}"/>
      </w:docPartPr>
      <w:docPartBody>
        <w:p w:rsidR="00D949E7" w:rsidRDefault="00694A91" w:rsidP="00694A91">
          <w:pPr>
            <w:pStyle w:val="1368D623D57D49E696665A2308C26F9A"/>
          </w:pPr>
          <w:r w:rsidRPr="009F1E9E">
            <w:rPr>
              <w:rStyle w:val="Platzhaltertext"/>
              <w:color w:val="auto"/>
            </w:rPr>
            <w:t>……</w:t>
          </w:r>
        </w:p>
      </w:docPartBody>
    </w:docPart>
    <w:docPart>
      <w:docPartPr>
        <w:name w:val="13DADD96145C4FC2B46FB0849FA1A3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F7172F-B27E-460E-B1D7-DA80B94214C7}"/>
      </w:docPartPr>
      <w:docPartBody>
        <w:p w:rsidR="00D949E7" w:rsidRDefault="00694A91" w:rsidP="00694A91">
          <w:pPr>
            <w:pStyle w:val="13DADD96145C4FC2B46FB0849FA1A3F5"/>
          </w:pPr>
          <w:r w:rsidRPr="009F1E9E">
            <w:rPr>
              <w:rStyle w:val="Platzhaltertext"/>
              <w:color w:val="auto"/>
            </w:rPr>
            <w:t>………….………....………….</w:t>
          </w:r>
        </w:p>
      </w:docPartBody>
    </w:docPart>
    <w:docPart>
      <w:docPartPr>
        <w:name w:val="4EDE8C0F68A04912B4BC83742B8A80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AC631C-75CA-484A-B72C-535D84754310}"/>
      </w:docPartPr>
      <w:docPartBody>
        <w:p w:rsidR="00D949E7" w:rsidRDefault="00694A91" w:rsidP="00694A91">
          <w:pPr>
            <w:pStyle w:val="4EDE8C0F68A04912B4BC83742B8A80CE"/>
          </w:pPr>
          <w:r w:rsidRPr="009F1E9E">
            <w:rPr>
              <w:rStyle w:val="Platzhaltertext"/>
              <w:color w:val="auto"/>
            </w:rPr>
            <w:t>……………….…………....……….</w:t>
          </w:r>
        </w:p>
      </w:docPartBody>
    </w:docPart>
    <w:docPart>
      <w:docPartPr>
        <w:name w:val="5C7335FC134B44D0983F966239022B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C6905A-A0FF-4ABE-8F89-C0D64F98CC16}"/>
      </w:docPartPr>
      <w:docPartBody>
        <w:p w:rsidR="00D949E7" w:rsidRDefault="00694A91" w:rsidP="00694A91">
          <w:pPr>
            <w:pStyle w:val="5C7335FC134B44D0983F966239022B25"/>
          </w:pPr>
          <w:r>
            <w:rPr>
              <w:rStyle w:val="Platzhaltertext"/>
              <w:color w:val="000000" w:themeColor="text1"/>
            </w:rPr>
            <w:t>………</w:t>
          </w:r>
          <w:r w:rsidRPr="00472311">
            <w:rPr>
              <w:rStyle w:val="Platzhaltertext"/>
              <w:color w:val="000000" w:themeColor="text1"/>
            </w:rPr>
            <w:t>……….</w:t>
          </w:r>
        </w:p>
      </w:docPartBody>
    </w:docPart>
    <w:docPart>
      <w:docPartPr>
        <w:name w:val="4908242D666C43A3A74A4B7C97E81B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5FB912-80F2-4141-AF1C-BD1F3315CF7F}"/>
      </w:docPartPr>
      <w:docPartBody>
        <w:p w:rsidR="00D949E7" w:rsidRDefault="00694A91" w:rsidP="00694A91">
          <w:pPr>
            <w:pStyle w:val="4908242D666C43A3A74A4B7C97E81B4F"/>
          </w:pPr>
          <w:r w:rsidRPr="009F1E9E">
            <w:rPr>
              <w:rStyle w:val="Platzhaltertext"/>
              <w:color w:val="auto"/>
              <w:highlight w:val="yellow"/>
            </w:rPr>
            <w:t>………</w:t>
          </w:r>
          <w:r w:rsidRPr="00EC5073">
            <w:rPr>
              <w:rStyle w:val="Platzhaltertext"/>
              <w:color w:val="auto"/>
              <w:highlight w:val="yellow"/>
            </w:rPr>
            <w:t>…</w:t>
          </w:r>
          <w:r w:rsidRPr="009F1E9E">
            <w:rPr>
              <w:rStyle w:val="Platzhaltertext"/>
              <w:color w:val="auto"/>
              <w:highlight w:val="yellow"/>
            </w:rPr>
            <w:t>……….</w:t>
          </w:r>
        </w:p>
      </w:docPartBody>
    </w:docPart>
    <w:docPart>
      <w:docPartPr>
        <w:name w:val="E5492989945B449BA17F0CDA31FBDC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F0AFF5-BDAB-4060-9EAB-89CE96EA1827}"/>
      </w:docPartPr>
      <w:docPartBody>
        <w:p w:rsidR="00D949E7" w:rsidRDefault="00694A91" w:rsidP="00694A91">
          <w:pPr>
            <w:pStyle w:val="E5492989945B449BA17F0CDA31FBDC74"/>
          </w:pPr>
          <w:r w:rsidRPr="009F1E9E">
            <w:rPr>
              <w:rStyle w:val="Platzhaltertext"/>
              <w:color w:val="auto"/>
            </w:rPr>
            <w:t>………….……….....…………………….</w:t>
          </w:r>
        </w:p>
      </w:docPartBody>
    </w:docPart>
    <w:docPart>
      <w:docPartPr>
        <w:name w:val="67A4596B605A4D74BB8CFD869C5B36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EB4436-5C08-4D88-A6B1-53765D326C61}"/>
      </w:docPartPr>
      <w:docPartBody>
        <w:p w:rsidR="00D949E7" w:rsidRDefault="00694A91" w:rsidP="00694A91">
          <w:pPr>
            <w:pStyle w:val="67A4596B605A4D74BB8CFD869C5B3627"/>
          </w:pPr>
          <w:r w:rsidRPr="009F1E9E">
            <w:rPr>
              <w:rStyle w:val="Platzhaltertext"/>
              <w:color w:val="auto"/>
            </w:rPr>
            <w:t>……</w:t>
          </w:r>
        </w:p>
      </w:docPartBody>
    </w:docPart>
    <w:docPart>
      <w:docPartPr>
        <w:name w:val="2E100C33355749E7A230E4D7B2FAE1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AAFF69-CD55-42B1-AB21-A152AD0400D1}"/>
      </w:docPartPr>
      <w:docPartBody>
        <w:p w:rsidR="00D949E7" w:rsidRDefault="00694A91" w:rsidP="00694A91">
          <w:pPr>
            <w:pStyle w:val="2E100C33355749E7A230E4D7B2FAE17C"/>
          </w:pPr>
          <w:r w:rsidRPr="009F1E9E">
            <w:rPr>
              <w:rStyle w:val="Platzhaltertext"/>
              <w:color w:val="auto"/>
            </w:rPr>
            <w:t>……</w:t>
          </w:r>
        </w:p>
      </w:docPartBody>
    </w:docPart>
    <w:docPart>
      <w:docPartPr>
        <w:name w:val="F4936A8ABEDB485BB7C4182DEC1411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F60615-D830-4AF7-B193-FF6FE3248DB5}"/>
      </w:docPartPr>
      <w:docPartBody>
        <w:p w:rsidR="00D949E7" w:rsidRDefault="00694A91" w:rsidP="00694A91">
          <w:pPr>
            <w:pStyle w:val="F4936A8ABEDB485BB7C4182DEC14112D"/>
          </w:pPr>
          <w:r w:rsidRPr="009F1E9E">
            <w:rPr>
              <w:rStyle w:val="Platzhaltertext"/>
              <w:color w:val="auto"/>
            </w:rPr>
            <w:t>………………………………………………………………………...………………....….……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utiger LT Com 55 Roman">
    <w:altName w:val="72"/>
    <w:panose1 w:val="020B0503030504020204"/>
    <w:charset w:val="00"/>
    <w:family w:val="swiss"/>
    <w:pitch w:val="variable"/>
    <w:sig w:usb0="800000AF" w:usb1="5000204A" w:usb2="00000000" w:usb3="00000000" w:csb0="0000009B" w:csb1="00000000"/>
  </w:font>
  <w:font w:name="Andale Sans UI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55 Roman">
    <w:altName w:val="Calibri"/>
    <w:panose1 w:val="020B0503030504020204"/>
    <w:charset w:val="00"/>
    <w:family w:val="swiss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954"/>
    <w:rsid w:val="000014CB"/>
    <w:rsid w:val="000703B5"/>
    <w:rsid w:val="00085349"/>
    <w:rsid w:val="000B5D92"/>
    <w:rsid w:val="000E1ED2"/>
    <w:rsid w:val="001E43E4"/>
    <w:rsid w:val="00205206"/>
    <w:rsid w:val="0026713F"/>
    <w:rsid w:val="00291897"/>
    <w:rsid w:val="0049025B"/>
    <w:rsid w:val="00561A8C"/>
    <w:rsid w:val="00563D76"/>
    <w:rsid w:val="0058282C"/>
    <w:rsid w:val="005A2578"/>
    <w:rsid w:val="005B5294"/>
    <w:rsid w:val="00611056"/>
    <w:rsid w:val="00694A91"/>
    <w:rsid w:val="006B1559"/>
    <w:rsid w:val="006D2ED3"/>
    <w:rsid w:val="0070011D"/>
    <w:rsid w:val="00702C14"/>
    <w:rsid w:val="00716660"/>
    <w:rsid w:val="007366FD"/>
    <w:rsid w:val="007403AB"/>
    <w:rsid w:val="00887954"/>
    <w:rsid w:val="008A74F3"/>
    <w:rsid w:val="008B1A2B"/>
    <w:rsid w:val="008E2D49"/>
    <w:rsid w:val="00902E5D"/>
    <w:rsid w:val="00944803"/>
    <w:rsid w:val="00A76DC8"/>
    <w:rsid w:val="00A86877"/>
    <w:rsid w:val="00A95591"/>
    <w:rsid w:val="00AB3DAD"/>
    <w:rsid w:val="00AF7001"/>
    <w:rsid w:val="00B407FC"/>
    <w:rsid w:val="00BA7BD2"/>
    <w:rsid w:val="00BC0652"/>
    <w:rsid w:val="00BC72DC"/>
    <w:rsid w:val="00C0239A"/>
    <w:rsid w:val="00CA5C04"/>
    <w:rsid w:val="00CC7014"/>
    <w:rsid w:val="00CE2016"/>
    <w:rsid w:val="00CE4E6D"/>
    <w:rsid w:val="00D13256"/>
    <w:rsid w:val="00D23880"/>
    <w:rsid w:val="00D30281"/>
    <w:rsid w:val="00D33AA8"/>
    <w:rsid w:val="00D949E7"/>
    <w:rsid w:val="00DA1054"/>
    <w:rsid w:val="00DF274A"/>
    <w:rsid w:val="00EA4206"/>
    <w:rsid w:val="00EF6504"/>
    <w:rsid w:val="00EF673F"/>
    <w:rsid w:val="00F0206D"/>
    <w:rsid w:val="00F156C6"/>
    <w:rsid w:val="00F724F5"/>
    <w:rsid w:val="00FC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semiHidden/>
    <w:rsid w:val="00694A91"/>
    <w:rPr>
      <w:color w:val="808080"/>
    </w:rPr>
  </w:style>
  <w:style w:type="paragraph" w:customStyle="1" w:styleId="682A5CD9D73F4C038C78B668A361497E">
    <w:name w:val="682A5CD9D73F4C038C78B668A361497E"/>
    <w:rsid w:val="00694A91"/>
  </w:style>
  <w:style w:type="paragraph" w:customStyle="1" w:styleId="BA4D4B0CBD124D22BCFE7D561680C68E">
    <w:name w:val="BA4D4B0CBD124D22BCFE7D561680C68E"/>
    <w:rsid w:val="00694A91"/>
  </w:style>
  <w:style w:type="paragraph" w:customStyle="1" w:styleId="94F1ACCB6F6C47168E3CC4A7CE8B24BE">
    <w:name w:val="94F1ACCB6F6C47168E3CC4A7CE8B24BE"/>
    <w:rsid w:val="00694A91"/>
  </w:style>
  <w:style w:type="paragraph" w:customStyle="1" w:styleId="20D00E8F46F449F4BB04EAD7D655778E">
    <w:name w:val="20D00E8F46F449F4BB04EAD7D655778E"/>
    <w:rsid w:val="00694A91"/>
  </w:style>
  <w:style w:type="paragraph" w:customStyle="1" w:styleId="FC8FB581E54C4376BDA32AAE041B5389">
    <w:name w:val="FC8FB581E54C4376BDA32AAE041B5389"/>
    <w:rsid w:val="00694A91"/>
  </w:style>
  <w:style w:type="paragraph" w:customStyle="1" w:styleId="00C17BDBEF4A450E9A4177824C7401D3">
    <w:name w:val="00C17BDBEF4A450E9A4177824C7401D3"/>
    <w:rsid w:val="00694A91"/>
  </w:style>
  <w:style w:type="paragraph" w:customStyle="1" w:styleId="76744F366B7C4A238192AC40E5438625">
    <w:name w:val="76744F366B7C4A238192AC40E5438625"/>
    <w:rsid w:val="00694A91"/>
  </w:style>
  <w:style w:type="paragraph" w:customStyle="1" w:styleId="A6261AAA7522498EB493B67B036CCD38">
    <w:name w:val="A6261AAA7522498EB493B67B036CCD38"/>
    <w:rsid w:val="00694A91"/>
  </w:style>
  <w:style w:type="paragraph" w:customStyle="1" w:styleId="CFA6333793FA43F2A1272EB95FD7E4FA">
    <w:name w:val="CFA6333793FA43F2A1272EB95FD7E4FA"/>
    <w:rsid w:val="00694A91"/>
  </w:style>
  <w:style w:type="paragraph" w:customStyle="1" w:styleId="EEE248A7FC4042C7885BEC14E7393289">
    <w:name w:val="EEE248A7FC4042C7885BEC14E7393289"/>
    <w:rsid w:val="00694A91"/>
  </w:style>
  <w:style w:type="paragraph" w:customStyle="1" w:styleId="F4F91B56BEFD4C70BD0E4DE5A2A2D85D">
    <w:name w:val="F4F91B56BEFD4C70BD0E4DE5A2A2D85D"/>
    <w:rsid w:val="00694A91"/>
  </w:style>
  <w:style w:type="paragraph" w:customStyle="1" w:styleId="AD53F1340E3A416A8346E065E9530007">
    <w:name w:val="AD53F1340E3A416A8346E065E9530007"/>
    <w:rsid w:val="00694A91"/>
  </w:style>
  <w:style w:type="paragraph" w:customStyle="1" w:styleId="3229094F109D4EB2971773AF7A7E3E4B">
    <w:name w:val="3229094F109D4EB2971773AF7A7E3E4B"/>
    <w:rsid w:val="00694A91"/>
  </w:style>
  <w:style w:type="paragraph" w:customStyle="1" w:styleId="5B2C95D430BA4EAC9C73F1C0F8D62C06">
    <w:name w:val="5B2C95D430BA4EAC9C73F1C0F8D62C06"/>
    <w:rsid w:val="00694A91"/>
  </w:style>
  <w:style w:type="paragraph" w:customStyle="1" w:styleId="5F510E5C7EE449C59773A6F44F715431">
    <w:name w:val="5F510E5C7EE449C59773A6F44F715431"/>
    <w:rsid w:val="00694A91"/>
  </w:style>
  <w:style w:type="paragraph" w:customStyle="1" w:styleId="53933DA204A1467B86121FD936A8307A">
    <w:name w:val="53933DA204A1467B86121FD936A8307A"/>
    <w:rsid w:val="00694A91"/>
  </w:style>
  <w:style w:type="paragraph" w:customStyle="1" w:styleId="1368D623D57D49E696665A2308C26F9A">
    <w:name w:val="1368D623D57D49E696665A2308C26F9A"/>
    <w:rsid w:val="00694A91"/>
  </w:style>
  <w:style w:type="paragraph" w:customStyle="1" w:styleId="13DADD96145C4FC2B46FB0849FA1A3F5">
    <w:name w:val="13DADD96145C4FC2B46FB0849FA1A3F5"/>
    <w:rsid w:val="00694A91"/>
  </w:style>
  <w:style w:type="paragraph" w:customStyle="1" w:styleId="4EDE8C0F68A04912B4BC83742B8A80CE">
    <w:name w:val="4EDE8C0F68A04912B4BC83742B8A80CE"/>
    <w:rsid w:val="00694A91"/>
  </w:style>
  <w:style w:type="paragraph" w:customStyle="1" w:styleId="5C7335FC134B44D0983F966239022B25">
    <w:name w:val="5C7335FC134B44D0983F966239022B25"/>
    <w:rsid w:val="00694A91"/>
  </w:style>
  <w:style w:type="paragraph" w:customStyle="1" w:styleId="4908242D666C43A3A74A4B7C97E81B4F">
    <w:name w:val="4908242D666C43A3A74A4B7C97E81B4F"/>
    <w:rsid w:val="00694A91"/>
  </w:style>
  <w:style w:type="paragraph" w:customStyle="1" w:styleId="E5492989945B449BA17F0CDA31FBDC74">
    <w:name w:val="E5492989945B449BA17F0CDA31FBDC74"/>
    <w:rsid w:val="00694A91"/>
  </w:style>
  <w:style w:type="paragraph" w:customStyle="1" w:styleId="67A4596B605A4D74BB8CFD869C5B3627">
    <w:name w:val="67A4596B605A4D74BB8CFD869C5B3627"/>
    <w:rsid w:val="00694A91"/>
  </w:style>
  <w:style w:type="paragraph" w:customStyle="1" w:styleId="2E100C33355749E7A230E4D7B2FAE17C">
    <w:name w:val="2E100C33355749E7A230E4D7B2FAE17C"/>
    <w:rsid w:val="00694A91"/>
  </w:style>
  <w:style w:type="paragraph" w:customStyle="1" w:styleId="F4936A8ABEDB485BB7C4182DEC14112D">
    <w:name w:val="F4936A8ABEDB485BB7C4182DEC14112D"/>
    <w:rsid w:val="00694A91"/>
  </w:style>
  <w:style w:type="paragraph" w:customStyle="1" w:styleId="F95FFAC9EB4E48C3A412350B29FADF03">
    <w:name w:val="F95FFAC9EB4E48C3A412350B29FADF03"/>
    <w:rsid w:val="00611056"/>
  </w:style>
  <w:style w:type="paragraph" w:customStyle="1" w:styleId="E1461820171F4BBE9B587C44F6F57A9D">
    <w:name w:val="E1461820171F4BBE9B587C44F6F57A9D"/>
    <w:rsid w:val="00611056"/>
  </w:style>
  <w:style w:type="paragraph" w:customStyle="1" w:styleId="40FBD036DCA44AC4A876061BA67AB4CA">
    <w:name w:val="40FBD036DCA44AC4A876061BA67AB4CA"/>
    <w:rsid w:val="00611056"/>
  </w:style>
  <w:style w:type="paragraph" w:customStyle="1" w:styleId="E0A590C56A68460DA226060C8D370B84">
    <w:name w:val="E0A590C56A68460DA226060C8D370B84"/>
    <w:rsid w:val="00611056"/>
  </w:style>
  <w:style w:type="paragraph" w:customStyle="1" w:styleId="BFC1B80B3219491ABA9AE32AEDD758B0">
    <w:name w:val="BFC1B80B3219491ABA9AE32AEDD758B0"/>
    <w:rsid w:val="00611056"/>
  </w:style>
  <w:style w:type="paragraph" w:customStyle="1" w:styleId="09671055E5584E74801E2005F25633F5">
    <w:name w:val="09671055E5584E74801E2005F25633F5"/>
    <w:rsid w:val="00611056"/>
  </w:style>
  <w:style w:type="paragraph" w:customStyle="1" w:styleId="D13BE5FD02804D82992D225A7F8C2C6F">
    <w:name w:val="D13BE5FD02804D82992D225A7F8C2C6F"/>
    <w:rsid w:val="00611056"/>
  </w:style>
  <w:style w:type="paragraph" w:customStyle="1" w:styleId="05F30BDF9ACB47B1BC645B44E1AAC6D0">
    <w:name w:val="05F30BDF9ACB47B1BC645B44E1AAC6D0"/>
    <w:rsid w:val="00611056"/>
  </w:style>
  <w:style w:type="paragraph" w:customStyle="1" w:styleId="E71D6A82993E44D2A5C07E6B06E13D24">
    <w:name w:val="E71D6A82993E44D2A5C07E6B06E13D24"/>
    <w:rsid w:val="00611056"/>
  </w:style>
  <w:style w:type="paragraph" w:customStyle="1" w:styleId="802453A8C2B54ACE9ADA47A94A481144">
    <w:name w:val="802453A8C2B54ACE9ADA47A94A481144"/>
    <w:rsid w:val="00611056"/>
  </w:style>
  <w:style w:type="paragraph" w:customStyle="1" w:styleId="421E8BA9D43642558FE16B7144C32114">
    <w:name w:val="421E8BA9D43642558FE16B7144C32114"/>
    <w:rsid w:val="00611056"/>
  </w:style>
  <w:style w:type="paragraph" w:customStyle="1" w:styleId="2AF8E4C520A7451D8C15FA4FA1DA1521">
    <w:name w:val="2AF8E4C520A7451D8C15FA4FA1DA1521"/>
    <w:rsid w:val="00611056"/>
  </w:style>
  <w:style w:type="paragraph" w:customStyle="1" w:styleId="2DDBD2CA754749E79F21FE95789EEDC0">
    <w:name w:val="2DDBD2CA754749E79F21FE95789EEDC0"/>
    <w:rsid w:val="00611056"/>
  </w:style>
  <w:style w:type="paragraph" w:customStyle="1" w:styleId="0C3F06140D3C4DF2A3D4BAD6A5DA913F">
    <w:name w:val="0C3F06140D3C4DF2A3D4BAD6A5DA913F"/>
    <w:rsid w:val="00611056"/>
  </w:style>
  <w:style w:type="paragraph" w:customStyle="1" w:styleId="EA4758A253674D7AB1D4762D7C9C261E">
    <w:name w:val="EA4758A253674D7AB1D4762D7C9C261E"/>
    <w:rsid w:val="00611056"/>
  </w:style>
  <w:style w:type="paragraph" w:customStyle="1" w:styleId="FB9B4229CFAA4DC5BE3B02C3C1575A8F">
    <w:name w:val="FB9B4229CFAA4DC5BE3B02C3C1575A8F"/>
    <w:rsid w:val="00611056"/>
  </w:style>
  <w:style w:type="paragraph" w:customStyle="1" w:styleId="4D1805DE95C340CB9E7F0BDD42ED578B">
    <w:name w:val="4D1805DE95C340CB9E7F0BDD42ED578B"/>
    <w:rsid w:val="00611056"/>
  </w:style>
  <w:style w:type="paragraph" w:customStyle="1" w:styleId="67797C8722C9484B9C976D4AF8A1A505">
    <w:name w:val="67797C8722C9484B9C976D4AF8A1A505"/>
    <w:rsid w:val="00611056"/>
  </w:style>
  <w:style w:type="paragraph" w:customStyle="1" w:styleId="1FBC0E7E564D4F0CB486CE8D133EC00E">
    <w:name w:val="1FBC0E7E564D4F0CB486CE8D133EC00E"/>
    <w:rsid w:val="00611056"/>
  </w:style>
  <w:style w:type="paragraph" w:customStyle="1" w:styleId="49D533BE32CB4B399528127F12D2EFB5">
    <w:name w:val="49D533BE32CB4B399528127F12D2EFB5"/>
    <w:rsid w:val="00611056"/>
  </w:style>
  <w:style w:type="paragraph" w:customStyle="1" w:styleId="06044C67E9384B2FB2D6F4D244781D7E">
    <w:name w:val="06044C67E9384B2FB2D6F4D244781D7E"/>
    <w:rsid w:val="00611056"/>
  </w:style>
  <w:style w:type="paragraph" w:customStyle="1" w:styleId="0F0FB4F0F90B41309D92B18BBED74298">
    <w:name w:val="0F0FB4F0F90B41309D92B18BBED74298"/>
    <w:rsid w:val="006110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25139-6809-40FC-9AB9-5073E30E2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Formular_Vertragsaenderung (1).dotx</Template>
  <TotalTime>0</TotalTime>
  <Pages>1</Pages>
  <Words>267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Links>
    <vt:vector size="6" baseType="variant">
      <vt:variant>
        <vt:i4>9699333</vt:i4>
      </vt:variant>
      <vt:variant>
        <vt:i4>0</vt:i4>
      </vt:variant>
      <vt:variant>
        <vt:i4>0</vt:i4>
      </vt:variant>
      <vt:variant>
        <vt:i4>5</vt:i4>
      </vt:variant>
      <vt:variant>
        <vt:lpwstr>http://www.so.ch/departemente/finanzen/personalamt/dienstleistungen/führungshandbuch/stellenbeschreibung.html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Jost Reto</dc:creator>
  <cp:lastModifiedBy>Böttinger Yvonne</cp:lastModifiedBy>
  <cp:revision>3</cp:revision>
  <cp:lastPrinted>2026-07-01T15:07:00Z</cp:lastPrinted>
  <dcterms:created xsi:type="dcterms:W3CDTF">2026-07-20T13:04:00Z</dcterms:created>
  <dcterms:modified xsi:type="dcterms:W3CDTF">2026-09-23T16:08:00Z</dcterms:modified>
</cp:coreProperties>
</file>